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A22C9" w14:textId="16989713" w:rsidR="00E022EC" w:rsidRDefault="00E022EC" w:rsidP="00DC239C">
      <w:pPr>
        <w:jc w:val="center"/>
        <w:rPr>
          <w:b/>
          <w:color w:val="000000" w:themeColor="text1"/>
          <w:sz w:val="48"/>
          <w:szCs w:val="48"/>
          <w:u w:val="single"/>
        </w:rPr>
      </w:pPr>
      <w:r w:rsidRPr="00401457">
        <w:rPr>
          <w:rFonts w:hint="eastAsia"/>
          <w:b/>
          <w:color w:val="000000" w:themeColor="text1"/>
          <w:sz w:val="48"/>
          <w:szCs w:val="48"/>
          <w:u w:val="single"/>
        </w:rPr>
        <w:t>遊漁者</w:t>
      </w:r>
      <w:r w:rsidR="00757202" w:rsidRPr="00401457">
        <w:rPr>
          <w:rFonts w:hint="eastAsia"/>
          <w:b/>
          <w:color w:val="000000" w:themeColor="text1"/>
          <w:sz w:val="48"/>
          <w:szCs w:val="48"/>
          <w:u w:val="single"/>
        </w:rPr>
        <w:t>（釣り人）</w:t>
      </w:r>
      <w:r w:rsidRPr="00401457">
        <w:rPr>
          <w:rFonts w:hint="eastAsia"/>
          <w:b/>
          <w:color w:val="000000" w:themeColor="text1"/>
          <w:sz w:val="48"/>
          <w:szCs w:val="48"/>
          <w:u w:val="single"/>
        </w:rPr>
        <w:t>・漁業者</w:t>
      </w:r>
      <w:r w:rsidR="00C11123" w:rsidRPr="00401457">
        <w:rPr>
          <w:rFonts w:hint="eastAsia"/>
          <w:b/>
          <w:color w:val="000000" w:themeColor="text1"/>
          <w:sz w:val="48"/>
          <w:szCs w:val="48"/>
          <w:u w:val="single"/>
        </w:rPr>
        <w:t>の</w:t>
      </w:r>
      <w:r w:rsidRPr="00401457">
        <w:rPr>
          <w:rFonts w:hint="eastAsia"/>
          <w:b/>
          <w:color w:val="000000" w:themeColor="text1"/>
          <w:sz w:val="48"/>
          <w:szCs w:val="48"/>
          <w:u w:val="single"/>
        </w:rPr>
        <w:t>みなさんへ</w:t>
      </w:r>
    </w:p>
    <w:p w14:paraId="577D2E16" w14:textId="77777777" w:rsidR="0098744D" w:rsidRPr="0098744D" w:rsidRDefault="0098744D" w:rsidP="003D3FF4">
      <w:pPr>
        <w:jc w:val="center"/>
        <w:rPr>
          <w:b/>
          <w:color w:val="000000" w:themeColor="text1"/>
          <w:sz w:val="24"/>
          <w:szCs w:val="24"/>
          <w:u w:val="single"/>
        </w:rPr>
      </w:pPr>
    </w:p>
    <w:p w14:paraId="63357D1E" w14:textId="13A1EA32" w:rsidR="002637D4" w:rsidRPr="00401457" w:rsidRDefault="00E022EC" w:rsidP="00401457">
      <w:pPr>
        <w:pStyle w:val="ae"/>
        <w:numPr>
          <w:ilvl w:val="0"/>
          <w:numId w:val="1"/>
        </w:numPr>
        <w:spacing w:line="600" w:lineRule="exact"/>
        <w:ind w:leftChars="0"/>
        <w:rPr>
          <w:rFonts w:asciiTheme="majorEastAsia" w:eastAsiaTheme="majorEastAsia" w:hAnsiTheme="majorEastAsia"/>
          <w:b/>
          <w:color w:val="000000" w:themeColor="text1"/>
          <w:sz w:val="28"/>
          <w:szCs w:val="28"/>
        </w:rPr>
      </w:pPr>
      <w:r w:rsidRPr="00401457">
        <w:rPr>
          <w:rFonts w:asciiTheme="majorEastAsia" w:eastAsiaTheme="majorEastAsia" w:hAnsiTheme="majorEastAsia" w:hint="eastAsia"/>
          <w:b/>
          <w:color w:val="000000" w:themeColor="text1"/>
          <w:sz w:val="28"/>
          <w:szCs w:val="28"/>
        </w:rPr>
        <w:t>まき</w:t>
      </w:r>
      <w:r w:rsidR="0042624A" w:rsidRPr="00401457">
        <w:rPr>
          <w:rFonts w:asciiTheme="majorEastAsia" w:eastAsiaTheme="majorEastAsia" w:hAnsiTheme="majorEastAsia" w:hint="eastAsia"/>
          <w:b/>
          <w:color w:val="000000" w:themeColor="text1"/>
          <w:sz w:val="28"/>
          <w:szCs w:val="28"/>
        </w:rPr>
        <w:t>え</w:t>
      </w:r>
      <w:r w:rsidR="00862080">
        <w:rPr>
          <w:rFonts w:asciiTheme="majorEastAsia" w:eastAsiaTheme="majorEastAsia" w:hAnsiTheme="majorEastAsia" w:hint="eastAsia"/>
          <w:b/>
          <w:color w:val="000000" w:themeColor="text1"/>
          <w:sz w:val="28"/>
          <w:szCs w:val="28"/>
        </w:rPr>
        <w:t>船</w:t>
      </w:r>
      <w:r w:rsidRPr="00401457">
        <w:rPr>
          <w:rFonts w:asciiTheme="majorEastAsia" w:eastAsiaTheme="majorEastAsia" w:hAnsiTheme="majorEastAsia" w:hint="eastAsia"/>
          <w:b/>
          <w:color w:val="000000" w:themeColor="text1"/>
          <w:sz w:val="28"/>
          <w:szCs w:val="28"/>
        </w:rPr>
        <w:t>釣</w:t>
      </w:r>
      <w:r w:rsidR="005A6178">
        <w:rPr>
          <w:rFonts w:asciiTheme="majorEastAsia" w:eastAsiaTheme="majorEastAsia" w:hAnsiTheme="majorEastAsia" w:hint="eastAsia"/>
          <w:b/>
          <w:color w:val="000000" w:themeColor="text1"/>
          <w:sz w:val="28"/>
          <w:szCs w:val="28"/>
        </w:rPr>
        <w:t>り及び漁業権侵害</w:t>
      </w:r>
      <w:r w:rsidRPr="00401457">
        <w:rPr>
          <w:rFonts w:asciiTheme="majorEastAsia" w:eastAsiaTheme="majorEastAsia" w:hAnsiTheme="majorEastAsia" w:hint="eastAsia"/>
          <w:b/>
          <w:color w:val="000000" w:themeColor="text1"/>
          <w:sz w:val="28"/>
          <w:szCs w:val="28"/>
        </w:rPr>
        <w:t>の</w:t>
      </w:r>
      <w:r w:rsidR="0042624A" w:rsidRPr="00401457">
        <w:rPr>
          <w:rFonts w:asciiTheme="majorEastAsia" w:eastAsiaTheme="majorEastAsia" w:hAnsiTheme="majorEastAsia" w:hint="eastAsia"/>
          <w:b/>
          <w:color w:val="000000" w:themeColor="text1"/>
          <w:sz w:val="28"/>
          <w:szCs w:val="28"/>
        </w:rPr>
        <w:t>指導</w:t>
      </w:r>
      <w:r w:rsidR="00F4202A" w:rsidRPr="00401457">
        <w:rPr>
          <w:rFonts w:asciiTheme="majorEastAsia" w:eastAsiaTheme="majorEastAsia" w:hAnsiTheme="majorEastAsia" w:hint="eastAsia"/>
          <w:b/>
          <w:color w:val="000000" w:themeColor="text1"/>
          <w:sz w:val="28"/>
          <w:szCs w:val="28"/>
        </w:rPr>
        <w:t>取締</w:t>
      </w:r>
      <w:r w:rsidR="006F66E6">
        <w:rPr>
          <w:rFonts w:asciiTheme="majorEastAsia" w:eastAsiaTheme="majorEastAsia" w:hAnsiTheme="majorEastAsia" w:hint="eastAsia"/>
          <w:b/>
          <w:color w:val="000000" w:themeColor="text1"/>
          <w:sz w:val="28"/>
          <w:szCs w:val="28"/>
        </w:rPr>
        <w:t>り</w:t>
      </w:r>
      <w:r w:rsidR="0042624A" w:rsidRPr="00401457">
        <w:rPr>
          <w:rFonts w:asciiTheme="majorEastAsia" w:eastAsiaTheme="majorEastAsia" w:hAnsiTheme="majorEastAsia" w:hint="eastAsia"/>
          <w:b/>
          <w:color w:val="000000" w:themeColor="text1"/>
          <w:sz w:val="28"/>
          <w:szCs w:val="28"/>
        </w:rPr>
        <w:t>情報</w:t>
      </w:r>
      <w:r w:rsidR="002637D4" w:rsidRPr="00401457">
        <w:rPr>
          <w:rFonts w:asciiTheme="majorEastAsia" w:eastAsiaTheme="majorEastAsia" w:hAnsiTheme="majorEastAsia" w:hint="eastAsia"/>
          <w:b/>
          <w:color w:val="000000" w:themeColor="text1"/>
          <w:sz w:val="28"/>
          <w:szCs w:val="28"/>
        </w:rPr>
        <w:t xml:space="preserve"> ★</w:t>
      </w:r>
    </w:p>
    <w:p w14:paraId="160DCABB" w14:textId="4CE8A229" w:rsidR="00962988" w:rsidRDefault="00AF250A" w:rsidP="00401457">
      <w:pPr>
        <w:spacing w:line="600" w:lineRule="exact"/>
        <w:ind w:firstLineChars="100" w:firstLine="281"/>
        <w:rPr>
          <w:sz w:val="28"/>
          <w:szCs w:val="28"/>
        </w:rPr>
      </w:pPr>
      <w:r w:rsidRPr="00284C9A">
        <w:rPr>
          <w:rFonts w:hint="eastAsia"/>
          <w:b/>
          <w:color w:val="FF0000"/>
          <w:sz w:val="28"/>
          <w:szCs w:val="28"/>
          <w:u w:val="wave"/>
        </w:rPr>
        <w:t>別府湾南部</w:t>
      </w:r>
      <w:r w:rsidR="002637D4" w:rsidRPr="00284C9A">
        <w:rPr>
          <w:rFonts w:hint="eastAsia"/>
          <w:b/>
          <w:color w:val="FF0000"/>
          <w:sz w:val="28"/>
          <w:szCs w:val="28"/>
          <w:u w:val="wave"/>
        </w:rPr>
        <w:t>海域</w:t>
      </w:r>
      <w:r w:rsidR="006F66E6">
        <w:rPr>
          <w:rFonts w:hint="eastAsia"/>
          <w:sz w:val="28"/>
          <w:szCs w:val="28"/>
        </w:rPr>
        <w:t>は、</w:t>
      </w:r>
      <w:r w:rsidR="00962988">
        <w:rPr>
          <w:rFonts w:hint="eastAsia"/>
          <w:sz w:val="28"/>
          <w:szCs w:val="28"/>
        </w:rPr>
        <w:t>漁業者にとって重要な漁場</w:t>
      </w:r>
      <w:r w:rsidR="00E65A50">
        <w:rPr>
          <w:rFonts w:hint="eastAsia"/>
          <w:sz w:val="28"/>
          <w:szCs w:val="28"/>
        </w:rPr>
        <w:t>となっているため</w:t>
      </w:r>
      <w:r w:rsidR="00962988">
        <w:rPr>
          <w:rFonts w:hint="eastAsia"/>
          <w:sz w:val="28"/>
          <w:szCs w:val="28"/>
        </w:rPr>
        <w:t>、</w:t>
      </w:r>
      <w:r w:rsidR="006F66E6">
        <w:rPr>
          <w:rFonts w:hint="eastAsia"/>
          <w:sz w:val="28"/>
          <w:szCs w:val="28"/>
        </w:rPr>
        <w:t>漁業権</w:t>
      </w:r>
      <w:r w:rsidR="00E65A50">
        <w:rPr>
          <w:rFonts w:hint="eastAsia"/>
          <w:sz w:val="28"/>
          <w:szCs w:val="28"/>
        </w:rPr>
        <w:t>や</w:t>
      </w:r>
      <w:r w:rsidR="002637D4" w:rsidRPr="00264A25">
        <w:rPr>
          <w:rFonts w:hint="eastAsia"/>
          <w:sz w:val="28"/>
          <w:szCs w:val="28"/>
        </w:rPr>
        <w:t>まきえ</w:t>
      </w:r>
      <w:r w:rsidR="005A6178">
        <w:rPr>
          <w:rFonts w:hint="eastAsia"/>
          <w:sz w:val="28"/>
          <w:szCs w:val="28"/>
        </w:rPr>
        <w:t>船</w:t>
      </w:r>
      <w:r w:rsidR="002637D4" w:rsidRPr="00264A25">
        <w:rPr>
          <w:rFonts w:hint="eastAsia"/>
          <w:sz w:val="28"/>
          <w:szCs w:val="28"/>
        </w:rPr>
        <w:t>釣</w:t>
      </w:r>
      <w:r w:rsidR="0098744D">
        <w:rPr>
          <w:rFonts w:hint="eastAsia"/>
          <w:sz w:val="28"/>
          <w:szCs w:val="28"/>
        </w:rPr>
        <w:t>り</w:t>
      </w:r>
      <w:r w:rsidR="00962988">
        <w:rPr>
          <w:rFonts w:hint="eastAsia"/>
          <w:sz w:val="28"/>
          <w:szCs w:val="28"/>
        </w:rPr>
        <w:t>禁止のルールが設けられています。</w:t>
      </w:r>
    </w:p>
    <w:p w14:paraId="2A2731D1" w14:textId="32364F37" w:rsidR="002637D4" w:rsidRPr="00E65A50" w:rsidRDefault="00401457" w:rsidP="00E65A50">
      <w:pPr>
        <w:spacing w:line="600" w:lineRule="exact"/>
        <w:ind w:firstLineChars="100" w:firstLine="280"/>
        <w:rPr>
          <w:b/>
          <w:color w:val="000000" w:themeColor="text1"/>
          <w:sz w:val="28"/>
          <w:szCs w:val="28"/>
        </w:rPr>
      </w:pPr>
      <w:r>
        <w:rPr>
          <w:rFonts w:hint="eastAsia"/>
          <w:sz w:val="28"/>
          <w:szCs w:val="28"/>
        </w:rPr>
        <w:t>そのため、</w:t>
      </w:r>
      <w:r w:rsidR="001972B4">
        <w:rPr>
          <w:rFonts w:hint="eastAsia"/>
          <w:sz w:val="28"/>
          <w:szCs w:val="28"/>
        </w:rPr>
        <w:t>下記の期間</w:t>
      </w:r>
      <w:r>
        <w:rPr>
          <w:rFonts w:hint="eastAsia"/>
          <w:sz w:val="28"/>
          <w:szCs w:val="28"/>
        </w:rPr>
        <w:t>中</w:t>
      </w:r>
      <w:r w:rsidR="001972B4">
        <w:rPr>
          <w:rFonts w:hint="eastAsia"/>
          <w:sz w:val="28"/>
          <w:szCs w:val="28"/>
        </w:rPr>
        <w:t>、</w:t>
      </w:r>
      <w:r w:rsidR="00AF250A" w:rsidRPr="00AF4C01">
        <w:rPr>
          <w:rFonts w:hint="eastAsia"/>
          <w:sz w:val="28"/>
          <w:szCs w:val="28"/>
        </w:rPr>
        <w:t>別府湾南部</w:t>
      </w:r>
      <w:r w:rsidR="001972B4" w:rsidRPr="00AF4C01">
        <w:rPr>
          <w:rFonts w:hint="eastAsia"/>
          <w:sz w:val="28"/>
          <w:szCs w:val="28"/>
        </w:rPr>
        <w:t>海域</w:t>
      </w:r>
      <w:r w:rsidR="001972B4">
        <w:rPr>
          <w:rFonts w:hint="eastAsia"/>
          <w:sz w:val="28"/>
          <w:szCs w:val="28"/>
        </w:rPr>
        <w:t>を利用</w:t>
      </w:r>
      <w:r w:rsidR="00E65A50">
        <w:rPr>
          <w:rFonts w:hint="eastAsia"/>
          <w:sz w:val="28"/>
          <w:szCs w:val="28"/>
        </w:rPr>
        <w:t>する</w:t>
      </w:r>
      <w:r w:rsidR="002637D4" w:rsidRPr="00264A25">
        <w:rPr>
          <w:rFonts w:hint="eastAsia"/>
          <w:sz w:val="28"/>
          <w:szCs w:val="28"/>
        </w:rPr>
        <w:t>遊漁者</w:t>
      </w:r>
      <w:r w:rsidR="001972B4">
        <w:rPr>
          <w:rFonts w:hint="eastAsia"/>
          <w:sz w:val="28"/>
          <w:szCs w:val="28"/>
        </w:rPr>
        <w:t>や</w:t>
      </w:r>
      <w:r w:rsidR="002637D4" w:rsidRPr="00264A25">
        <w:rPr>
          <w:rFonts w:hint="eastAsia"/>
          <w:sz w:val="28"/>
          <w:szCs w:val="28"/>
        </w:rPr>
        <w:t>漁業者</w:t>
      </w:r>
      <w:r w:rsidR="001972B4">
        <w:rPr>
          <w:rFonts w:hint="eastAsia"/>
          <w:sz w:val="28"/>
          <w:szCs w:val="28"/>
        </w:rPr>
        <w:t>を対象に</w:t>
      </w:r>
      <w:r w:rsidR="00E65A50">
        <w:rPr>
          <w:rFonts w:hint="eastAsia"/>
          <w:sz w:val="28"/>
          <w:szCs w:val="28"/>
        </w:rPr>
        <w:t>、</w:t>
      </w:r>
      <w:r w:rsidR="00546001">
        <w:rPr>
          <w:rFonts w:hint="eastAsia"/>
          <w:sz w:val="28"/>
          <w:szCs w:val="28"/>
        </w:rPr>
        <w:t>まきえ</w:t>
      </w:r>
      <w:r w:rsidR="005A6178">
        <w:rPr>
          <w:rFonts w:hint="eastAsia"/>
          <w:sz w:val="28"/>
          <w:szCs w:val="28"/>
        </w:rPr>
        <w:t>船</w:t>
      </w:r>
      <w:r w:rsidR="00546001">
        <w:rPr>
          <w:rFonts w:hint="eastAsia"/>
          <w:sz w:val="28"/>
          <w:szCs w:val="28"/>
        </w:rPr>
        <w:t>釣</w:t>
      </w:r>
      <w:r w:rsidR="005A6178">
        <w:rPr>
          <w:rFonts w:hint="eastAsia"/>
          <w:sz w:val="28"/>
          <w:szCs w:val="28"/>
        </w:rPr>
        <w:t>り</w:t>
      </w:r>
      <w:r w:rsidR="00546001">
        <w:rPr>
          <w:rFonts w:hint="eastAsia"/>
          <w:sz w:val="28"/>
          <w:szCs w:val="28"/>
        </w:rPr>
        <w:t>及び漁業権侵害の防止に関する</w:t>
      </w:r>
      <w:r w:rsidR="001972B4">
        <w:rPr>
          <w:rFonts w:hint="eastAsia"/>
          <w:sz w:val="28"/>
          <w:szCs w:val="28"/>
        </w:rPr>
        <w:t>指導取締り</w:t>
      </w:r>
      <w:r w:rsidR="00546001">
        <w:rPr>
          <w:rFonts w:hint="eastAsia"/>
          <w:sz w:val="28"/>
          <w:szCs w:val="28"/>
        </w:rPr>
        <w:t>を</w:t>
      </w:r>
      <w:r>
        <w:rPr>
          <w:rFonts w:hint="eastAsia"/>
          <w:sz w:val="28"/>
          <w:szCs w:val="28"/>
        </w:rPr>
        <w:t>強化し</w:t>
      </w:r>
      <w:r w:rsidR="001972B4">
        <w:rPr>
          <w:rFonts w:hint="eastAsia"/>
          <w:sz w:val="28"/>
          <w:szCs w:val="28"/>
        </w:rPr>
        <w:t>ます。</w:t>
      </w:r>
    </w:p>
    <w:p w14:paraId="3CAED626" w14:textId="77777777" w:rsidR="00757202" w:rsidRPr="00401457" w:rsidRDefault="00F4202A" w:rsidP="00401457">
      <w:pPr>
        <w:spacing w:line="600" w:lineRule="exact"/>
        <w:rPr>
          <w:rFonts w:asciiTheme="majorEastAsia" w:eastAsiaTheme="majorEastAsia" w:hAnsiTheme="majorEastAsia"/>
          <w:b/>
          <w:sz w:val="28"/>
          <w:szCs w:val="28"/>
        </w:rPr>
      </w:pPr>
      <w:r w:rsidRPr="00401457">
        <w:rPr>
          <w:rFonts w:asciiTheme="majorEastAsia" w:eastAsiaTheme="majorEastAsia" w:hAnsiTheme="majorEastAsia" w:hint="eastAsia"/>
          <w:b/>
          <w:sz w:val="28"/>
          <w:szCs w:val="28"/>
        </w:rPr>
        <w:t xml:space="preserve">　</w:t>
      </w:r>
      <w:r w:rsidR="00757202" w:rsidRPr="00401457">
        <w:rPr>
          <w:rFonts w:asciiTheme="majorEastAsia" w:eastAsiaTheme="majorEastAsia" w:hAnsiTheme="majorEastAsia" w:hint="eastAsia"/>
          <w:b/>
          <w:sz w:val="28"/>
          <w:szCs w:val="28"/>
        </w:rPr>
        <w:t>（</w:t>
      </w:r>
      <w:r w:rsidRPr="00C32DDE">
        <w:rPr>
          <w:rFonts w:asciiTheme="majorEastAsia" w:eastAsiaTheme="majorEastAsia" w:hAnsiTheme="majorEastAsia" w:hint="eastAsia"/>
          <w:b/>
          <w:spacing w:val="92"/>
          <w:kern w:val="0"/>
          <w:sz w:val="28"/>
          <w:szCs w:val="28"/>
          <w:fitText w:val="1680" w:id="-1187790336"/>
        </w:rPr>
        <w:t>強化期</w:t>
      </w:r>
      <w:r w:rsidRPr="00C32DDE">
        <w:rPr>
          <w:rFonts w:asciiTheme="majorEastAsia" w:eastAsiaTheme="majorEastAsia" w:hAnsiTheme="majorEastAsia" w:hint="eastAsia"/>
          <w:b/>
          <w:spacing w:val="2"/>
          <w:kern w:val="0"/>
          <w:sz w:val="28"/>
          <w:szCs w:val="28"/>
          <w:fitText w:val="1680" w:id="-1187790336"/>
        </w:rPr>
        <w:t>間</w:t>
      </w:r>
      <w:r w:rsidR="00757202" w:rsidRPr="00401457">
        <w:rPr>
          <w:rFonts w:asciiTheme="majorEastAsia" w:eastAsiaTheme="majorEastAsia" w:hAnsiTheme="majorEastAsia" w:hint="eastAsia"/>
          <w:b/>
          <w:sz w:val="28"/>
          <w:szCs w:val="28"/>
        </w:rPr>
        <w:t>）</w:t>
      </w:r>
    </w:p>
    <w:p w14:paraId="1A5A44A0" w14:textId="3BAB056B" w:rsidR="00F4202A" w:rsidRPr="00401457" w:rsidRDefault="00382E0E" w:rsidP="00401457">
      <w:pPr>
        <w:spacing w:line="600" w:lineRule="exact"/>
        <w:ind w:firstLineChars="300" w:firstLine="840"/>
        <w:rPr>
          <w:sz w:val="28"/>
          <w:szCs w:val="28"/>
        </w:rPr>
      </w:pPr>
      <w:r w:rsidRPr="00401457">
        <w:rPr>
          <w:rFonts w:hint="eastAsia"/>
          <w:sz w:val="28"/>
          <w:szCs w:val="28"/>
        </w:rPr>
        <w:t xml:space="preserve">　　</w:t>
      </w:r>
      <w:r w:rsidR="00AF250A">
        <w:rPr>
          <w:rFonts w:hint="eastAsia"/>
          <w:sz w:val="28"/>
          <w:szCs w:val="28"/>
        </w:rPr>
        <w:t>令和</w:t>
      </w:r>
      <w:r w:rsidR="00213AD8">
        <w:rPr>
          <w:rFonts w:hint="eastAsia"/>
          <w:sz w:val="28"/>
          <w:szCs w:val="28"/>
        </w:rPr>
        <w:t>７</w:t>
      </w:r>
      <w:r w:rsidR="00AF250A">
        <w:rPr>
          <w:rFonts w:hint="eastAsia"/>
          <w:sz w:val="28"/>
          <w:szCs w:val="28"/>
        </w:rPr>
        <w:t>年５</w:t>
      </w:r>
      <w:r w:rsidR="00F4202A" w:rsidRPr="00401457">
        <w:rPr>
          <w:rFonts w:hint="eastAsia"/>
          <w:sz w:val="28"/>
          <w:szCs w:val="28"/>
        </w:rPr>
        <w:t>月</w:t>
      </w:r>
      <w:r w:rsidR="0034189B">
        <w:rPr>
          <w:rFonts w:hint="eastAsia"/>
          <w:sz w:val="28"/>
          <w:szCs w:val="28"/>
        </w:rPr>
        <w:t>１</w:t>
      </w:r>
      <w:r w:rsidR="00F4202A" w:rsidRPr="00401457">
        <w:rPr>
          <w:rFonts w:hint="eastAsia"/>
          <w:sz w:val="28"/>
          <w:szCs w:val="28"/>
        </w:rPr>
        <w:t>日</w:t>
      </w:r>
      <w:r w:rsidR="00E65A50">
        <w:rPr>
          <w:rFonts w:hint="eastAsia"/>
          <w:sz w:val="28"/>
          <w:szCs w:val="28"/>
        </w:rPr>
        <w:t xml:space="preserve">　</w:t>
      </w:r>
      <w:r w:rsidR="00F4202A" w:rsidRPr="00401457">
        <w:rPr>
          <w:rFonts w:hint="eastAsia"/>
          <w:sz w:val="28"/>
          <w:szCs w:val="28"/>
        </w:rPr>
        <w:t>～</w:t>
      </w:r>
      <w:r w:rsidR="00E65A50">
        <w:rPr>
          <w:rFonts w:hint="eastAsia"/>
          <w:sz w:val="28"/>
          <w:szCs w:val="28"/>
        </w:rPr>
        <w:t xml:space="preserve">　</w:t>
      </w:r>
      <w:r w:rsidR="00AF250A">
        <w:rPr>
          <w:rFonts w:hint="eastAsia"/>
          <w:sz w:val="28"/>
          <w:szCs w:val="28"/>
        </w:rPr>
        <w:t>令和</w:t>
      </w:r>
      <w:r w:rsidR="00213AD8">
        <w:rPr>
          <w:rFonts w:hint="eastAsia"/>
          <w:sz w:val="28"/>
          <w:szCs w:val="28"/>
        </w:rPr>
        <w:t>７</w:t>
      </w:r>
      <w:r w:rsidR="00AF250A">
        <w:rPr>
          <w:rFonts w:hint="eastAsia"/>
          <w:sz w:val="28"/>
          <w:szCs w:val="28"/>
        </w:rPr>
        <w:t>年６月３０</w:t>
      </w:r>
      <w:r w:rsidR="00F4202A" w:rsidRPr="00401457">
        <w:rPr>
          <w:rFonts w:hint="eastAsia"/>
          <w:sz w:val="28"/>
          <w:szCs w:val="28"/>
        </w:rPr>
        <w:t>日</w:t>
      </w:r>
    </w:p>
    <w:p w14:paraId="14077948" w14:textId="77777777" w:rsidR="00757202" w:rsidRPr="00401457" w:rsidRDefault="00F3589E" w:rsidP="00401457">
      <w:pPr>
        <w:spacing w:line="600" w:lineRule="exact"/>
        <w:ind w:left="1968" w:hangingChars="700" w:hanging="1968"/>
        <w:rPr>
          <w:rFonts w:ascii="ＭＳ ゴシック" w:eastAsia="ＭＳ ゴシック" w:hAnsi="ＭＳ ゴシック"/>
          <w:b/>
          <w:sz w:val="28"/>
          <w:szCs w:val="28"/>
        </w:rPr>
      </w:pPr>
      <w:r w:rsidRPr="00401457">
        <w:rPr>
          <w:rFonts w:ascii="ＭＳ ゴシック" w:eastAsia="ＭＳ ゴシック" w:hAnsi="ＭＳ ゴシック" w:hint="eastAsia"/>
          <w:b/>
          <w:sz w:val="28"/>
          <w:szCs w:val="28"/>
        </w:rPr>
        <w:t xml:space="preserve">　</w:t>
      </w:r>
      <w:r w:rsidR="00757202" w:rsidRPr="00401457">
        <w:rPr>
          <w:rFonts w:ascii="ＭＳ ゴシック" w:eastAsia="ＭＳ ゴシック" w:hAnsi="ＭＳ ゴシック" w:hint="eastAsia"/>
          <w:b/>
          <w:sz w:val="28"/>
          <w:szCs w:val="28"/>
        </w:rPr>
        <w:t>（</w:t>
      </w:r>
      <w:r w:rsidR="005A7ECA" w:rsidRPr="00401457">
        <w:rPr>
          <w:rFonts w:ascii="ＭＳ ゴシック" w:eastAsia="ＭＳ ゴシック" w:hAnsi="ＭＳ ゴシック" w:hint="eastAsia"/>
          <w:b/>
          <w:sz w:val="28"/>
          <w:szCs w:val="28"/>
        </w:rPr>
        <w:t>指導</w:t>
      </w:r>
      <w:r w:rsidR="00757202" w:rsidRPr="00401457">
        <w:rPr>
          <w:rFonts w:ascii="ＭＳ ゴシック" w:eastAsia="ＭＳ ゴシック" w:hAnsi="ＭＳ ゴシック" w:hint="eastAsia"/>
          <w:b/>
          <w:sz w:val="28"/>
          <w:szCs w:val="28"/>
        </w:rPr>
        <w:t>取締対象）</w:t>
      </w:r>
    </w:p>
    <w:p w14:paraId="250EC8C5" w14:textId="74E0E55C" w:rsidR="00B46A3C" w:rsidRPr="00604F64" w:rsidRDefault="00757202" w:rsidP="00401457">
      <w:pPr>
        <w:spacing w:line="600" w:lineRule="exact"/>
        <w:ind w:firstLineChars="200" w:firstLine="562"/>
        <w:rPr>
          <w:rFonts w:asciiTheme="majorEastAsia" w:eastAsiaTheme="majorEastAsia" w:hAnsiTheme="majorEastAsia"/>
          <w:b/>
          <w:sz w:val="28"/>
          <w:szCs w:val="28"/>
        </w:rPr>
      </w:pPr>
      <w:r w:rsidRPr="00401457">
        <w:rPr>
          <w:rFonts w:asciiTheme="majorEastAsia" w:eastAsiaTheme="majorEastAsia" w:hAnsiTheme="majorEastAsia" w:hint="eastAsia"/>
          <w:b/>
          <w:sz w:val="28"/>
          <w:szCs w:val="28"/>
        </w:rPr>
        <w:t xml:space="preserve">１　</w:t>
      </w:r>
      <w:r w:rsidRPr="00604F64">
        <w:rPr>
          <w:rFonts w:asciiTheme="majorEastAsia" w:eastAsiaTheme="majorEastAsia" w:hAnsiTheme="majorEastAsia" w:hint="eastAsia"/>
          <w:b/>
          <w:sz w:val="28"/>
          <w:szCs w:val="28"/>
        </w:rPr>
        <w:t>まきえ</w:t>
      </w:r>
      <w:r w:rsidR="00B46A3C" w:rsidRPr="00604F64">
        <w:rPr>
          <w:rFonts w:asciiTheme="majorEastAsia" w:eastAsiaTheme="majorEastAsia" w:hAnsiTheme="majorEastAsia" w:hint="eastAsia"/>
          <w:b/>
          <w:sz w:val="28"/>
          <w:szCs w:val="28"/>
        </w:rPr>
        <w:t>船</w:t>
      </w:r>
      <w:r w:rsidRPr="00604F64">
        <w:rPr>
          <w:rFonts w:asciiTheme="majorEastAsia" w:eastAsiaTheme="majorEastAsia" w:hAnsiTheme="majorEastAsia" w:hint="eastAsia"/>
          <w:b/>
          <w:sz w:val="28"/>
          <w:szCs w:val="28"/>
        </w:rPr>
        <w:t>釣</w:t>
      </w:r>
      <w:r w:rsidR="00B46A3C" w:rsidRPr="00604F64">
        <w:rPr>
          <w:rFonts w:asciiTheme="majorEastAsia" w:eastAsiaTheme="majorEastAsia" w:hAnsiTheme="majorEastAsia" w:hint="eastAsia"/>
          <w:b/>
          <w:sz w:val="28"/>
          <w:szCs w:val="28"/>
        </w:rPr>
        <w:t>り等</w:t>
      </w:r>
      <w:r w:rsidRPr="00604F64">
        <w:rPr>
          <w:rFonts w:asciiTheme="majorEastAsia" w:eastAsiaTheme="majorEastAsia" w:hAnsiTheme="majorEastAsia" w:hint="eastAsia"/>
          <w:b/>
          <w:sz w:val="28"/>
          <w:szCs w:val="28"/>
        </w:rPr>
        <w:t>禁止区域違反（大分県</w:t>
      </w:r>
      <w:r w:rsidR="00485BD3" w:rsidRPr="00604F64">
        <w:rPr>
          <w:rFonts w:asciiTheme="majorEastAsia" w:eastAsiaTheme="majorEastAsia" w:hAnsiTheme="majorEastAsia" w:hint="eastAsia"/>
          <w:b/>
          <w:sz w:val="28"/>
          <w:szCs w:val="28"/>
        </w:rPr>
        <w:t>海区</w:t>
      </w:r>
      <w:r w:rsidRPr="00604F64">
        <w:rPr>
          <w:rFonts w:asciiTheme="majorEastAsia" w:eastAsiaTheme="majorEastAsia" w:hAnsiTheme="majorEastAsia" w:hint="eastAsia"/>
          <w:b/>
          <w:sz w:val="28"/>
          <w:szCs w:val="28"/>
        </w:rPr>
        <w:t>漁業調整</w:t>
      </w:r>
      <w:r w:rsidR="00B46A3C" w:rsidRPr="00604F64">
        <w:rPr>
          <w:rFonts w:asciiTheme="majorEastAsia" w:eastAsiaTheme="majorEastAsia" w:hAnsiTheme="majorEastAsia" w:hint="eastAsia"/>
          <w:b/>
          <w:sz w:val="28"/>
          <w:szCs w:val="28"/>
        </w:rPr>
        <w:t>委員会指示第</w:t>
      </w:r>
    </w:p>
    <w:p w14:paraId="7DC479BF" w14:textId="62AF95E5" w:rsidR="00757202" w:rsidRDefault="001E72A2" w:rsidP="00B46A3C">
      <w:pPr>
        <w:spacing w:line="600" w:lineRule="exact"/>
        <w:ind w:firstLineChars="300" w:firstLine="843"/>
        <w:rPr>
          <w:rFonts w:asciiTheme="majorEastAsia" w:eastAsiaTheme="majorEastAsia" w:hAnsiTheme="majorEastAsia"/>
          <w:b/>
          <w:sz w:val="28"/>
          <w:szCs w:val="28"/>
        </w:rPr>
      </w:pPr>
      <w:r w:rsidRPr="00604F64">
        <w:rPr>
          <w:rFonts w:asciiTheme="majorEastAsia" w:eastAsiaTheme="majorEastAsia" w:hAnsiTheme="majorEastAsia" w:hint="eastAsia"/>
          <w:b/>
          <w:sz w:val="28"/>
          <w:szCs w:val="28"/>
        </w:rPr>
        <w:t>５</w:t>
      </w:r>
      <w:r w:rsidR="00B46A3C" w:rsidRPr="00604F64">
        <w:rPr>
          <w:rFonts w:asciiTheme="majorEastAsia" w:eastAsiaTheme="majorEastAsia" w:hAnsiTheme="majorEastAsia" w:hint="eastAsia"/>
          <w:b/>
          <w:sz w:val="28"/>
          <w:szCs w:val="28"/>
        </w:rPr>
        <w:t>号</w:t>
      </w:r>
      <w:r w:rsidR="00757202" w:rsidRPr="00604F64">
        <w:rPr>
          <w:rFonts w:asciiTheme="majorEastAsia" w:eastAsiaTheme="majorEastAsia" w:hAnsiTheme="majorEastAsia" w:hint="eastAsia"/>
          <w:b/>
          <w:sz w:val="28"/>
          <w:szCs w:val="28"/>
        </w:rPr>
        <w:t>関係）</w:t>
      </w:r>
    </w:p>
    <w:p w14:paraId="757F963C" w14:textId="61156865" w:rsidR="00890F5D" w:rsidRDefault="00890F5D" w:rsidP="00401457">
      <w:pPr>
        <w:spacing w:line="600" w:lineRule="exact"/>
        <w:ind w:firstLineChars="300" w:firstLine="840"/>
        <w:rPr>
          <w:sz w:val="28"/>
          <w:szCs w:val="28"/>
        </w:rPr>
      </w:pPr>
      <w:r>
        <w:rPr>
          <w:rFonts w:hint="eastAsia"/>
          <w:sz w:val="28"/>
          <w:szCs w:val="28"/>
        </w:rPr>
        <w:t xml:space="preserve">①　</w:t>
      </w:r>
      <w:r w:rsidR="00AB2F56" w:rsidRPr="00AB2F56">
        <w:rPr>
          <w:rFonts w:hint="eastAsia"/>
          <w:sz w:val="28"/>
          <w:szCs w:val="28"/>
          <w:u w:val="single"/>
        </w:rPr>
        <w:t>指導取締り</w:t>
      </w:r>
      <w:r w:rsidR="00634733" w:rsidRPr="00E65A50">
        <w:rPr>
          <w:rFonts w:hint="eastAsia"/>
          <w:sz w:val="28"/>
          <w:szCs w:val="28"/>
          <w:u w:val="single"/>
        </w:rPr>
        <w:t>の</w:t>
      </w:r>
      <w:r w:rsidR="00AB2F56">
        <w:rPr>
          <w:rFonts w:hint="eastAsia"/>
          <w:sz w:val="28"/>
          <w:szCs w:val="28"/>
          <w:u w:val="single"/>
        </w:rPr>
        <w:t>場所</w:t>
      </w:r>
    </w:p>
    <w:p w14:paraId="5110C5C3" w14:textId="39A3284C" w:rsidR="00DB0F6A" w:rsidRDefault="00B46A3C" w:rsidP="00DB0F6A">
      <w:pPr>
        <w:spacing w:line="600" w:lineRule="exact"/>
        <w:ind w:leftChars="400" w:left="840" w:firstLineChars="300" w:firstLine="840"/>
        <w:rPr>
          <w:sz w:val="28"/>
          <w:szCs w:val="28"/>
        </w:rPr>
      </w:pPr>
      <w:r>
        <w:rPr>
          <w:rFonts w:hint="eastAsia"/>
          <w:sz w:val="28"/>
          <w:szCs w:val="28"/>
        </w:rPr>
        <w:t>別府湾南部海域における</w:t>
      </w:r>
      <w:r w:rsidR="00DB0F6A">
        <w:rPr>
          <w:rFonts w:hint="eastAsia"/>
          <w:sz w:val="28"/>
          <w:szCs w:val="28"/>
        </w:rPr>
        <w:t>完全まきえ船釣り等</w:t>
      </w:r>
      <w:r>
        <w:rPr>
          <w:rFonts w:hint="eastAsia"/>
          <w:sz w:val="28"/>
          <w:szCs w:val="28"/>
        </w:rPr>
        <w:t>禁止区域</w:t>
      </w:r>
      <w:r w:rsidR="00DB0F6A">
        <w:rPr>
          <w:rFonts w:hint="eastAsia"/>
          <w:sz w:val="28"/>
          <w:szCs w:val="28"/>
        </w:rPr>
        <w:t>及び条</w:t>
      </w:r>
    </w:p>
    <w:p w14:paraId="3AB373C2" w14:textId="1B574A89" w:rsidR="00DC2452" w:rsidRDefault="00DB0F6A" w:rsidP="00DB0F6A">
      <w:pPr>
        <w:spacing w:line="600" w:lineRule="exact"/>
        <w:ind w:firstLineChars="500" w:firstLine="1400"/>
        <w:rPr>
          <w:sz w:val="28"/>
          <w:szCs w:val="28"/>
        </w:rPr>
      </w:pPr>
      <w:r>
        <w:rPr>
          <w:rFonts w:hint="eastAsia"/>
          <w:sz w:val="28"/>
          <w:szCs w:val="28"/>
        </w:rPr>
        <w:t>件付きまきえ船釣り等禁止区域</w:t>
      </w:r>
      <w:r w:rsidR="00B46A3C">
        <w:rPr>
          <w:rFonts w:hint="eastAsia"/>
          <w:sz w:val="28"/>
          <w:szCs w:val="28"/>
        </w:rPr>
        <w:t>内</w:t>
      </w:r>
    </w:p>
    <w:p w14:paraId="116CABFA" w14:textId="20F20533" w:rsidR="00890F5D" w:rsidRPr="00E65A50" w:rsidRDefault="00890F5D" w:rsidP="00401457">
      <w:pPr>
        <w:spacing w:line="600" w:lineRule="exact"/>
        <w:ind w:firstLineChars="300" w:firstLine="840"/>
        <w:rPr>
          <w:kern w:val="0"/>
          <w:sz w:val="28"/>
          <w:szCs w:val="28"/>
          <w:u w:val="single"/>
        </w:rPr>
      </w:pPr>
      <w:r>
        <w:rPr>
          <w:rFonts w:hint="eastAsia"/>
          <w:kern w:val="0"/>
          <w:sz w:val="28"/>
          <w:szCs w:val="28"/>
        </w:rPr>
        <w:t xml:space="preserve">②　</w:t>
      </w:r>
      <w:r w:rsidR="00634733" w:rsidRPr="00E65A50">
        <w:rPr>
          <w:rFonts w:hint="eastAsia"/>
          <w:kern w:val="0"/>
          <w:sz w:val="28"/>
          <w:szCs w:val="28"/>
          <w:u w:val="single"/>
        </w:rPr>
        <w:t>指導</w:t>
      </w:r>
      <w:r w:rsidR="005A7ECA" w:rsidRPr="00E65A50">
        <w:rPr>
          <w:rFonts w:hint="eastAsia"/>
          <w:kern w:val="0"/>
          <w:sz w:val="28"/>
          <w:szCs w:val="28"/>
          <w:u w:val="single"/>
        </w:rPr>
        <w:t>取締</w:t>
      </w:r>
      <w:r w:rsidR="002637D4" w:rsidRPr="00E65A50">
        <w:rPr>
          <w:rFonts w:hint="eastAsia"/>
          <w:kern w:val="0"/>
          <w:sz w:val="28"/>
          <w:szCs w:val="28"/>
          <w:u w:val="single"/>
        </w:rPr>
        <w:t>りの</w:t>
      </w:r>
      <w:r w:rsidR="005A7ECA" w:rsidRPr="00E65A50">
        <w:rPr>
          <w:rFonts w:hint="eastAsia"/>
          <w:kern w:val="0"/>
          <w:sz w:val="28"/>
          <w:szCs w:val="28"/>
          <w:u w:val="single"/>
        </w:rPr>
        <w:t>対象</w:t>
      </w:r>
      <w:r w:rsidR="002637D4" w:rsidRPr="00E65A50">
        <w:rPr>
          <w:rFonts w:hint="eastAsia"/>
          <w:kern w:val="0"/>
          <w:sz w:val="28"/>
          <w:szCs w:val="28"/>
          <w:u w:val="single"/>
        </w:rPr>
        <w:t>となる行為</w:t>
      </w:r>
    </w:p>
    <w:p w14:paraId="27ABE55B" w14:textId="77777777" w:rsidR="00DB0F6A" w:rsidRDefault="00890F5D" w:rsidP="001621CD">
      <w:pPr>
        <w:spacing w:line="600" w:lineRule="exact"/>
        <w:ind w:firstLineChars="400" w:firstLine="1120"/>
        <w:rPr>
          <w:sz w:val="28"/>
          <w:szCs w:val="28"/>
        </w:rPr>
      </w:pPr>
      <w:r>
        <w:rPr>
          <w:rFonts w:hint="eastAsia"/>
          <w:kern w:val="0"/>
          <w:sz w:val="28"/>
          <w:szCs w:val="28"/>
        </w:rPr>
        <w:t xml:space="preserve">　</w:t>
      </w:r>
      <w:r w:rsidR="00DB0F6A">
        <w:rPr>
          <w:rFonts w:hint="eastAsia"/>
          <w:kern w:val="0"/>
          <w:sz w:val="28"/>
          <w:szCs w:val="28"/>
        </w:rPr>
        <w:t xml:space="preserve">　</w:t>
      </w:r>
      <w:r w:rsidR="00511686">
        <w:rPr>
          <w:rFonts w:hint="eastAsia"/>
          <w:sz w:val="28"/>
          <w:szCs w:val="28"/>
        </w:rPr>
        <w:t>まきえ</w:t>
      </w:r>
      <w:r w:rsidR="001621CD">
        <w:rPr>
          <w:rFonts w:hint="eastAsia"/>
          <w:sz w:val="28"/>
          <w:szCs w:val="28"/>
        </w:rPr>
        <w:t>船</w:t>
      </w:r>
      <w:r w:rsidR="00511686">
        <w:rPr>
          <w:rFonts w:hint="eastAsia"/>
          <w:sz w:val="28"/>
          <w:szCs w:val="28"/>
        </w:rPr>
        <w:t>釣</w:t>
      </w:r>
      <w:r w:rsidR="00B46A3C">
        <w:rPr>
          <w:rFonts w:hint="eastAsia"/>
          <w:sz w:val="28"/>
          <w:szCs w:val="28"/>
        </w:rPr>
        <w:t>り</w:t>
      </w:r>
      <w:r w:rsidR="00511686">
        <w:rPr>
          <w:rFonts w:hint="eastAsia"/>
          <w:sz w:val="28"/>
          <w:szCs w:val="28"/>
        </w:rPr>
        <w:t>（</w:t>
      </w:r>
      <w:r w:rsidR="001621CD">
        <w:rPr>
          <w:rFonts w:hint="eastAsia"/>
          <w:sz w:val="28"/>
          <w:szCs w:val="28"/>
        </w:rPr>
        <w:t>船から</w:t>
      </w:r>
      <w:r w:rsidR="005A7ECA">
        <w:rPr>
          <w:rFonts w:hint="eastAsia"/>
          <w:sz w:val="28"/>
          <w:szCs w:val="28"/>
        </w:rPr>
        <w:t>魚を</w:t>
      </w:r>
      <w:r w:rsidR="001621CD">
        <w:rPr>
          <w:rFonts w:hint="eastAsia"/>
          <w:sz w:val="28"/>
          <w:szCs w:val="28"/>
        </w:rPr>
        <w:t>寄せるために</w:t>
      </w:r>
      <w:r w:rsidR="00B6735F" w:rsidRPr="00264A25">
        <w:rPr>
          <w:rFonts w:hint="eastAsia"/>
          <w:sz w:val="28"/>
          <w:szCs w:val="28"/>
        </w:rPr>
        <w:t>アミ</w:t>
      </w:r>
      <w:r w:rsidR="001621CD">
        <w:rPr>
          <w:rFonts w:hint="eastAsia"/>
          <w:sz w:val="28"/>
          <w:szCs w:val="28"/>
        </w:rPr>
        <w:t>等</w:t>
      </w:r>
      <w:r w:rsidR="005A7ECA">
        <w:rPr>
          <w:rFonts w:hint="eastAsia"/>
          <w:sz w:val="28"/>
          <w:szCs w:val="28"/>
        </w:rPr>
        <w:t>のまきえ</w:t>
      </w:r>
      <w:r w:rsidR="00BB5EDA">
        <w:rPr>
          <w:rFonts w:hint="eastAsia"/>
          <w:sz w:val="28"/>
          <w:szCs w:val="28"/>
        </w:rPr>
        <w:t>を撒</w:t>
      </w:r>
    </w:p>
    <w:p w14:paraId="3745D8D1" w14:textId="31C68367" w:rsidR="00716DB9" w:rsidRDefault="00BB5EDA" w:rsidP="00DB0F6A">
      <w:pPr>
        <w:spacing w:line="600" w:lineRule="exact"/>
        <w:ind w:firstLineChars="500" w:firstLine="1400"/>
        <w:rPr>
          <w:sz w:val="28"/>
          <w:szCs w:val="28"/>
        </w:rPr>
      </w:pPr>
      <w:r>
        <w:rPr>
          <w:rFonts w:hint="eastAsia"/>
          <w:sz w:val="28"/>
          <w:szCs w:val="28"/>
        </w:rPr>
        <w:t>い</w:t>
      </w:r>
      <w:r w:rsidR="00130B0C">
        <w:rPr>
          <w:rFonts w:hint="eastAsia"/>
          <w:sz w:val="28"/>
          <w:szCs w:val="28"/>
        </w:rPr>
        <w:t>て</w:t>
      </w:r>
      <w:r w:rsidR="001621CD">
        <w:rPr>
          <w:rFonts w:hint="eastAsia"/>
          <w:sz w:val="28"/>
          <w:szCs w:val="28"/>
        </w:rPr>
        <w:t>魚</w:t>
      </w:r>
      <w:r w:rsidR="0081264A">
        <w:rPr>
          <w:rFonts w:hint="eastAsia"/>
          <w:sz w:val="28"/>
          <w:szCs w:val="28"/>
        </w:rPr>
        <w:t>を</w:t>
      </w:r>
      <w:r w:rsidR="005A7ECA">
        <w:rPr>
          <w:rFonts w:hint="eastAsia"/>
          <w:sz w:val="28"/>
          <w:szCs w:val="28"/>
        </w:rPr>
        <w:t>釣る</w:t>
      </w:r>
      <w:r w:rsidR="00DC2452">
        <w:rPr>
          <w:rFonts w:hint="eastAsia"/>
          <w:sz w:val="28"/>
          <w:szCs w:val="28"/>
        </w:rPr>
        <w:t>行為</w:t>
      </w:r>
      <w:r w:rsidR="00AB2F56">
        <w:rPr>
          <w:rFonts w:hint="eastAsia"/>
          <w:sz w:val="28"/>
          <w:szCs w:val="28"/>
        </w:rPr>
        <w:t>のこと</w:t>
      </w:r>
      <w:r w:rsidR="00511686">
        <w:rPr>
          <w:rFonts w:hint="eastAsia"/>
          <w:sz w:val="28"/>
          <w:szCs w:val="28"/>
        </w:rPr>
        <w:t>）</w:t>
      </w:r>
    </w:p>
    <w:p w14:paraId="3B922334" w14:textId="6C5A6734" w:rsidR="00460894" w:rsidRDefault="00B100DB" w:rsidP="00130B0C">
      <w:pPr>
        <w:spacing w:line="600" w:lineRule="exact"/>
        <w:ind w:firstLineChars="400" w:firstLine="1124"/>
        <w:rPr>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658240" behindDoc="0" locked="0" layoutInCell="1" allowOverlap="1" wp14:anchorId="31C84A14" wp14:editId="4F7B21C2">
                <wp:simplePos x="0" y="0"/>
                <wp:positionH relativeFrom="margin">
                  <wp:align>right</wp:align>
                </wp:positionH>
                <wp:positionV relativeFrom="paragraph">
                  <wp:posOffset>194310</wp:posOffset>
                </wp:positionV>
                <wp:extent cx="5210810" cy="1123950"/>
                <wp:effectExtent l="0" t="0" r="27940" b="19050"/>
                <wp:wrapNone/>
                <wp:docPr id="19" name="角丸四角形 19"/>
                <wp:cNvGraphicFramePr/>
                <a:graphic xmlns:a="http://schemas.openxmlformats.org/drawingml/2006/main">
                  <a:graphicData uri="http://schemas.microsoft.com/office/word/2010/wordprocessingShape">
                    <wps:wsp>
                      <wps:cNvSpPr/>
                      <wps:spPr>
                        <a:xfrm>
                          <a:off x="0" y="0"/>
                          <a:ext cx="5210810" cy="112395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0FD4A" w14:textId="0C917C41" w:rsidR="00604F64" w:rsidRPr="00615368" w:rsidRDefault="00604F64" w:rsidP="00F44378">
                            <w:pPr>
                              <w:spacing w:line="360" w:lineRule="exact"/>
                              <w:ind w:leftChars="100" w:left="210" w:firstLineChars="100" w:firstLine="280"/>
                              <w:jc w:val="left"/>
                              <w:rPr>
                                <w:rFonts w:ascii="ＤＦ平成明朝体W3" w:eastAsia="ＤＦ平成明朝体W3" w:hAnsi="ＤＦ平成明朝体W3"/>
                                <w:color w:val="000000" w:themeColor="text1"/>
                                <w:sz w:val="28"/>
                                <w:szCs w:val="28"/>
                              </w:rPr>
                            </w:pPr>
                            <w:r>
                              <w:rPr>
                                <w:rFonts w:ascii="ＤＦ平成明朝体W3" w:eastAsia="ＤＦ平成明朝体W3" w:hAnsi="ＤＦ平成明朝体W3" w:hint="eastAsia"/>
                                <w:color w:val="000000" w:themeColor="text1"/>
                                <w:sz w:val="28"/>
                                <w:szCs w:val="28"/>
                              </w:rPr>
                              <w:t>大分</w:t>
                            </w:r>
                            <w:r>
                              <w:rPr>
                                <w:rFonts w:ascii="ＤＦ平成明朝体W3" w:eastAsia="ＤＦ平成明朝体W3" w:hAnsi="ＤＦ平成明朝体W3"/>
                                <w:color w:val="000000" w:themeColor="text1"/>
                                <w:sz w:val="28"/>
                                <w:szCs w:val="28"/>
                              </w:rPr>
                              <w:t>海区漁業調整</w:t>
                            </w:r>
                            <w:r>
                              <w:rPr>
                                <w:rFonts w:ascii="ＤＦ平成明朝体W3" w:eastAsia="ＤＦ平成明朝体W3" w:hAnsi="ＤＦ平成明朝体W3" w:hint="eastAsia"/>
                                <w:color w:val="000000" w:themeColor="text1"/>
                                <w:sz w:val="28"/>
                                <w:szCs w:val="28"/>
                              </w:rPr>
                              <w:t>委員会</w:t>
                            </w:r>
                            <w:r>
                              <w:rPr>
                                <w:rFonts w:ascii="ＤＦ平成明朝体W3" w:eastAsia="ＤＦ平成明朝体W3" w:hAnsi="ＤＦ平成明朝体W3"/>
                                <w:color w:val="000000" w:themeColor="text1"/>
                                <w:sz w:val="28"/>
                                <w:szCs w:val="28"/>
                              </w:rPr>
                              <w:t>指示の内容に</w:t>
                            </w:r>
                            <w:r>
                              <w:rPr>
                                <w:rFonts w:ascii="ＤＦ平成明朝体W3" w:eastAsia="ＤＦ平成明朝体W3" w:hAnsi="ＤＦ平成明朝体W3" w:hint="eastAsia"/>
                                <w:color w:val="000000" w:themeColor="text1"/>
                                <w:sz w:val="28"/>
                                <w:szCs w:val="28"/>
                              </w:rPr>
                              <w:t>違反して</w:t>
                            </w:r>
                            <w:r>
                              <w:rPr>
                                <w:rFonts w:ascii="ＤＦ平成明朝体W3" w:eastAsia="ＤＦ平成明朝体W3" w:hAnsi="ＤＦ平成明朝体W3"/>
                                <w:color w:val="000000" w:themeColor="text1"/>
                                <w:sz w:val="28"/>
                                <w:szCs w:val="28"/>
                              </w:rPr>
                              <w:t>まき</w:t>
                            </w:r>
                            <w:r>
                              <w:rPr>
                                <w:rFonts w:ascii="ＤＦ平成明朝体W3" w:eastAsia="ＤＦ平成明朝体W3" w:hAnsi="ＤＦ平成明朝体W3" w:hint="eastAsia"/>
                                <w:color w:val="000000" w:themeColor="text1"/>
                                <w:sz w:val="28"/>
                                <w:szCs w:val="28"/>
                              </w:rPr>
                              <w:t>え</w:t>
                            </w:r>
                            <w:r>
                              <w:rPr>
                                <w:rFonts w:ascii="ＤＦ平成明朝体W3" w:eastAsia="ＤＦ平成明朝体W3" w:hAnsi="ＤＦ平成明朝体W3"/>
                                <w:color w:val="000000" w:themeColor="text1"/>
                                <w:sz w:val="28"/>
                                <w:szCs w:val="28"/>
                              </w:rPr>
                              <w:t>船釣りを行った場合、１年以下の懲役若しくは５０万円以下の罰金</w:t>
                            </w:r>
                            <w:r>
                              <w:rPr>
                                <w:rFonts w:ascii="ＤＦ平成明朝体W3" w:eastAsia="ＤＦ平成明朝体W3" w:hAnsi="ＤＦ平成明朝体W3" w:hint="eastAsia"/>
                                <w:color w:val="000000" w:themeColor="text1"/>
                                <w:sz w:val="28"/>
                                <w:szCs w:val="28"/>
                              </w:rPr>
                              <w:t>又は</w:t>
                            </w:r>
                            <w:r>
                              <w:rPr>
                                <w:rFonts w:ascii="ＤＦ平成明朝体W3" w:eastAsia="ＤＦ平成明朝体W3" w:hAnsi="ＤＦ平成明朝体W3"/>
                                <w:color w:val="000000" w:themeColor="text1"/>
                                <w:sz w:val="28"/>
                                <w:szCs w:val="28"/>
                              </w:rPr>
                              <w:t>拘留若しくは科料に</w:t>
                            </w:r>
                            <w:r>
                              <w:rPr>
                                <w:rFonts w:ascii="ＤＦ平成明朝体W3" w:eastAsia="ＤＦ平成明朝体W3" w:hAnsi="ＤＦ平成明朝体W3" w:hint="eastAsia"/>
                                <w:color w:val="000000" w:themeColor="text1"/>
                                <w:sz w:val="28"/>
                                <w:szCs w:val="28"/>
                              </w:rPr>
                              <w:t>処せられる</w:t>
                            </w:r>
                            <w:r>
                              <w:rPr>
                                <w:rFonts w:ascii="ＤＦ平成明朝体W3" w:eastAsia="ＤＦ平成明朝体W3" w:hAnsi="ＤＦ平成明朝体W3"/>
                                <w:color w:val="000000" w:themeColor="text1"/>
                                <w:sz w:val="28"/>
                                <w:szCs w:val="28"/>
                              </w:rPr>
                              <w:t>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84A14" id="角丸四角形 19" o:spid="_x0000_s1026" style="position:absolute;left:0;text-align:left;margin-left:359.1pt;margin-top:15.3pt;width:410.3pt;height:8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" fillcolor="#fbd4b4 [1305]" strokecolor="#243f60 [1604]" strokeweight="2pt">
                <v:textbox>
                  <w:txbxContent>
                    <w:p w14:paraId="2FD0FD4A" w14:textId="0C917C41" w:rsidR="00604F64" w:rsidRPr="00615368" w:rsidRDefault="00604F64" w:rsidP="00F44378">
                      <w:pPr>
                        <w:spacing w:line="360" w:lineRule="exact"/>
                        <w:ind w:leftChars="100" w:left="210" w:firstLineChars="100" w:firstLine="280"/>
                        <w:jc w:val="left"/>
                        <w:rPr>
                          <w:rFonts w:ascii="ＤＦ平成明朝体W3" w:eastAsia="ＤＦ平成明朝体W3" w:hAnsi="ＤＦ平成明朝体W3"/>
                          <w:color w:val="000000" w:themeColor="text1"/>
                          <w:sz w:val="28"/>
                          <w:szCs w:val="28"/>
                        </w:rPr>
                      </w:pPr>
                      <w:r>
                        <w:rPr>
                          <w:rFonts w:ascii="ＤＦ平成明朝体W3" w:eastAsia="ＤＦ平成明朝体W3" w:hAnsi="ＤＦ平成明朝体W3" w:hint="eastAsia"/>
                          <w:color w:val="000000" w:themeColor="text1"/>
                          <w:sz w:val="28"/>
                          <w:szCs w:val="28"/>
                        </w:rPr>
                        <w:t>大分</w:t>
                      </w:r>
                      <w:r>
                        <w:rPr>
                          <w:rFonts w:ascii="ＤＦ平成明朝体W3" w:eastAsia="ＤＦ平成明朝体W3" w:hAnsi="ＤＦ平成明朝体W3"/>
                          <w:color w:val="000000" w:themeColor="text1"/>
                          <w:sz w:val="28"/>
                          <w:szCs w:val="28"/>
                        </w:rPr>
                        <w:t>海区漁業調整</w:t>
                      </w:r>
                      <w:r>
                        <w:rPr>
                          <w:rFonts w:ascii="ＤＦ平成明朝体W3" w:eastAsia="ＤＦ平成明朝体W3" w:hAnsi="ＤＦ平成明朝体W3" w:hint="eastAsia"/>
                          <w:color w:val="000000" w:themeColor="text1"/>
                          <w:sz w:val="28"/>
                          <w:szCs w:val="28"/>
                        </w:rPr>
                        <w:t>委員会</w:t>
                      </w:r>
                      <w:r>
                        <w:rPr>
                          <w:rFonts w:ascii="ＤＦ平成明朝体W3" w:eastAsia="ＤＦ平成明朝体W3" w:hAnsi="ＤＦ平成明朝体W3"/>
                          <w:color w:val="000000" w:themeColor="text1"/>
                          <w:sz w:val="28"/>
                          <w:szCs w:val="28"/>
                        </w:rPr>
                        <w:t>指示の内容に</w:t>
                      </w:r>
                      <w:r>
                        <w:rPr>
                          <w:rFonts w:ascii="ＤＦ平成明朝体W3" w:eastAsia="ＤＦ平成明朝体W3" w:hAnsi="ＤＦ平成明朝体W3" w:hint="eastAsia"/>
                          <w:color w:val="000000" w:themeColor="text1"/>
                          <w:sz w:val="28"/>
                          <w:szCs w:val="28"/>
                        </w:rPr>
                        <w:t>違反して</w:t>
                      </w:r>
                      <w:r>
                        <w:rPr>
                          <w:rFonts w:ascii="ＤＦ平成明朝体W3" w:eastAsia="ＤＦ平成明朝体W3" w:hAnsi="ＤＦ平成明朝体W3"/>
                          <w:color w:val="000000" w:themeColor="text1"/>
                          <w:sz w:val="28"/>
                          <w:szCs w:val="28"/>
                        </w:rPr>
                        <w:t>まき</w:t>
                      </w:r>
                      <w:r>
                        <w:rPr>
                          <w:rFonts w:ascii="ＤＦ平成明朝体W3" w:eastAsia="ＤＦ平成明朝体W3" w:hAnsi="ＤＦ平成明朝体W3" w:hint="eastAsia"/>
                          <w:color w:val="000000" w:themeColor="text1"/>
                          <w:sz w:val="28"/>
                          <w:szCs w:val="28"/>
                        </w:rPr>
                        <w:t>え</w:t>
                      </w:r>
                      <w:r>
                        <w:rPr>
                          <w:rFonts w:ascii="ＤＦ平成明朝体W3" w:eastAsia="ＤＦ平成明朝体W3" w:hAnsi="ＤＦ平成明朝体W3"/>
                          <w:color w:val="000000" w:themeColor="text1"/>
                          <w:sz w:val="28"/>
                          <w:szCs w:val="28"/>
                        </w:rPr>
                        <w:t>船釣りを行った場合、１年以下の懲役若しくは５０万円以下の罰金</w:t>
                      </w:r>
                      <w:r>
                        <w:rPr>
                          <w:rFonts w:ascii="ＤＦ平成明朝体W3" w:eastAsia="ＤＦ平成明朝体W3" w:hAnsi="ＤＦ平成明朝体W3" w:hint="eastAsia"/>
                          <w:color w:val="000000" w:themeColor="text1"/>
                          <w:sz w:val="28"/>
                          <w:szCs w:val="28"/>
                        </w:rPr>
                        <w:t>又は</w:t>
                      </w:r>
                      <w:r>
                        <w:rPr>
                          <w:rFonts w:ascii="ＤＦ平成明朝体W3" w:eastAsia="ＤＦ平成明朝体W3" w:hAnsi="ＤＦ平成明朝体W3"/>
                          <w:color w:val="000000" w:themeColor="text1"/>
                          <w:sz w:val="28"/>
                          <w:szCs w:val="28"/>
                        </w:rPr>
                        <w:t>拘留若しくは科料に</w:t>
                      </w:r>
                      <w:r>
                        <w:rPr>
                          <w:rFonts w:ascii="ＤＦ平成明朝体W3" w:eastAsia="ＤＦ平成明朝体W3" w:hAnsi="ＤＦ平成明朝体W3" w:hint="eastAsia"/>
                          <w:color w:val="000000" w:themeColor="text1"/>
                          <w:sz w:val="28"/>
                          <w:szCs w:val="28"/>
                        </w:rPr>
                        <w:t>処せられる</w:t>
                      </w:r>
                      <w:r>
                        <w:rPr>
                          <w:rFonts w:ascii="ＤＦ平成明朝体W3" w:eastAsia="ＤＦ平成明朝体W3" w:hAnsi="ＤＦ平成明朝体W3"/>
                          <w:color w:val="000000" w:themeColor="text1"/>
                          <w:sz w:val="28"/>
                          <w:szCs w:val="28"/>
                        </w:rPr>
                        <w:t>場合があります。</w:t>
                      </w:r>
                    </w:p>
                  </w:txbxContent>
                </v:textbox>
                <w10:wrap anchorx="margin"/>
              </v:roundrect>
            </w:pict>
          </mc:Fallback>
        </mc:AlternateContent>
      </w:r>
    </w:p>
    <w:p w14:paraId="7500490B" w14:textId="62447956" w:rsidR="00460894" w:rsidRDefault="00460894" w:rsidP="00130B0C">
      <w:pPr>
        <w:spacing w:line="600" w:lineRule="exact"/>
        <w:ind w:firstLineChars="400" w:firstLine="1120"/>
        <w:rPr>
          <w:sz w:val="28"/>
          <w:szCs w:val="28"/>
        </w:rPr>
      </w:pPr>
    </w:p>
    <w:p w14:paraId="33D51EF4" w14:textId="77777777" w:rsidR="0095613E" w:rsidRDefault="0095613E" w:rsidP="00615368">
      <w:pPr>
        <w:spacing w:line="340" w:lineRule="exact"/>
        <w:ind w:firstLineChars="100" w:firstLine="240"/>
        <w:rPr>
          <w:rFonts w:ascii="ＤＦ平成明朝体W3" w:eastAsia="ＤＦ平成明朝体W3" w:hAnsi="ＤＦ平成明朝体W3"/>
          <w:color w:val="000000" w:themeColor="text1"/>
          <w:sz w:val="24"/>
          <w:szCs w:val="24"/>
        </w:rPr>
      </w:pPr>
    </w:p>
    <w:p w14:paraId="754F8D9F" w14:textId="77777777" w:rsidR="00AC1F9D" w:rsidRDefault="00AC1F9D" w:rsidP="00460894">
      <w:pPr>
        <w:spacing w:line="600" w:lineRule="exact"/>
        <w:ind w:firstLineChars="200" w:firstLine="562"/>
        <w:rPr>
          <w:rFonts w:ascii="ＭＳ ゴシック" w:eastAsia="ＭＳ ゴシック" w:hAnsi="ＭＳ ゴシック"/>
          <w:b/>
          <w:sz w:val="28"/>
          <w:szCs w:val="28"/>
        </w:rPr>
      </w:pPr>
    </w:p>
    <w:p w14:paraId="72985DFF" w14:textId="7C69D37D" w:rsidR="00042258" w:rsidRDefault="00DB0F6A" w:rsidP="0087008C">
      <w:pPr>
        <w:spacing w:line="500" w:lineRule="exact"/>
        <w:ind w:leftChars="500" w:left="1530" w:hangingChars="200" w:hanging="480"/>
        <w:rPr>
          <w:rFonts w:ascii="ＭＳ ゴシック" w:eastAsia="ＭＳ ゴシック" w:hAnsi="ＭＳ ゴシック"/>
          <w:b/>
          <w:sz w:val="28"/>
          <w:szCs w:val="28"/>
        </w:rPr>
      </w:pPr>
      <w:r w:rsidRPr="004C6A42">
        <w:rPr>
          <w:rFonts w:asciiTheme="minorEastAsia" w:hAnsiTheme="minorEastAsia" w:hint="eastAsia"/>
          <w:sz w:val="24"/>
          <w:szCs w:val="24"/>
        </w:rPr>
        <w:t>（注）</w:t>
      </w:r>
      <w:r>
        <w:rPr>
          <w:rFonts w:asciiTheme="minorEastAsia" w:hAnsiTheme="minorEastAsia" w:hint="eastAsia"/>
          <w:sz w:val="24"/>
          <w:szCs w:val="24"/>
        </w:rPr>
        <w:t>条件付きまきえ船釣り等禁止区域内でまきえ船釣りを行う場合には、</w:t>
      </w:r>
      <w:r w:rsidR="00834A26">
        <w:rPr>
          <w:rFonts w:asciiTheme="minorEastAsia" w:hAnsiTheme="minorEastAsia" w:hint="eastAsia"/>
          <w:sz w:val="24"/>
          <w:szCs w:val="24"/>
        </w:rPr>
        <w:t xml:space="preserve">　</w:t>
      </w:r>
      <w:r>
        <w:rPr>
          <w:rFonts w:asciiTheme="minorEastAsia" w:hAnsiTheme="minorEastAsia" w:hint="eastAsia"/>
          <w:sz w:val="24"/>
          <w:szCs w:val="24"/>
        </w:rPr>
        <w:t>大分海区漁業調整委員会の承認が必要です。</w:t>
      </w:r>
    </w:p>
    <w:p w14:paraId="4867DF97" w14:textId="77777777" w:rsidR="00DB0F6A" w:rsidRDefault="00DB0F6A" w:rsidP="00460894">
      <w:pPr>
        <w:spacing w:line="600" w:lineRule="exact"/>
        <w:ind w:firstLineChars="200" w:firstLine="562"/>
        <w:rPr>
          <w:rFonts w:ascii="ＭＳ ゴシック" w:eastAsia="ＭＳ ゴシック" w:hAnsi="ＭＳ ゴシック"/>
          <w:b/>
          <w:sz w:val="28"/>
          <w:szCs w:val="28"/>
        </w:rPr>
      </w:pPr>
    </w:p>
    <w:p w14:paraId="169CEE1C" w14:textId="77777777" w:rsidR="00213AD8" w:rsidRDefault="00213AD8" w:rsidP="00460894">
      <w:pPr>
        <w:spacing w:line="600" w:lineRule="exact"/>
        <w:ind w:firstLineChars="200" w:firstLine="562"/>
        <w:rPr>
          <w:rFonts w:ascii="ＭＳ ゴシック" w:eastAsia="ＭＳ ゴシック" w:hAnsi="ＭＳ ゴシック"/>
          <w:b/>
          <w:sz w:val="28"/>
          <w:szCs w:val="28"/>
        </w:rPr>
      </w:pPr>
    </w:p>
    <w:p w14:paraId="7DDAE91E" w14:textId="2AFBBD61" w:rsidR="0081264A" w:rsidRPr="00401457" w:rsidRDefault="0081264A" w:rsidP="00460894">
      <w:pPr>
        <w:spacing w:line="600" w:lineRule="exact"/>
        <w:ind w:firstLineChars="200" w:firstLine="562"/>
        <w:rPr>
          <w:rFonts w:ascii="ＭＳ ゴシック" w:eastAsia="ＭＳ ゴシック" w:hAnsi="ＭＳ ゴシック"/>
          <w:b/>
          <w:sz w:val="28"/>
          <w:szCs w:val="28"/>
        </w:rPr>
      </w:pPr>
      <w:r w:rsidRPr="00401457">
        <w:rPr>
          <w:rFonts w:ascii="ＭＳ ゴシック" w:eastAsia="ＭＳ ゴシック" w:hAnsi="ＭＳ ゴシック" w:hint="eastAsia"/>
          <w:b/>
          <w:sz w:val="28"/>
          <w:szCs w:val="28"/>
        </w:rPr>
        <w:lastRenderedPageBreak/>
        <w:t>２　漁業権侵害（漁業法第195条関係）</w:t>
      </w:r>
    </w:p>
    <w:p w14:paraId="522E11D1" w14:textId="77777777" w:rsidR="006F66E6" w:rsidRDefault="002637D4" w:rsidP="00401457">
      <w:pPr>
        <w:spacing w:line="600" w:lineRule="exact"/>
        <w:ind w:leftChars="400" w:left="1680" w:hangingChars="300" w:hanging="840"/>
        <w:rPr>
          <w:sz w:val="28"/>
          <w:szCs w:val="28"/>
        </w:rPr>
      </w:pPr>
      <w:r>
        <w:rPr>
          <w:rFonts w:hint="eastAsia"/>
          <w:sz w:val="28"/>
          <w:szCs w:val="28"/>
        </w:rPr>
        <w:t xml:space="preserve">①　</w:t>
      </w:r>
      <w:r w:rsidR="00AB2F56" w:rsidRPr="00AB2F56">
        <w:rPr>
          <w:rFonts w:hint="eastAsia"/>
          <w:sz w:val="28"/>
          <w:szCs w:val="28"/>
          <w:u w:val="single"/>
        </w:rPr>
        <w:t>指導取締</w:t>
      </w:r>
      <w:r w:rsidR="00AB2F56">
        <w:rPr>
          <w:rFonts w:hint="eastAsia"/>
          <w:sz w:val="28"/>
          <w:szCs w:val="28"/>
          <w:u w:val="single"/>
        </w:rPr>
        <w:t>り</w:t>
      </w:r>
      <w:r w:rsidR="00AB2F56" w:rsidRPr="00AB2F56">
        <w:rPr>
          <w:rFonts w:hint="eastAsia"/>
          <w:sz w:val="28"/>
          <w:szCs w:val="28"/>
          <w:u w:val="single"/>
        </w:rPr>
        <w:t>の場所</w:t>
      </w:r>
    </w:p>
    <w:p w14:paraId="17CD8567" w14:textId="19975634" w:rsidR="00235545" w:rsidRPr="00FD4028" w:rsidRDefault="00235545" w:rsidP="00A50005">
      <w:pPr>
        <w:spacing w:line="600" w:lineRule="exact"/>
        <w:ind w:leftChars="500" w:left="1050" w:firstLineChars="200" w:firstLine="560"/>
        <w:rPr>
          <w:sz w:val="28"/>
          <w:szCs w:val="28"/>
        </w:rPr>
      </w:pPr>
      <w:r w:rsidRPr="00FD4028">
        <w:rPr>
          <w:rFonts w:hint="eastAsia"/>
          <w:sz w:val="28"/>
          <w:szCs w:val="28"/>
        </w:rPr>
        <w:t>・</w:t>
      </w:r>
      <w:r w:rsidR="00402D57">
        <w:rPr>
          <w:rFonts w:hint="eastAsia"/>
          <w:sz w:val="28"/>
          <w:szCs w:val="28"/>
        </w:rPr>
        <w:t>飼付漁業権（ブリ、イサキ、タイ）</w:t>
      </w:r>
      <w:r w:rsidRPr="00FD4028">
        <w:rPr>
          <w:rFonts w:hint="eastAsia"/>
          <w:sz w:val="28"/>
          <w:szCs w:val="28"/>
        </w:rPr>
        <w:t>共第</w:t>
      </w:r>
      <w:r w:rsidR="00402D57">
        <w:rPr>
          <w:sz w:val="28"/>
          <w:szCs w:val="28"/>
        </w:rPr>
        <w:t>66</w:t>
      </w:r>
      <w:r w:rsidRPr="00FD4028">
        <w:rPr>
          <w:rFonts w:hint="eastAsia"/>
          <w:sz w:val="28"/>
          <w:szCs w:val="28"/>
        </w:rPr>
        <w:t>号の漁場区域</w:t>
      </w:r>
    </w:p>
    <w:p w14:paraId="1D4F81E3" w14:textId="5DD2D41E" w:rsidR="00402D57" w:rsidRDefault="00D865F7" w:rsidP="00A50005">
      <w:pPr>
        <w:spacing w:line="600" w:lineRule="exact"/>
        <w:ind w:leftChars="500" w:left="1050" w:firstLineChars="200" w:firstLine="560"/>
        <w:rPr>
          <w:sz w:val="28"/>
          <w:szCs w:val="28"/>
        </w:rPr>
      </w:pPr>
      <w:r>
        <w:rPr>
          <w:rFonts w:hint="eastAsia"/>
          <w:sz w:val="28"/>
          <w:szCs w:val="28"/>
        </w:rPr>
        <w:t>・</w:t>
      </w:r>
      <w:r w:rsidR="00402D57">
        <w:rPr>
          <w:rFonts w:hint="eastAsia"/>
          <w:sz w:val="28"/>
          <w:szCs w:val="28"/>
        </w:rPr>
        <w:t>飼付漁業権（ブリ、イサキ、タイ）</w:t>
      </w:r>
      <w:r w:rsidR="00494FAF">
        <w:rPr>
          <w:rFonts w:hint="eastAsia"/>
          <w:sz w:val="28"/>
          <w:szCs w:val="28"/>
        </w:rPr>
        <w:t>共第</w:t>
      </w:r>
      <w:r w:rsidR="00402D57">
        <w:rPr>
          <w:rFonts w:hint="eastAsia"/>
          <w:sz w:val="28"/>
          <w:szCs w:val="28"/>
        </w:rPr>
        <w:t>67</w:t>
      </w:r>
      <w:r w:rsidR="00494FAF">
        <w:rPr>
          <w:rFonts w:hint="eastAsia"/>
          <w:sz w:val="28"/>
          <w:szCs w:val="28"/>
        </w:rPr>
        <w:t>号の漁場区域</w:t>
      </w:r>
    </w:p>
    <w:p w14:paraId="497A2B11" w14:textId="4D9403C3" w:rsidR="00402D57" w:rsidRDefault="00402D57" w:rsidP="00A50005">
      <w:pPr>
        <w:spacing w:line="600" w:lineRule="exact"/>
        <w:ind w:leftChars="500" w:left="1050" w:firstLineChars="200" w:firstLine="560"/>
        <w:rPr>
          <w:sz w:val="28"/>
          <w:szCs w:val="28"/>
        </w:rPr>
      </w:pPr>
      <w:r>
        <w:rPr>
          <w:rFonts w:hint="eastAsia"/>
          <w:sz w:val="28"/>
          <w:szCs w:val="28"/>
        </w:rPr>
        <w:t>・飼付漁業権（ブリ、イサキ、タイ）共第</w:t>
      </w:r>
      <w:r>
        <w:rPr>
          <w:rFonts w:hint="eastAsia"/>
          <w:sz w:val="28"/>
          <w:szCs w:val="28"/>
        </w:rPr>
        <w:t>69</w:t>
      </w:r>
      <w:r>
        <w:rPr>
          <w:rFonts w:hint="eastAsia"/>
          <w:sz w:val="28"/>
          <w:szCs w:val="28"/>
        </w:rPr>
        <w:t>号の漁場区域</w:t>
      </w:r>
    </w:p>
    <w:p w14:paraId="452D600A" w14:textId="77777777" w:rsidR="00607304" w:rsidRDefault="00402D57" w:rsidP="00A50005">
      <w:pPr>
        <w:spacing w:line="600" w:lineRule="exact"/>
        <w:ind w:leftChars="500" w:left="1050" w:firstLineChars="200" w:firstLine="560"/>
        <w:rPr>
          <w:sz w:val="28"/>
          <w:szCs w:val="28"/>
        </w:rPr>
      </w:pPr>
      <w:r>
        <w:rPr>
          <w:rFonts w:hint="eastAsia"/>
          <w:sz w:val="28"/>
          <w:szCs w:val="28"/>
        </w:rPr>
        <w:t>・飼付漁業権（ブリ、イサキ、タイ）共第</w:t>
      </w:r>
      <w:r w:rsidR="00607304">
        <w:rPr>
          <w:sz w:val="28"/>
          <w:szCs w:val="28"/>
        </w:rPr>
        <w:t>70</w:t>
      </w:r>
      <w:r>
        <w:rPr>
          <w:rFonts w:hint="eastAsia"/>
          <w:sz w:val="28"/>
          <w:szCs w:val="28"/>
        </w:rPr>
        <w:t>号の漁場区域</w:t>
      </w:r>
    </w:p>
    <w:p w14:paraId="0BE3846B" w14:textId="77777777" w:rsidR="00F321F2" w:rsidRDefault="00607304" w:rsidP="00F321F2">
      <w:pPr>
        <w:spacing w:line="600" w:lineRule="exact"/>
        <w:ind w:leftChars="500" w:left="1050" w:firstLineChars="200" w:firstLine="560"/>
        <w:rPr>
          <w:sz w:val="28"/>
          <w:szCs w:val="28"/>
        </w:rPr>
      </w:pPr>
      <w:r>
        <w:rPr>
          <w:rFonts w:hint="eastAsia"/>
          <w:sz w:val="28"/>
          <w:szCs w:val="28"/>
        </w:rPr>
        <w:t>・つきいそ漁業権共第</w:t>
      </w:r>
      <w:r>
        <w:rPr>
          <w:sz w:val="28"/>
          <w:szCs w:val="28"/>
        </w:rPr>
        <w:t>64</w:t>
      </w:r>
      <w:r>
        <w:rPr>
          <w:rFonts w:hint="eastAsia"/>
          <w:sz w:val="28"/>
          <w:szCs w:val="28"/>
        </w:rPr>
        <w:t>号の漁場区域</w:t>
      </w:r>
    </w:p>
    <w:p w14:paraId="5C1F3B37" w14:textId="7B84D5C2" w:rsidR="009C660A" w:rsidRDefault="00F321F2" w:rsidP="009C660A">
      <w:pPr>
        <w:spacing w:line="600" w:lineRule="exact"/>
        <w:ind w:leftChars="500" w:left="1050" w:firstLineChars="200" w:firstLine="560"/>
        <w:rPr>
          <w:sz w:val="28"/>
          <w:szCs w:val="28"/>
        </w:rPr>
      </w:pPr>
      <w:r>
        <w:rPr>
          <w:rFonts w:hint="eastAsia"/>
          <w:sz w:val="28"/>
          <w:szCs w:val="28"/>
        </w:rPr>
        <w:t>・つきいそ漁業権共第</w:t>
      </w:r>
      <w:r>
        <w:rPr>
          <w:rFonts w:hint="eastAsia"/>
          <w:sz w:val="28"/>
          <w:szCs w:val="28"/>
        </w:rPr>
        <w:t>71</w:t>
      </w:r>
      <w:r>
        <w:rPr>
          <w:rFonts w:hint="eastAsia"/>
          <w:sz w:val="28"/>
          <w:szCs w:val="28"/>
        </w:rPr>
        <w:t>号の漁場区域</w:t>
      </w:r>
      <w:r w:rsidR="009C660A">
        <w:rPr>
          <w:rFonts w:hint="eastAsia"/>
          <w:sz w:val="28"/>
          <w:szCs w:val="28"/>
        </w:rPr>
        <w:t>（半径</w:t>
      </w:r>
      <w:r w:rsidR="009C660A">
        <w:rPr>
          <w:rFonts w:hint="eastAsia"/>
          <w:sz w:val="28"/>
          <w:szCs w:val="28"/>
        </w:rPr>
        <w:t>200m</w:t>
      </w:r>
      <w:r w:rsidR="009C660A">
        <w:rPr>
          <w:sz w:val="28"/>
          <w:szCs w:val="28"/>
        </w:rPr>
        <w:t>）</w:t>
      </w:r>
    </w:p>
    <w:p w14:paraId="5449A246" w14:textId="1E895540" w:rsidR="00F321F2" w:rsidRDefault="00F321F2" w:rsidP="00F321F2">
      <w:pPr>
        <w:spacing w:line="600" w:lineRule="exact"/>
        <w:ind w:leftChars="500" w:left="1050" w:firstLineChars="200" w:firstLine="560"/>
        <w:rPr>
          <w:sz w:val="28"/>
          <w:szCs w:val="28"/>
        </w:rPr>
      </w:pPr>
      <w:r>
        <w:rPr>
          <w:rFonts w:hint="eastAsia"/>
          <w:sz w:val="28"/>
          <w:szCs w:val="28"/>
        </w:rPr>
        <w:t>・つきいそ漁業権共第</w:t>
      </w:r>
      <w:r>
        <w:rPr>
          <w:rFonts w:hint="eastAsia"/>
          <w:sz w:val="28"/>
          <w:szCs w:val="28"/>
        </w:rPr>
        <w:t>72</w:t>
      </w:r>
      <w:r>
        <w:rPr>
          <w:rFonts w:hint="eastAsia"/>
          <w:sz w:val="28"/>
          <w:szCs w:val="28"/>
        </w:rPr>
        <w:t>号の漁場区域</w:t>
      </w:r>
    </w:p>
    <w:p w14:paraId="4D520C23" w14:textId="7DB25A46" w:rsidR="00F321F2" w:rsidRDefault="00F321F2" w:rsidP="00F321F2">
      <w:pPr>
        <w:spacing w:line="600" w:lineRule="exact"/>
        <w:ind w:leftChars="500" w:left="1050" w:firstLineChars="200" w:firstLine="560"/>
        <w:rPr>
          <w:sz w:val="28"/>
          <w:szCs w:val="28"/>
        </w:rPr>
      </w:pPr>
      <w:r>
        <w:rPr>
          <w:rFonts w:hint="eastAsia"/>
          <w:sz w:val="28"/>
          <w:szCs w:val="28"/>
        </w:rPr>
        <w:t>・つきいそ漁業権共第</w:t>
      </w:r>
      <w:r>
        <w:rPr>
          <w:rFonts w:hint="eastAsia"/>
          <w:sz w:val="28"/>
          <w:szCs w:val="28"/>
        </w:rPr>
        <w:t>73</w:t>
      </w:r>
      <w:r>
        <w:rPr>
          <w:rFonts w:hint="eastAsia"/>
          <w:sz w:val="28"/>
          <w:szCs w:val="28"/>
        </w:rPr>
        <w:t>号の漁場区域</w:t>
      </w:r>
    </w:p>
    <w:p w14:paraId="55791A38" w14:textId="2CFDD1B0" w:rsidR="00F321F2" w:rsidRDefault="00F321F2" w:rsidP="00F321F2">
      <w:pPr>
        <w:spacing w:line="600" w:lineRule="exact"/>
        <w:ind w:leftChars="500" w:left="1050" w:firstLineChars="200" w:firstLine="560"/>
        <w:rPr>
          <w:sz w:val="28"/>
          <w:szCs w:val="28"/>
        </w:rPr>
      </w:pPr>
      <w:r>
        <w:rPr>
          <w:rFonts w:hint="eastAsia"/>
          <w:sz w:val="28"/>
          <w:szCs w:val="28"/>
        </w:rPr>
        <w:t>・つきいそ漁業権共第</w:t>
      </w:r>
      <w:r>
        <w:rPr>
          <w:rFonts w:hint="eastAsia"/>
          <w:sz w:val="28"/>
          <w:szCs w:val="28"/>
        </w:rPr>
        <w:t>80</w:t>
      </w:r>
      <w:r>
        <w:rPr>
          <w:rFonts w:hint="eastAsia"/>
          <w:sz w:val="28"/>
          <w:szCs w:val="28"/>
        </w:rPr>
        <w:t>号の漁場区域</w:t>
      </w:r>
    </w:p>
    <w:p w14:paraId="00919309" w14:textId="5FAC9F0D" w:rsidR="006F66E6" w:rsidRDefault="006F66E6" w:rsidP="00401457">
      <w:pPr>
        <w:spacing w:line="600" w:lineRule="exact"/>
        <w:ind w:leftChars="400" w:left="1680" w:hangingChars="300" w:hanging="840"/>
        <w:rPr>
          <w:sz w:val="28"/>
          <w:szCs w:val="28"/>
        </w:rPr>
      </w:pPr>
      <w:r>
        <w:rPr>
          <w:rFonts w:hint="eastAsia"/>
          <w:sz w:val="28"/>
          <w:szCs w:val="28"/>
        </w:rPr>
        <w:t xml:space="preserve">②　</w:t>
      </w:r>
      <w:r w:rsidR="00E2650E">
        <w:rPr>
          <w:rFonts w:hint="eastAsia"/>
          <w:sz w:val="28"/>
          <w:szCs w:val="28"/>
        </w:rPr>
        <w:t>指導</w:t>
      </w:r>
      <w:r w:rsidR="005A7ECA">
        <w:rPr>
          <w:rFonts w:hint="eastAsia"/>
          <w:sz w:val="28"/>
          <w:szCs w:val="28"/>
        </w:rPr>
        <w:t>取締</w:t>
      </w:r>
      <w:r>
        <w:rPr>
          <w:rFonts w:hint="eastAsia"/>
          <w:sz w:val="28"/>
          <w:szCs w:val="28"/>
        </w:rPr>
        <w:t>りの</w:t>
      </w:r>
      <w:r w:rsidR="005A7ECA">
        <w:rPr>
          <w:rFonts w:hint="eastAsia"/>
          <w:sz w:val="28"/>
          <w:szCs w:val="28"/>
        </w:rPr>
        <w:t>対象</w:t>
      </w:r>
      <w:r>
        <w:rPr>
          <w:rFonts w:hint="eastAsia"/>
          <w:sz w:val="28"/>
          <w:szCs w:val="28"/>
        </w:rPr>
        <w:t>となる行為</w:t>
      </w:r>
    </w:p>
    <w:p w14:paraId="52580E62" w14:textId="77777777" w:rsidR="0062127F" w:rsidRDefault="000F0BB7" w:rsidP="00A50005">
      <w:pPr>
        <w:spacing w:line="600" w:lineRule="exact"/>
        <w:ind w:firstLineChars="600" w:firstLine="1680"/>
        <w:rPr>
          <w:sz w:val="28"/>
          <w:szCs w:val="28"/>
        </w:rPr>
      </w:pPr>
      <w:r>
        <w:rPr>
          <w:rFonts w:hint="eastAsia"/>
          <w:sz w:val="28"/>
          <w:szCs w:val="28"/>
        </w:rPr>
        <w:t>・飼付</w:t>
      </w:r>
      <w:r w:rsidR="00235545" w:rsidRPr="00FD4028">
        <w:rPr>
          <w:rFonts w:hint="eastAsia"/>
          <w:sz w:val="28"/>
          <w:szCs w:val="28"/>
        </w:rPr>
        <w:t>漁業権共第</w:t>
      </w:r>
      <w:r>
        <w:rPr>
          <w:sz w:val="28"/>
          <w:szCs w:val="28"/>
        </w:rPr>
        <w:t>66</w:t>
      </w:r>
      <w:r w:rsidR="00235545" w:rsidRPr="00FD4028">
        <w:rPr>
          <w:rFonts w:hint="eastAsia"/>
          <w:sz w:val="28"/>
          <w:szCs w:val="28"/>
        </w:rPr>
        <w:t>号</w:t>
      </w:r>
      <w:r>
        <w:rPr>
          <w:rFonts w:hint="eastAsia"/>
          <w:sz w:val="28"/>
          <w:szCs w:val="28"/>
        </w:rPr>
        <w:t>、</w:t>
      </w:r>
      <w:r>
        <w:rPr>
          <w:sz w:val="28"/>
          <w:szCs w:val="28"/>
        </w:rPr>
        <w:t>67</w:t>
      </w:r>
      <w:r w:rsidRPr="00FD4028">
        <w:rPr>
          <w:rFonts w:hint="eastAsia"/>
          <w:sz w:val="28"/>
          <w:szCs w:val="28"/>
        </w:rPr>
        <w:t>号</w:t>
      </w:r>
      <w:r>
        <w:rPr>
          <w:rFonts w:hint="eastAsia"/>
          <w:sz w:val="28"/>
          <w:szCs w:val="28"/>
        </w:rPr>
        <w:t>、</w:t>
      </w:r>
      <w:r>
        <w:rPr>
          <w:sz w:val="28"/>
          <w:szCs w:val="28"/>
        </w:rPr>
        <w:t>69</w:t>
      </w:r>
      <w:r w:rsidRPr="00FD4028">
        <w:rPr>
          <w:rFonts w:hint="eastAsia"/>
          <w:sz w:val="28"/>
          <w:szCs w:val="28"/>
        </w:rPr>
        <w:t>号</w:t>
      </w:r>
      <w:r>
        <w:rPr>
          <w:rFonts w:hint="eastAsia"/>
          <w:sz w:val="28"/>
          <w:szCs w:val="28"/>
        </w:rPr>
        <w:t>、</w:t>
      </w:r>
      <w:r w:rsidR="0062127F">
        <w:rPr>
          <w:sz w:val="28"/>
          <w:szCs w:val="28"/>
        </w:rPr>
        <w:t>70</w:t>
      </w:r>
      <w:r w:rsidR="0062127F">
        <w:rPr>
          <w:rFonts w:hint="eastAsia"/>
          <w:sz w:val="28"/>
          <w:szCs w:val="28"/>
        </w:rPr>
        <w:t>号</w:t>
      </w:r>
      <w:r w:rsidR="00235545" w:rsidRPr="00FD4028">
        <w:rPr>
          <w:rFonts w:hint="eastAsia"/>
          <w:sz w:val="28"/>
          <w:szCs w:val="28"/>
        </w:rPr>
        <w:t>の組合員行使権</w:t>
      </w:r>
    </w:p>
    <w:p w14:paraId="0FA71DE4" w14:textId="77777777" w:rsidR="0062127F" w:rsidRDefault="00235545" w:rsidP="00A50005">
      <w:pPr>
        <w:spacing w:line="600" w:lineRule="exact"/>
        <w:ind w:firstLineChars="600" w:firstLine="1680"/>
        <w:rPr>
          <w:sz w:val="28"/>
          <w:szCs w:val="28"/>
        </w:rPr>
      </w:pPr>
      <w:r w:rsidRPr="00FD4028">
        <w:rPr>
          <w:rFonts w:hint="eastAsia"/>
          <w:sz w:val="28"/>
          <w:szCs w:val="28"/>
        </w:rPr>
        <w:t>を有しない者が、当該漁業権の対象</w:t>
      </w:r>
      <w:r w:rsidR="00E9377E">
        <w:rPr>
          <w:rFonts w:hint="eastAsia"/>
          <w:sz w:val="28"/>
          <w:szCs w:val="28"/>
        </w:rPr>
        <w:t>魚</w:t>
      </w:r>
      <w:r w:rsidR="00604F64">
        <w:rPr>
          <w:rFonts w:hint="eastAsia"/>
          <w:sz w:val="28"/>
          <w:szCs w:val="28"/>
        </w:rPr>
        <w:t>（</w:t>
      </w:r>
      <w:r w:rsidR="000F0BB7">
        <w:rPr>
          <w:rFonts w:hint="eastAsia"/>
          <w:sz w:val="28"/>
          <w:szCs w:val="28"/>
        </w:rPr>
        <w:t>ブリ、イサキ、タイ</w:t>
      </w:r>
      <w:r w:rsidR="00604F64">
        <w:rPr>
          <w:rFonts w:hint="eastAsia"/>
          <w:sz w:val="28"/>
          <w:szCs w:val="28"/>
        </w:rPr>
        <w:t>）</w:t>
      </w:r>
    </w:p>
    <w:p w14:paraId="1AF69C26" w14:textId="292F1E38" w:rsidR="00235545" w:rsidRPr="00FD4028" w:rsidRDefault="00235545" w:rsidP="00A50005">
      <w:pPr>
        <w:spacing w:line="600" w:lineRule="exact"/>
        <w:ind w:firstLineChars="600" w:firstLine="1680"/>
        <w:rPr>
          <w:sz w:val="28"/>
          <w:szCs w:val="28"/>
        </w:rPr>
      </w:pPr>
      <w:r w:rsidRPr="00FD4028">
        <w:rPr>
          <w:rFonts w:hint="eastAsia"/>
          <w:sz w:val="28"/>
          <w:szCs w:val="28"/>
        </w:rPr>
        <w:t>を採捕する行為。</w:t>
      </w:r>
    </w:p>
    <w:p w14:paraId="5BEF008D" w14:textId="60084AC4" w:rsidR="001F5752" w:rsidRDefault="00D865F7" w:rsidP="001F5752">
      <w:pPr>
        <w:spacing w:line="600" w:lineRule="exact"/>
        <w:ind w:firstLineChars="600" w:firstLine="1680"/>
        <w:rPr>
          <w:sz w:val="28"/>
          <w:szCs w:val="28"/>
        </w:rPr>
      </w:pPr>
      <w:r>
        <w:rPr>
          <w:rFonts w:hint="eastAsia"/>
          <w:sz w:val="28"/>
          <w:szCs w:val="28"/>
        </w:rPr>
        <w:t>・</w:t>
      </w:r>
      <w:r w:rsidR="00E9377E">
        <w:rPr>
          <w:rFonts w:hint="eastAsia"/>
          <w:sz w:val="28"/>
          <w:szCs w:val="28"/>
        </w:rPr>
        <w:t>つきいそ</w:t>
      </w:r>
      <w:r w:rsidR="006F66E6">
        <w:rPr>
          <w:rFonts w:hint="eastAsia"/>
          <w:sz w:val="28"/>
          <w:szCs w:val="28"/>
        </w:rPr>
        <w:t>漁業権</w:t>
      </w:r>
      <w:r w:rsidR="00E2650E">
        <w:rPr>
          <w:rFonts w:hint="eastAsia"/>
          <w:sz w:val="28"/>
          <w:szCs w:val="28"/>
        </w:rPr>
        <w:t>共第</w:t>
      </w:r>
      <w:r w:rsidR="00E9377E">
        <w:rPr>
          <w:sz w:val="28"/>
          <w:szCs w:val="28"/>
        </w:rPr>
        <w:t>64</w:t>
      </w:r>
      <w:r w:rsidR="00E2650E">
        <w:rPr>
          <w:rFonts w:hint="eastAsia"/>
          <w:sz w:val="28"/>
          <w:szCs w:val="28"/>
        </w:rPr>
        <w:t>号</w:t>
      </w:r>
      <w:r w:rsidR="0062127F">
        <w:rPr>
          <w:rFonts w:hint="eastAsia"/>
          <w:sz w:val="28"/>
          <w:szCs w:val="28"/>
        </w:rPr>
        <w:t>、</w:t>
      </w:r>
      <w:r w:rsidR="0062127F">
        <w:rPr>
          <w:sz w:val="28"/>
          <w:szCs w:val="28"/>
        </w:rPr>
        <w:t>71</w:t>
      </w:r>
      <w:r w:rsidR="0062127F" w:rsidRPr="00FD4028">
        <w:rPr>
          <w:rFonts w:hint="eastAsia"/>
          <w:sz w:val="28"/>
          <w:szCs w:val="28"/>
        </w:rPr>
        <w:t>号</w:t>
      </w:r>
      <w:r w:rsidR="0062127F">
        <w:rPr>
          <w:rFonts w:hint="eastAsia"/>
          <w:sz w:val="28"/>
          <w:szCs w:val="28"/>
        </w:rPr>
        <w:t>、</w:t>
      </w:r>
      <w:r w:rsidR="0062127F">
        <w:rPr>
          <w:sz w:val="28"/>
          <w:szCs w:val="28"/>
        </w:rPr>
        <w:t>72</w:t>
      </w:r>
      <w:r w:rsidR="0062127F" w:rsidRPr="00FD4028">
        <w:rPr>
          <w:rFonts w:hint="eastAsia"/>
          <w:sz w:val="28"/>
          <w:szCs w:val="28"/>
        </w:rPr>
        <w:t>号</w:t>
      </w:r>
      <w:r w:rsidR="0062127F">
        <w:rPr>
          <w:rFonts w:hint="eastAsia"/>
          <w:sz w:val="28"/>
          <w:szCs w:val="28"/>
        </w:rPr>
        <w:t>、</w:t>
      </w:r>
      <w:r w:rsidR="0062127F">
        <w:rPr>
          <w:sz w:val="28"/>
          <w:szCs w:val="28"/>
        </w:rPr>
        <w:t>73</w:t>
      </w:r>
      <w:r w:rsidR="0062127F" w:rsidRPr="00FD4028">
        <w:rPr>
          <w:rFonts w:hint="eastAsia"/>
          <w:sz w:val="28"/>
          <w:szCs w:val="28"/>
        </w:rPr>
        <w:t>号</w:t>
      </w:r>
      <w:r w:rsidR="0062127F">
        <w:rPr>
          <w:rFonts w:hint="eastAsia"/>
          <w:sz w:val="28"/>
          <w:szCs w:val="28"/>
        </w:rPr>
        <w:t>、</w:t>
      </w:r>
      <w:r w:rsidR="0062127F">
        <w:rPr>
          <w:rFonts w:hint="eastAsia"/>
          <w:sz w:val="28"/>
          <w:szCs w:val="28"/>
        </w:rPr>
        <w:t>80</w:t>
      </w:r>
      <w:r w:rsidR="0062127F" w:rsidRPr="00FD4028">
        <w:rPr>
          <w:rFonts w:hint="eastAsia"/>
          <w:sz w:val="28"/>
          <w:szCs w:val="28"/>
        </w:rPr>
        <w:t>号</w:t>
      </w:r>
      <w:r w:rsidR="001F5752">
        <w:rPr>
          <w:rFonts w:hint="eastAsia"/>
          <w:sz w:val="28"/>
          <w:szCs w:val="28"/>
        </w:rPr>
        <w:t>に</w:t>
      </w:r>
    </w:p>
    <w:p w14:paraId="6BC27132" w14:textId="14497695" w:rsidR="00494FAF" w:rsidRDefault="001F5752" w:rsidP="001F5752">
      <w:pPr>
        <w:spacing w:line="600" w:lineRule="exact"/>
        <w:ind w:leftChars="100" w:left="210" w:firstLineChars="500" w:firstLine="1400"/>
        <w:rPr>
          <w:sz w:val="28"/>
          <w:szCs w:val="28"/>
        </w:rPr>
      </w:pPr>
      <w:r>
        <w:rPr>
          <w:rFonts w:hint="eastAsia"/>
          <w:sz w:val="28"/>
          <w:szCs w:val="28"/>
        </w:rPr>
        <w:t>おいて</w:t>
      </w:r>
      <w:r w:rsidR="000E082D">
        <w:rPr>
          <w:rFonts w:hint="eastAsia"/>
          <w:sz w:val="28"/>
          <w:szCs w:val="28"/>
        </w:rPr>
        <w:t>、</w:t>
      </w:r>
      <w:r w:rsidR="00471EA9">
        <w:rPr>
          <w:rFonts w:hint="eastAsia"/>
          <w:sz w:val="28"/>
          <w:szCs w:val="28"/>
        </w:rPr>
        <w:t>組合員</w:t>
      </w:r>
      <w:r w:rsidR="0082345E">
        <w:rPr>
          <w:rFonts w:hint="eastAsia"/>
          <w:sz w:val="28"/>
          <w:szCs w:val="28"/>
        </w:rPr>
        <w:t>以外の</w:t>
      </w:r>
      <w:r w:rsidR="00471EA9">
        <w:rPr>
          <w:rFonts w:hint="eastAsia"/>
          <w:sz w:val="28"/>
          <w:szCs w:val="28"/>
        </w:rPr>
        <w:t>者が</w:t>
      </w:r>
      <w:r w:rsidR="00E9377E">
        <w:rPr>
          <w:rFonts w:hint="eastAsia"/>
          <w:sz w:val="28"/>
          <w:szCs w:val="28"/>
        </w:rPr>
        <w:t>魚類（全魚種）</w:t>
      </w:r>
      <w:r w:rsidR="00E90A9D" w:rsidRPr="00264A25">
        <w:rPr>
          <w:rFonts w:hint="eastAsia"/>
          <w:sz w:val="28"/>
          <w:szCs w:val="28"/>
        </w:rPr>
        <w:t>を</w:t>
      </w:r>
      <w:r w:rsidR="00471EA9">
        <w:rPr>
          <w:rFonts w:hint="eastAsia"/>
          <w:sz w:val="28"/>
          <w:szCs w:val="28"/>
        </w:rPr>
        <w:t>採捕</w:t>
      </w:r>
      <w:r w:rsidR="005A7ECA">
        <w:rPr>
          <w:rFonts w:hint="eastAsia"/>
          <w:sz w:val="28"/>
          <w:szCs w:val="28"/>
        </w:rPr>
        <w:t>する</w:t>
      </w:r>
      <w:r w:rsidR="00E90A9D" w:rsidRPr="00264A25">
        <w:rPr>
          <w:rFonts w:hint="eastAsia"/>
          <w:sz w:val="28"/>
          <w:szCs w:val="28"/>
        </w:rPr>
        <w:t>行為</w:t>
      </w:r>
      <w:r w:rsidR="00E2650E">
        <w:rPr>
          <w:rFonts w:hint="eastAsia"/>
          <w:sz w:val="28"/>
          <w:szCs w:val="28"/>
        </w:rPr>
        <w:t>。</w:t>
      </w:r>
    </w:p>
    <w:p w14:paraId="0506F03B" w14:textId="77777777" w:rsidR="00505FE0" w:rsidRDefault="00505FE0" w:rsidP="000F0BB7">
      <w:pPr>
        <w:spacing w:line="600" w:lineRule="exact"/>
        <w:ind w:firstLineChars="500" w:firstLine="1400"/>
        <w:rPr>
          <w:sz w:val="28"/>
          <w:szCs w:val="28"/>
        </w:rPr>
      </w:pPr>
    </w:p>
    <w:p w14:paraId="3C360712" w14:textId="0DEF66EB" w:rsidR="00D865F7" w:rsidRPr="00D865F7" w:rsidRDefault="00505FE0" w:rsidP="00D865F7">
      <w:pPr>
        <w:spacing w:line="600" w:lineRule="exact"/>
        <w:ind w:leftChars="600" w:left="1260"/>
        <w:rPr>
          <w:color w:val="FF0000"/>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660288" behindDoc="0" locked="0" layoutInCell="1" allowOverlap="1" wp14:anchorId="38E8B07B" wp14:editId="7399CCFE">
                <wp:simplePos x="0" y="0"/>
                <wp:positionH relativeFrom="margin">
                  <wp:posOffset>535305</wp:posOffset>
                </wp:positionH>
                <wp:positionV relativeFrom="paragraph">
                  <wp:posOffset>13335</wp:posOffset>
                </wp:positionV>
                <wp:extent cx="5591175" cy="1238250"/>
                <wp:effectExtent l="0" t="0" r="28575" b="19050"/>
                <wp:wrapNone/>
                <wp:docPr id="20" name="角丸四角形 20"/>
                <wp:cNvGraphicFramePr/>
                <a:graphic xmlns:a="http://schemas.openxmlformats.org/drawingml/2006/main">
                  <a:graphicData uri="http://schemas.microsoft.com/office/word/2010/wordprocessingShape">
                    <wps:wsp>
                      <wps:cNvSpPr/>
                      <wps:spPr>
                        <a:xfrm>
                          <a:off x="0" y="0"/>
                          <a:ext cx="5591175" cy="1238250"/>
                        </a:xfrm>
                        <a:prstGeom prst="round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7518575D" w14:textId="799DF468" w:rsidR="00604F64" w:rsidRPr="0095613E" w:rsidRDefault="00604F64" w:rsidP="0095613E">
                            <w:pPr>
                              <w:spacing w:line="360" w:lineRule="exact"/>
                              <w:ind w:left="280" w:hangingChars="100" w:hanging="280"/>
                              <w:jc w:val="left"/>
                              <w:rPr>
                                <w:sz w:val="28"/>
                                <w:szCs w:val="28"/>
                              </w:rPr>
                            </w:pPr>
                            <w:r>
                              <w:rPr>
                                <w:rFonts w:hint="eastAsia"/>
                                <w:sz w:val="28"/>
                                <w:szCs w:val="28"/>
                              </w:rPr>
                              <w:t xml:space="preserve">　　飼付</w:t>
                            </w:r>
                            <w:r w:rsidRPr="00FD4028">
                              <w:rPr>
                                <w:rFonts w:hint="eastAsia"/>
                                <w:sz w:val="28"/>
                                <w:szCs w:val="28"/>
                              </w:rPr>
                              <w:t>漁業権</w:t>
                            </w:r>
                            <w:r>
                              <w:rPr>
                                <w:rFonts w:hint="eastAsia"/>
                                <w:sz w:val="28"/>
                                <w:szCs w:val="28"/>
                              </w:rPr>
                              <w:t>の</w:t>
                            </w:r>
                            <w:r>
                              <w:rPr>
                                <w:sz w:val="28"/>
                                <w:szCs w:val="28"/>
                              </w:rPr>
                              <w:t>漁場区域内</w:t>
                            </w:r>
                            <w:r>
                              <w:rPr>
                                <w:rFonts w:hint="eastAsia"/>
                                <w:sz w:val="28"/>
                                <w:szCs w:val="28"/>
                              </w:rPr>
                              <w:t>でブリ、イサキ、タイを</w:t>
                            </w:r>
                            <w:r>
                              <w:rPr>
                                <w:sz w:val="28"/>
                                <w:szCs w:val="28"/>
                              </w:rPr>
                              <w:t>採捕した場合及び</w:t>
                            </w:r>
                            <w:r>
                              <w:rPr>
                                <w:rFonts w:hint="eastAsia"/>
                                <w:sz w:val="28"/>
                                <w:szCs w:val="28"/>
                              </w:rPr>
                              <w:t>つきいそ漁業権の</w:t>
                            </w:r>
                            <w:r>
                              <w:rPr>
                                <w:sz w:val="28"/>
                                <w:szCs w:val="28"/>
                              </w:rPr>
                              <w:t>漁場区域内</w:t>
                            </w:r>
                            <w:r>
                              <w:rPr>
                                <w:rFonts w:hint="eastAsia"/>
                                <w:sz w:val="28"/>
                                <w:szCs w:val="28"/>
                              </w:rPr>
                              <w:t>で</w:t>
                            </w:r>
                            <w:r>
                              <w:rPr>
                                <w:sz w:val="28"/>
                                <w:szCs w:val="28"/>
                              </w:rPr>
                              <w:t>魚類を採捕した場合</w:t>
                            </w:r>
                            <w:r>
                              <w:rPr>
                                <w:rFonts w:hint="eastAsia"/>
                                <w:sz w:val="28"/>
                                <w:szCs w:val="28"/>
                              </w:rPr>
                              <w:t>は</w:t>
                            </w:r>
                            <w:r>
                              <w:rPr>
                                <w:sz w:val="28"/>
                                <w:szCs w:val="28"/>
                              </w:rPr>
                              <w:t>、</w:t>
                            </w:r>
                            <w:r>
                              <w:rPr>
                                <w:rFonts w:hint="eastAsia"/>
                                <w:sz w:val="28"/>
                                <w:szCs w:val="28"/>
                              </w:rPr>
                              <w:t>漁業権</w:t>
                            </w:r>
                            <w:r>
                              <w:rPr>
                                <w:sz w:val="28"/>
                                <w:szCs w:val="28"/>
                              </w:rPr>
                              <w:t>を有する漁業協同組合から漁業権侵害で</w:t>
                            </w:r>
                            <w:r>
                              <w:rPr>
                                <w:rFonts w:hint="eastAsia"/>
                                <w:sz w:val="28"/>
                                <w:szCs w:val="28"/>
                              </w:rPr>
                              <w:t>告訴</w:t>
                            </w:r>
                            <w:r>
                              <w:rPr>
                                <w:sz w:val="28"/>
                                <w:szCs w:val="28"/>
                              </w:rPr>
                              <w:t>され、</w:t>
                            </w:r>
                            <w:r>
                              <w:rPr>
                                <w:sz w:val="28"/>
                                <w:szCs w:val="28"/>
                              </w:rPr>
                              <w:t>100</w:t>
                            </w:r>
                            <w:r>
                              <w:rPr>
                                <w:rFonts w:hint="eastAsia"/>
                                <w:sz w:val="28"/>
                                <w:szCs w:val="28"/>
                              </w:rPr>
                              <w:t>万円以下の</w:t>
                            </w:r>
                            <w:r>
                              <w:rPr>
                                <w:sz w:val="28"/>
                                <w:szCs w:val="28"/>
                              </w:rPr>
                              <w:t>罰金</w:t>
                            </w:r>
                            <w:r>
                              <w:rPr>
                                <w:rFonts w:hint="eastAsia"/>
                                <w:sz w:val="28"/>
                                <w:szCs w:val="28"/>
                              </w:rPr>
                              <w:t>に</w:t>
                            </w:r>
                            <w:r>
                              <w:rPr>
                                <w:sz w:val="28"/>
                                <w:szCs w:val="28"/>
                              </w:rPr>
                              <w:t>処せられる場合があります。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8B07B" id="角丸四角形 20" o:spid="_x0000_s1027" style="position:absolute;left:0;text-align:left;margin-left:42.15pt;margin-top:1.05pt;width:440.25pt;height: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" fillcolor="#fcd5b5" strokecolor="#385d8a" strokeweight="2pt">
                <v:textbox>
                  <w:txbxContent>
                    <w:p w14:paraId="7518575D" w14:textId="799DF468" w:rsidR="00604F64" w:rsidRPr="0095613E" w:rsidRDefault="00604F64" w:rsidP="0095613E">
                      <w:pPr>
                        <w:spacing w:line="360" w:lineRule="exact"/>
                        <w:ind w:left="280" w:hangingChars="100" w:hanging="280"/>
                        <w:jc w:val="left"/>
                        <w:rPr>
                          <w:sz w:val="28"/>
                          <w:szCs w:val="28"/>
                        </w:rPr>
                      </w:pPr>
                      <w:r>
                        <w:rPr>
                          <w:rFonts w:hint="eastAsia"/>
                          <w:sz w:val="28"/>
                          <w:szCs w:val="28"/>
                        </w:rPr>
                        <w:t xml:space="preserve">　　飼付</w:t>
                      </w:r>
                      <w:r w:rsidRPr="00FD4028">
                        <w:rPr>
                          <w:rFonts w:hint="eastAsia"/>
                          <w:sz w:val="28"/>
                          <w:szCs w:val="28"/>
                        </w:rPr>
                        <w:t>漁業権</w:t>
                      </w:r>
                      <w:r>
                        <w:rPr>
                          <w:rFonts w:hint="eastAsia"/>
                          <w:sz w:val="28"/>
                          <w:szCs w:val="28"/>
                        </w:rPr>
                        <w:t>の</w:t>
                      </w:r>
                      <w:r>
                        <w:rPr>
                          <w:sz w:val="28"/>
                          <w:szCs w:val="28"/>
                        </w:rPr>
                        <w:t>漁場区域内</w:t>
                      </w:r>
                      <w:r>
                        <w:rPr>
                          <w:rFonts w:hint="eastAsia"/>
                          <w:sz w:val="28"/>
                          <w:szCs w:val="28"/>
                        </w:rPr>
                        <w:t>でブリ、イサキ、タイを</w:t>
                      </w:r>
                      <w:r>
                        <w:rPr>
                          <w:sz w:val="28"/>
                          <w:szCs w:val="28"/>
                        </w:rPr>
                        <w:t>採捕した場合及び</w:t>
                      </w:r>
                      <w:r>
                        <w:rPr>
                          <w:rFonts w:hint="eastAsia"/>
                          <w:sz w:val="28"/>
                          <w:szCs w:val="28"/>
                        </w:rPr>
                        <w:t>つきいそ漁業権の</w:t>
                      </w:r>
                      <w:r>
                        <w:rPr>
                          <w:sz w:val="28"/>
                          <w:szCs w:val="28"/>
                        </w:rPr>
                        <w:t>漁場区域内</w:t>
                      </w:r>
                      <w:r>
                        <w:rPr>
                          <w:rFonts w:hint="eastAsia"/>
                          <w:sz w:val="28"/>
                          <w:szCs w:val="28"/>
                        </w:rPr>
                        <w:t>で</w:t>
                      </w:r>
                      <w:r>
                        <w:rPr>
                          <w:sz w:val="28"/>
                          <w:szCs w:val="28"/>
                        </w:rPr>
                        <w:t>魚類を採捕した場合</w:t>
                      </w:r>
                      <w:r>
                        <w:rPr>
                          <w:rFonts w:hint="eastAsia"/>
                          <w:sz w:val="28"/>
                          <w:szCs w:val="28"/>
                        </w:rPr>
                        <w:t>は</w:t>
                      </w:r>
                      <w:r>
                        <w:rPr>
                          <w:sz w:val="28"/>
                          <w:szCs w:val="28"/>
                        </w:rPr>
                        <w:t>、</w:t>
                      </w:r>
                      <w:r>
                        <w:rPr>
                          <w:rFonts w:hint="eastAsia"/>
                          <w:sz w:val="28"/>
                          <w:szCs w:val="28"/>
                        </w:rPr>
                        <w:t>漁業権</w:t>
                      </w:r>
                      <w:r>
                        <w:rPr>
                          <w:sz w:val="28"/>
                          <w:szCs w:val="28"/>
                        </w:rPr>
                        <w:t>を有する漁業協同組合から漁業権侵害で</w:t>
                      </w:r>
                      <w:r>
                        <w:rPr>
                          <w:rFonts w:hint="eastAsia"/>
                          <w:sz w:val="28"/>
                          <w:szCs w:val="28"/>
                        </w:rPr>
                        <w:t>告訴</w:t>
                      </w:r>
                      <w:r>
                        <w:rPr>
                          <w:sz w:val="28"/>
                          <w:szCs w:val="28"/>
                        </w:rPr>
                        <w:t>され、</w:t>
                      </w:r>
                      <w:r>
                        <w:rPr>
                          <w:sz w:val="28"/>
                          <w:szCs w:val="28"/>
                        </w:rPr>
                        <w:t>100</w:t>
                      </w:r>
                      <w:r>
                        <w:rPr>
                          <w:rFonts w:hint="eastAsia"/>
                          <w:sz w:val="28"/>
                          <w:szCs w:val="28"/>
                        </w:rPr>
                        <w:t>万円以下の</w:t>
                      </w:r>
                      <w:r>
                        <w:rPr>
                          <w:sz w:val="28"/>
                          <w:szCs w:val="28"/>
                        </w:rPr>
                        <w:t>罰金</w:t>
                      </w:r>
                      <w:r>
                        <w:rPr>
                          <w:rFonts w:hint="eastAsia"/>
                          <w:sz w:val="28"/>
                          <w:szCs w:val="28"/>
                        </w:rPr>
                        <w:t>に</w:t>
                      </w:r>
                      <w:r>
                        <w:rPr>
                          <w:sz w:val="28"/>
                          <w:szCs w:val="28"/>
                        </w:rPr>
                        <w:t>処せられる場合があります。</w:t>
                      </w:r>
                    </w:p>
                  </w:txbxContent>
                </v:textbox>
                <w10:wrap anchorx="margin"/>
              </v:roundrect>
            </w:pict>
          </mc:Fallback>
        </mc:AlternateContent>
      </w:r>
    </w:p>
    <w:p w14:paraId="1D7D7C76" w14:textId="74E4F09B" w:rsidR="002637D4" w:rsidRPr="006F66E6" w:rsidRDefault="002637D4" w:rsidP="00401457">
      <w:pPr>
        <w:spacing w:line="600" w:lineRule="exact"/>
        <w:ind w:leftChars="400" w:left="1680" w:hangingChars="300" w:hanging="840"/>
        <w:rPr>
          <w:sz w:val="28"/>
          <w:szCs w:val="28"/>
        </w:rPr>
      </w:pPr>
    </w:p>
    <w:p w14:paraId="0B05BF40" w14:textId="28AB90AF" w:rsidR="003D3FF4" w:rsidRDefault="003D3FF4" w:rsidP="00401457">
      <w:pPr>
        <w:spacing w:line="600" w:lineRule="exact"/>
        <w:rPr>
          <w:sz w:val="28"/>
          <w:szCs w:val="28"/>
        </w:rPr>
      </w:pPr>
    </w:p>
    <w:p w14:paraId="605E30E5" w14:textId="77777777" w:rsidR="00834A26" w:rsidRDefault="00834A26" w:rsidP="00834A26">
      <w:pPr>
        <w:spacing w:line="340" w:lineRule="exact"/>
        <w:rPr>
          <w:sz w:val="28"/>
          <w:szCs w:val="28"/>
        </w:rPr>
      </w:pPr>
    </w:p>
    <w:p w14:paraId="417C4789" w14:textId="77777777" w:rsidR="00355320" w:rsidRDefault="00681494" w:rsidP="00355320">
      <w:pPr>
        <w:spacing w:line="500" w:lineRule="exact"/>
        <w:ind w:firstLineChars="350" w:firstLine="840"/>
        <w:rPr>
          <w:rFonts w:asciiTheme="minorEastAsia" w:hAnsiTheme="minorEastAsia"/>
          <w:sz w:val="24"/>
          <w:szCs w:val="24"/>
        </w:rPr>
      </w:pPr>
      <w:r w:rsidRPr="004C6A42">
        <w:rPr>
          <w:rFonts w:asciiTheme="minorEastAsia" w:hAnsiTheme="minorEastAsia" w:hint="eastAsia"/>
          <w:sz w:val="24"/>
          <w:szCs w:val="24"/>
        </w:rPr>
        <w:t>（注）</w:t>
      </w:r>
      <w:r w:rsidR="00834A26">
        <w:rPr>
          <w:rFonts w:asciiTheme="minorEastAsia" w:hAnsiTheme="minorEastAsia" w:hint="eastAsia"/>
          <w:sz w:val="24"/>
          <w:szCs w:val="24"/>
        </w:rPr>
        <w:t>飼付漁業権とは、一定の場所に餌をまいて、そこに魚類を集めて随時一</w:t>
      </w:r>
    </w:p>
    <w:p w14:paraId="71B62165" w14:textId="0472C1AA" w:rsidR="00235545" w:rsidRDefault="00834A26" w:rsidP="00355320">
      <w:pPr>
        <w:spacing w:line="500" w:lineRule="exact"/>
        <w:ind w:firstLineChars="550" w:firstLine="1320"/>
        <w:rPr>
          <w:rFonts w:asciiTheme="minorEastAsia" w:hAnsiTheme="minorEastAsia"/>
          <w:sz w:val="24"/>
          <w:szCs w:val="24"/>
        </w:rPr>
      </w:pPr>
      <w:r>
        <w:rPr>
          <w:rFonts w:asciiTheme="minorEastAsia" w:hAnsiTheme="minorEastAsia" w:hint="eastAsia"/>
          <w:sz w:val="24"/>
          <w:szCs w:val="24"/>
        </w:rPr>
        <w:t>本釣り等で漁獲する共同漁業権です。</w:t>
      </w:r>
    </w:p>
    <w:p w14:paraId="40524779" w14:textId="4F85FC6B" w:rsidR="00355320" w:rsidRDefault="0082345E" w:rsidP="00355320">
      <w:pPr>
        <w:spacing w:line="500" w:lineRule="exact"/>
        <w:ind w:firstLineChars="650" w:firstLine="1560"/>
        <w:rPr>
          <w:rFonts w:asciiTheme="minorEastAsia" w:hAnsiTheme="minorEastAsia"/>
          <w:sz w:val="24"/>
          <w:szCs w:val="24"/>
        </w:rPr>
      </w:pPr>
      <w:r>
        <w:rPr>
          <w:rFonts w:asciiTheme="minorEastAsia" w:hAnsiTheme="minorEastAsia" w:hint="eastAsia"/>
          <w:sz w:val="24"/>
          <w:szCs w:val="24"/>
        </w:rPr>
        <w:t>つきいそ漁業権とは、海底に人工</w:t>
      </w:r>
      <w:r w:rsidR="00834A26">
        <w:rPr>
          <w:rFonts w:asciiTheme="minorEastAsia" w:hAnsiTheme="minorEastAsia" w:hint="eastAsia"/>
          <w:sz w:val="24"/>
          <w:szCs w:val="24"/>
        </w:rPr>
        <w:t>魚礁等を設置して、そこに集ま</w:t>
      </w:r>
    </w:p>
    <w:p w14:paraId="3144B29A" w14:textId="7F235FE8" w:rsidR="00DB5C0E" w:rsidRPr="00F321F2" w:rsidRDefault="00834A26" w:rsidP="00F321F2">
      <w:pPr>
        <w:spacing w:line="500" w:lineRule="exact"/>
        <w:ind w:firstLineChars="550" w:firstLine="1320"/>
        <w:rPr>
          <w:rFonts w:ascii="ＤＦ平成明朝体W3" w:eastAsia="ＤＦ平成明朝体W3" w:hAnsi="ＤＦ平成明朝体W3"/>
          <w:sz w:val="24"/>
          <w:szCs w:val="24"/>
        </w:rPr>
      </w:pPr>
      <w:r>
        <w:rPr>
          <w:rFonts w:asciiTheme="minorEastAsia" w:hAnsiTheme="minorEastAsia" w:hint="eastAsia"/>
          <w:sz w:val="24"/>
          <w:szCs w:val="24"/>
        </w:rPr>
        <w:t>った魚類を採捕する共同漁業権です。</w:t>
      </w:r>
    </w:p>
    <w:p w14:paraId="3729A068" w14:textId="601EB863" w:rsidR="000D137B" w:rsidRDefault="000D137B" w:rsidP="00D865F7">
      <w:pPr>
        <w:spacing w:line="600" w:lineRule="exact"/>
        <w:rPr>
          <w:rFonts w:asciiTheme="majorEastAsia" w:eastAsiaTheme="majorEastAsia" w:hAnsiTheme="majorEastAsia"/>
          <w:b/>
          <w:sz w:val="28"/>
          <w:szCs w:val="28"/>
        </w:rPr>
        <w:sectPr w:rsidR="000D137B" w:rsidSect="009A2104">
          <w:pgSz w:w="11906" w:h="16838" w:code="9"/>
          <w:pgMar w:top="397" w:right="1247" w:bottom="238" w:left="1361" w:header="720" w:footer="720" w:gutter="0"/>
          <w:cols w:space="720"/>
          <w:docGrid w:type="lines" w:linePitch="393"/>
        </w:sectPr>
      </w:pPr>
    </w:p>
    <w:p w14:paraId="40FEC946" w14:textId="77777777" w:rsidR="000155B3" w:rsidRDefault="000155B3" w:rsidP="004966A2">
      <w:pPr>
        <w:rPr>
          <w:rFonts w:asciiTheme="majorEastAsia" w:eastAsiaTheme="majorEastAsia" w:hAnsiTheme="majorEastAsia"/>
          <w:sz w:val="24"/>
          <w:szCs w:val="24"/>
        </w:rPr>
      </w:pPr>
    </w:p>
    <w:p w14:paraId="100CAA65" w14:textId="02E58290" w:rsidR="00864930" w:rsidRDefault="00864930" w:rsidP="00864930">
      <w:pPr>
        <w:spacing w:line="600" w:lineRule="exact"/>
        <w:ind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〔参考〕</w:t>
      </w:r>
    </w:p>
    <w:p w14:paraId="50F191F3" w14:textId="77777777" w:rsidR="00864930" w:rsidRDefault="00864930" w:rsidP="00864930">
      <w:pPr>
        <w:spacing w:line="600" w:lineRule="exact"/>
        <w:ind w:firstLineChars="100" w:firstLine="281"/>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別府湾南部海域におけるまきえ船釣り等の禁止区域</w:t>
      </w:r>
    </w:p>
    <w:p w14:paraId="5E78E607" w14:textId="77777777" w:rsidR="00864930" w:rsidRDefault="00864930" w:rsidP="00864930">
      <w:pPr>
        <w:spacing w:line="600" w:lineRule="exact"/>
        <w:rPr>
          <w:rFonts w:asciiTheme="majorEastAsia" w:eastAsiaTheme="majorEastAsia" w:hAnsiTheme="majorEastAsia"/>
          <w:b/>
          <w:sz w:val="28"/>
          <w:szCs w:val="28"/>
        </w:rPr>
      </w:pPr>
      <w:r>
        <w:rPr>
          <w:rFonts w:asciiTheme="majorEastAsia" w:eastAsiaTheme="majorEastAsia" w:hAnsiTheme="majorEastAsia" w:hint="eastAsia"/>
          <w:b/>
          <w:noProof/>
          <w:sz w:val="28"/>
          <w:szCs w:val="28"/>
        </w:rPr>
        <mc:AlternateContent>
          <mc:Choice Requires="wpg">
            <w:drawing>
              <wp:anchor distT="0" distB="0" distL="114300" distR="114300" simplePos="0" relativeHeight="251662336" behindDoc="0" locked="0" layoutInCell="1" allowOverlap="1" wp14:anchorId="4C769088" wp14:editId="7B9398A7">
                <wp:simplePos x="0" y="0"/>
                <wp:positionH relativeFrom="column">
                  <wp:posOffset>126365</wp:posOffset>
                </wp:positionH>
                <wp:positionV relativeFrom="paragraph">
                  <wp:posOffset>88265</wp:posOffset>
                </wp:positionV>
                <wp:extent cx="6019165" cy="3705225"/>
                <wp:effectExtent l="0" t="0" r="635" b="9525"/>
                <wp:wrapNone/>
                <wp:docPr id="26" name="グループ化 26"/>
                <wp:cNvGraphicFramePr/>
                <a:graphic xmlns:a="http://schemas.openxmlformats.org/drawingml/2006/main">
                  <a:graphicData uri="http://schemas.microsoft.com/office/word/2010/wordprocessingGroup">
                    <wpg:wgp>
                      <wpg:cNvGrpSpPr/>
                      <wpg:grpSpPr>
                        <a:xfrm>
                          <a:off x="0" y="0"/>
                          <a:ext cx="6019165" cy="3705225"/>
                          <a:chOff x="47624" y="361950"/>
                          <a:chExt cx="6019165" cy="3705225"/>
                        </a:xfrm>
                      </wpg:grpSpPr>
                      <wpg:grpSp>
                        <wpg:cNvPr id="3" name="グループ化 3"/>
                        <wpg:cNvGrpSpPr>
                          <a:grpSpLocks noChangeAspect="1"/>
                        </wpg:cNvGrpSpPr>
                        <wpg:grpSpPr>
                          <a:xfrm>
                            <a:off x="47624" y="361950"/>
                            <a:ext cx="6019165" cy="3705225"/>
                            <a:chOff x="76830" y="552780"/>
                            <a:chExt cx="9710452" cy="5658709"/>
                          </a:xfrm>
                        </wpg:grpSpPr>
                        <wpg:grpSp>
                          <wpg:cNvPr id="4" name="グループ化 4"/>
                          <wpg:cNvGrpSpPr/>
                          <wpg:grpSpPr>
                            <a:xfrm>
                              <a:off x="76830" y="552780"/>
                              <a:ext cx="9710452" cy="5658709"/>
                              <a:chOff x="76830" y="552780"/>
                              <a:chExt cx="9710452" cy="5658709"/>
                            </a:xfrm>
                          </wpg:grpSpPr>
                          <pic:pic xmlns:pic="http://schemas.openxmlformats.org/drawingml/2006/picture">
                            <pic:nvPicPr>
                              <pic:cNvPr id="7" name="図 7"/>
                              <pic:cNvPicPr>
                                <a:picLocks noChangeAspect="1"/>
                              </pic:cNvPicPr>
                            </pic:nvPicPr>
                            <pic:blipFill rotWithShape="1">
                              <a:blip r:embed="rId8"/>
                              <a:srcRect l="24349" t="25332" r="22878" b="17728"/>
                              <a:stretch/>
                            </pic:blipFill>
                            <pic:spPr>
                              <a:xfrm>
                                <a:off x="76830" y="552780"/>
                                <a:ext cx="9710452" cy="5658709"/>
                              </a:xfrm>
                              <a:prstGeom prst="rect">
                                <a:avLst/>
                              </a:prstGeom>
                              <a:solidFill>
                                <a:srgbClr val="FFC000"/>
                              </a:solidFill>
                              <a:ln>
                                <a:noFill/>
                              </a:ln>
                            </pic:spPr>
                          </pic:pic>
                          <wps:wsp>
                            <wps:cNvPr id="8" name="フリーフォーム: 図形 8"/>
                            <wps:cNvSpPr/>
                            <wps:spPr>
                              <a:xfrm>
                                <a:off x="3740480" y="2738752"/>
                                <a:ext cx="3359554" cy="2218494"/>
                              </a:xfrm>
                              <a:custGeom>
                                <a:avLst/>
                                <a:gdLst>
                                  <a:gd name="connsiteX0" fmla="*/ 235959 w 3788078"/>
                                  <a:gd name="connsiteY0" fmla="*/ 2296004 h 2438065"/>
                                  <a:gd name="connsiteX1" fmla="*/ 289537 w 3788078"/>
                                  <a:gd name="connsiteY1" fmla="*/ 2307911 h 2438065"/>
                                  <a:gd name="connsiteX2" fmla="*/ 313349 w 3788078"/>
                                  <a:gd name="connsiteY2" fmla="*/ 2313864 h 2438065"/>
                                  <a:gd name="connsiteX3" fmla="*/ 360974 w 3788078"/>
                                  <a:gd name="connsiteY3" fmla="*/ 2325770 h 2438065"/>
                                  <a:gd name="connsiteX4" fmla="*/ 402646 w 3788078"/>
                                  <a:gd name="connsiteY4" fmla="*/ 2313864 h 2438065"/>
                                  <a:gd name="connsiteX5" fmla="*/ 414552 w 3788078"/>
                                  <a:gd name="connsiteY5" fmla="*/ 2301958 h 2438065"/>
                                  <a:gd name="connsiteX6" fmla="*/ 420506 w 3788078"/>
                                  <a:gd name="connsiteY6" fmla="*/ 2290051 h 2438065"/>
                                  <a:gd name="connsiteX7" fmla="*/ 420506 w 3788078"/>
                                  <a:gd name="connsiteY7" fmla="*/ 2212661 h 2438065"/>
                                  <a:gd name="connsiteX8" fmla="*/ 438365 w 3788078"/>
                                  <a:gd name="connsiteY8" fmla="*/ 2260286 h 2438065"/>
                                  <a:gd name="connsiteX9" fmla="*/ 462177 w 3788078"/>
                                  <a:gd name="connsiteY9" fmla="*/ 2284098 h 2438065"/>
                                  <a:gd name="connsiteX10" fmla="*/ 485990 w 3788078"/>
                                  <a:gd name="connsiteY10" fmla="*/ 2296004 h 2438065"/>
                                  <a:gd name="connsiteX11" fmla="*/ 551474 w 3788078"/>
                                  <a:gd name="connsiteY11" fmla="*/ 2272192 h 2438065"/>
                                  <a:gd name="connsiteX12" fmla="*/ 563381 w 3788078"/>
                                  <a:gd name="connsiteY12" fmla="*/ 2230520 h 2438065"/>
                                  <a:gd name="connsiteX13" fmla="*/ 563381 w 3788078"/>
                                  <a:gd name="connsiteY13" fmla="*/ 2200754 h 2438065"/>
                                  <a:gd name="connsiteX14" fmla="*/ 634818 w 3788078"/>
                                  <a:gd name="connsiteY14" fmla="*/ 2165036 h 2438065"/>
                                  <a:gd name="connsiteX15" fmla="*/ 700302 w 3788078"/>
                                  <a:gd name="connsiteY15" fmla="*/ 2165036 h 2438065"/>
                                  <a:gd name="connsiteX16" fmla="*/ 759834 w 3788078"/>
                                  <a:gd name="connsiteY16" fmla="*/ 2165036 h 2438065"/>
                                  <a:gd name="connsiteX17" fmla="*/ 777693 w 3788078"/>
                                  <a:gd name="connsiteY17" fmla="*/ 2147176 h 2438065"/>
                                  <a:gd name="connsiteX18" fmla="*/ 783646 w 3788078"/>
                                  <a:gd name="connsiteY18" fmla="*/ 2123364 h 2438065"/>
                                  <a:gd name="connsiteX19" fmla="*/ 813412 w 3788078"/>
                                  <a:gd name="connsiteY19" fmla="*/ 2093598 h 2438065"/>
                                  <a:gd name="connsiteX20" fmla="*/ 825318 w 3788078"/>
                                  <a:gd name="connsiteY20" fmla="*/ 2069786 h 2438065"/>
                                  <a:gd name="connsiteX21" fmla="*/ 849131 w 3788078"/>
                                  <a:gd name="connsiteY21" fmla="*/ 2051926 h 2438065"/>
                                  <a:gd name="connsiteX22" fmla="*/ 878896 w 3788078"/>
                                  <a:gd name="connsiteY22" fmla="*/ 2045973 h 2438065"/>
                                  <a:gd name="connsiteX23" fmla="*/ 920568 w 3788078"/>
                                  <a:gd name="connsiteY23" fmla="*/ 2051926 h 2438065"/>
                                  <a:gd name="connsiteX24" fmla="*/ 932474 w 3788078"/>
                                  <a:gd name="connsiteY24" fmla="*/ 2051926 h 2438065"/>
                                  <a:gd name="connsiteX25" fmla="*/ 974146 w 3788078"/>
                                  <a:gd name="connsiteY25" fmla="*/ 2051926 h 2438065"/>
                                  <a:gd name="connsiteX26" fmla="*/ 1003912 w 3788078"/>
                                  <a:gd name="connsiteY26" fmla="*/ 2075739 h 2438065"/>
                                  <a:gd name="connsiteX27" fmla="*/ 1009865 w 3788078"/>
                                  <a:gd name="connsiteY27" fmla="*/ 2099551 h 2438065"/>
                                  <a:gd name="connsiteX28" fmla="*/ 1033677 w 3788078"/>
                                  <a:gd name="connsiteY28" fmla="*/ 2123364 h 2438065"/>
                                  <a:gd name="connsiteX29" fmla="*/ 1099162 w 3788078"/>
                                  <a:gd name="connsiteY29" fmla="*/ 2153129 h 2438065"/>
                                  <a:gd name="connsiteX30" fmla="*/ 1146787 w 3788078"/>
                                  <a:gd name="connsiteY30" fmla="*/ 2135270 h 2438065"/>
                                  <a:gd name="connsiteX31" fmla="*/ 1176552 w 3788078"/>
                                  <a:gd name="connsiteY31" fmla="*/ 2159083 h 2438065"/>
                                  <a:gd name="connsiteX32" fmla="*/ 1176552 w 3788078"/>
                                  <a:gd name="connsiteY32" fmla="*/ 2206708 h 2438065"/>
                                  <a:gd name="connsiteX33" fmla="*/ 1176552 w 3788078"/>
                                  <a:gd name="connsiteY33" fmla="*/ 2218614 h 2438065"/>
                                  <a:gd name="connsiteX34" fmla="*/ 1224177 w 3788078"/>
                                  <a:gd name="connsiteY34" fmla="*/ 2236473 h 2438065"/>
                                  <a:gd name="connsiteX35" fmla="*/ 1313474 w 3788078"/>
                                  <a:gd name="connsiteY35" fmla="*/ 2248379 h 2438065"/>
                                  <a:gd name="connsiteX36" fmla="*/ 1384912 w 3788078"/>
                                  <a:gd name="connsiteY36" fmla="*/ 2248379 h 2438065"/>
                                  <a:gd name="connsiteX37" fmla="*/ 1402771 w 3788078"/>
                                  <a:gd name="connsiteY37" fmla="*/ 2248379 h 2438065"/>
                                  <a:gd name="connsiteX38" fmla="*/ 1438490 w 3788078"/>
                                  <a:gd name="connsiteY38" fmla="*/ 2248379 h 2438065"/>
                                  <a:gd name="connsiteX39" fmla="*/ 1438490 w 3788078"/>
                                  <a:gd name="connsiteY39" fmla="*/ 2230520 h 2438065"/>
                                  <a:gd name="connsiteX40" fmla="*/ 1438490 w 3788078"/>
                                  <a:gd name="connsiteY40" fmla="*/ 2212661 h 2438065"/>
                                  <a:gd name="connsiteX41" fmla="*/ 1456349 w 3788078"/>
                                  <a:gd name="connsiteY41" fmla="*/ 2176942 h 2438065"/>
                                  <a:gd name="connsiteX42" fmla="*/ 1468256 w 3788078"/>
                                  <a:gd name="connsiteY42" fmla="*/ 2170989 h 2438065"/>
                                  <a:gd name="connsiteX43" fmla="*/ 1438490 w 3788078"/>
                                  <a:gd name="connsiteY43" fmla="*/ 2159083 h 2438065"/>
                                  <a:gd name="connsiteX44" fmla="*/ 1414677 w 3788078"/>
                                  <a:gd name="connsiteY44" fmla="*/ 2153129 h 2438065"/>
                                  <a:gd name="connsiteX45" fmla="*/ 1396818 w 3788078"/>
                                  <a:gd name="connsiteY45" fmla="*/ 2141223 h 2438065"/>
                                  <a:gd name="connsiteX46" fmla="*/ 1367052 w 3788078"/>
                                  <a:gd name="connsiteY46" fmla="*/ 2135270 h 2438065"/>
                                  <a:gd name="connsiteX47" fmla="*/ 1319427 w 3788078"/>
                                  <a:gd name="connsiteY47" fmla="*/ 2093598 h 2438065"/>
                                  <a:gd name="connsiteX48" fmla="*/ 1271802 w 3788078"/>
                                  <a:gd name="connsiteY48" fmla="*/ 2040020 h 2438065"/>
                                  <a:gd name="connsiteX49" fmla="*/ 1271802 w 3788078"/>
                                  <a:gd name="connsiteY49" fmla="*/ 1986442 h 2438065"/>
                                  <a:gd name="connsiteX50" fmla="*/ 1242037 w 3788078"/>
                                  <a:gd name="connsiteY50" fmla="*/ 1950723 h 2438065"/>
                                  <a:gd name="connsiteX51" fmla="*/ 1301568 w 3788078"/>
                                  <a:gd name="connsiteY51" fmla="*/ 1903098 h 2438065"/>
                                  <a:gd name="connsiteX52" fmla="*/ 1355146 w 3788078"/>
                                  <a:gd name="connsiteY52" fmla="*/ 1855473 h 2438065"/>
                                  <a:gd name="connsiteX53" fmla="*/ 1390865 w 3788078"/>
                                  <a:gd name="connsiteY53" fmla="*/ 1855473 h 2438065"/>
                                  <a:gd name="connsiteX54" fmla="*/ 1468256 w 3788078"/>
                                  <a:gd name="connsiteY54" fmla="*/ 1813801 h 2438065"/>
                                  <a:gd name="connsiteX55" fmla="*/ 1498021 w 3788078"/>
                                  <a:gd name="connsiteY55" fmla="*/ 1813801 h 2438065"/>
                                  <a:gd name="connsiteX56" fmla="*/ 1545646 w 3788078"/>
                                  <a:gd name="connsiteY56" fmla="*/ 1795942 h 2438065"/>
                                  <a:gd name="connsiteX57" fmla="*/ 1587318 w 3788078"/>
                                  <a:gd name="connsiteY57" fmla="*/ 1784036 h 2438065"/>
                                  <a:gd name="connsiteX58" fmla="*/ 1640896 w 3788078"/>
                                  <a:gd name="connsiteY58" fmla="*/ 1784036 h 2438065"/>
                                  <a:gd name="connsiteX59" fmla="*/ 1646849 w 3788078"/>
                                  <a:gd name="connsiteY59" fmla="*/ 1772129 h 2438065"/>
                                  <a:gd name="connsiteX60" fmla="*/ 1682568 w 3788078"/>
                                  <a:gd name="connsiteY60" fmla="*/ 1736411 h 2438065"/>
                                  <a:gd name="connsiteX61" fmla="*/ 1718287 w 3788078"/>
                                  <a:gd name="connsiteY61" fmla="*/ 1712598 h 2438065"/>
                                  <a:gd name="connsiteX62" fmla="*/ 1807584 w 3788078"/>
                                  <a:gd name="connsiteY62" fmla="*/ 1670926 h 2438065"/>
                                  <a:gd name="connsiteX63" fmla="*/ 1873068 w 3788078"/>
                                  <a:gd name="connsiteY63" fmla="*/ 1664973 h 2438065"/>
                                  <a:gd name="connsiteX64" fmla="*/ 1884974 w 3788078"/>
                                  <a:gd name="connsiteY64" fmla="*/ 1617348 h 2438065"/>
                                  <a:gd name="connsiteX65" fmla="*/ 1938552 w 3788078"/>
                                  <a:gd name="connsiteY65" fmla="*/ 1599489 h 2438065"/>
                                  <a:gd name="connsiteX66" fmla="*/ 1938552 w 3788078"/>
                                  <a:gd name="connsiteY66" fmla="*/ 1641161 h 2438065"/>
                                  <a:gd name="connsiteX67" fmla="*/ 2015943 w 3788078"/>
                                  <a:gd name="connsiteY67" fmla="*/ 1664973 h 2438065"/>
                                  <a:gd name="connsiteX68" fmla="*/ 2045709 w 3788078"/>
                                  <a:gd name="connsiteY68" fmla="*/ 1664973 h 2438065"/>
                                  <a:gd name="connsiteX69" fmla="*/ 2051662 w 3788078"/>
                                  <a:gd name="connsiteY69" fmla="*/ 1641161 h 2438065"/>
                                  <a:gd name="connsiteX70" fmla="*/ 2099287 w 3788078"/>
                                  <a:gd name="connsiteY70" fmla="*/ 1641161 h 2438065"/>
                                  <a:gd name="connsiteX71" fmla="*/ 2146912 w 3788078"/>
                                  <a:gd name="connsiteY71" fmla="*/ 1641161 h 2438065"/>
                                  <a:gd name="connsiteX72" fmla="*/ 2224302 w 3788078"/>
                                  <a:gd name="connsiteY72" fmla="*/ 1641161 h 2438065"/>
                                  <a:gd name="connsiteX73" fmla="*/ 3545896 w 3788078"/>
                                  <a:gd name="connsiteY73" fmla="*/ 575551 h 2438065"/>
                                  <a:gd name="connsiteX74" fmla="*/ 3456599 w 3788078"/>
                                  <a:gd name="connsiteY74" fmla="*/ 4051 h 2438065"/>
                                  <a:gd name="connsiteX75" fmla="*/ 241912 w 3788078"/>
                                  <a:gd name="connsiteY75" fmla="*/ 432676 h 2438065"/>
                                  <a:gd name="connsiteX76" fmla="*/ 235959 w 3788078"/>
                                  <a:gd name="connsiteY76" fmla="*/ 2296004 h 2438065"/>
                                  <a:gd name="connsiteX0" fmla="*/ 240038 w 3792157"/>
                                  <a:gd name="connsiteY0" fmla="*/ 2293551 h 2376135"/>
                                  <a:gd name="connsiteX1" fmla="*/ 293616 w 3792157"/>
                                  <a:gd name="connsiteY1" fmla="*/ 2305458 h 2376135"/>
                                  <a:gd name="connsiteX2" fmla="*/ 317428 w 3792157"/>
                                  <a:gd name="connsiteY2" fmla="*/ 2311411 h 2376135"/>
                                  <a:gd name="connsiteX3" fmla="*/ 365053 w 3792157"/>
                                  <a:gd name="connsiteY3" fmla="*/ 2323317 h 2376135"/>
                                  <a:gd name="connsiteX4" fmla="*/ 406725 w 3792157"/>
                                  <a:gd name="connsiteY4" fmla="*/ 2311411 h 2376135"/>
                                  <a:gd name="connsiteX5" fmla="*/ 418631 w 3792157"/>
                                  <a:gd name="connsiteY5" fmla="*/ 2299505 h 2376135"/>
                                  <a:gd name="connsiteX6" fmla="*/ 424585 w 3792157"/>
                                  <a:gd name="connsiteY6" fmla="*/ 2287598 h 2376135"/>
                                  <a:gd name="connsiteX7" fmla="*/ 424585 w 3792157"/>
                                  <a:gd name="connsiteY7" fmla="*/ 2210208 h 2376135"/>
                                  <a:gd name="connsiteX8" fmla="*/ 442444 w 3792157"/>
                                  <a:gd name="connsiteY8" fmla="*/ 2257833 h 2376135"/>
                                  <a:gd name="connsiteX9" fmla="*/ 466256 w 3792157"/>
                                  <a:gd name="connsiteY9" fmla="*/ 2281645 h 2376135"/>
                                  <a:gd name="connsiteX10" fmla="*/ 490069 w 3792157"/>
                                  <a:gd name="connsiteY10" fmla="*/ 2293551 h 2376135"/>
                                  <a:gd name="connsiteX11" fmla="*/ 555553 w 3792157"/>
                                  <a:gd name="connsiteY11" fmla="*/ 2269739 h 2376135"/>
                                  <a:gd name="connsiteX12" fmla="*/ 567460 w 3792157"/>
                                  <a:gd name="connsiteY12" fmla="*/ 2228067 h 2376135"/>
                                  <a:gd name="connsiteX13" fmla="*/ 567460 w 3792157"/>
                                  <a:gd name="connsiteY13" fmla="*/ 2198301 h 2376135"/>
                                  <a:gd name="connsiteX14" fmla="*/ 638897 w 3792157"/>
                                  <a:gd name="connsiteY14" fmla="*/ 2162583 h 2376135"/>
                                  <a:gd name="connsiteX15" fmla="*/ 704381 w 3792157"/>
                                  <a:gd name="connsiteY15" fmla="*/ 2162583 h 2376135"/>
                                  <a:gd name="connsiteX16" fmla="*/ 763913 w 3792157"/>
                                  <a:gd name="connsiteY16" fmla="*/ 2162583 h 2376135"/>
                                  <a:gd name="connsiteX17" fmla="*/ 781772 w 3792157"/>
                                  <a:gd name="connsiteY17" fmla="*/ 2144723 h 2376135"/>
                                  <a:gd name="connsiteX18" fmla="*/ 787725 w 3792157"/>
                                  <a:gd name="connsiteY18" fmla="*/ 2120911 h 2376135"/>
                                  <a:gd name="connsiteX19" fmla="*/ 817491 w 3792157"/>
                                  <a:gd name="connsiteY19" fmla="*/ 2091145 h 2376135"/>
                                  <a:gd name="connsiteX20" fmla="*/ 829397 w 3792157"/>
                                  <a:gd name="connsiteY20" fmla="*/ 2067333 h 2376135"/>
                                  <a:gd name="connsiteX21" fmla="*/ 853210 w 3792157"/>
                                  <a:gd name="connsiteY21" fmla="*/ 2049473 h 2376135"/>
                                  <a:gd name="connsiteX22" fmla="*/ 882975 w 3792157"/>
                                  <a:gd name="connsiteY22" fmla="*/ 2043520 h 2376135"/>
                                  <a:gd name="connsiteX23" fmla="*/ 924647 w 3792157"/>
                                  <a:gd name="connsiteY23" fmla="*/ 2049473 h 2376135"/>
                                  <a:gd name="connsiteX24" fmla="*/ 936553 w 3792157"/>
                                  <a:gd name="connsiteY24" fmla="*/ 2049473 h 2376135"/>
                                  <a:gd name="connsiteX25" fmla="*/ 978225 w 3792157"/>
                                  <a:gd name="connsiteY25" fmla="*/ 2049473 h 2376135"/>
                                  <a:gd name="connsiteX26" fmla="*/ 1007991 w 3792157"/>
                                  <a:gd name="connsiteY26" fmla="*/ 2073286 h 2376135"/>
                                  <a:gd name="connsiteX27" fmla="*/ 1013944 w 3792157"/>
                                  <a:gd name="connsiteY27" fmla="*/ 2097098 h 2376135"/>
                                  <a:gd name="connsiteX28" fmla="*/ 1037756 w 3792157"/>
                                  <a:gd name="connsiteY28" fmla="*/ 2120911 h 2376135"/>
                                  <a:gd name="connsiteX29" fmla="*/ 1103241 w 3792157"/>
                                  <a:gd name="connsiteY29" fmla="*/ 2150676 h 2376135"/>
                                  <a:gd name="connsiteX30" fmla="*/ 1150866 w 3792157"/>
                                  <a:gd name="connsiteY30" fmla="*/ 2132817 h 2376135"/>
                                  <a:gd name="connsiteX31" fmla="*/ 1180631 w 3792157"/>
                                  <a:gd name="connsiteY31" fmla="*/ 2156630 h 2376135"/>
                                  <a:gd name="connsiteX32" fmla="*/ 1180631 w 3792157"/>
                                  <a:gd name="connsiteY32" fmla="*/ 2204255 h 2376135"/>
                                  <a:gd name="connsiteX33" fmla="*/ 1180631 w 3792157"/>
                                  <a:gd name="connsiteY33" fmla="*/ 2216161 h 2376135"/>
                                  <a:gd name="connsiteX34" fmla="*/ 1228256 w 3792157"/>
                                  <a:gd name="connsiteY34" fmla="*/ 2234020 h 2376135"/>
                                  <a:gd name="connsiteX35" fmla="*/ 1317553 w 3792157"/>
                                  <a:gd name="connsiteY35" fmla="*/ 2245926 h 2376135"/>
                                  <a:gd name="connsiteX36" fmla="*/ 1388991 w 3792157"/>
                                  <a:gd name="connsiteY36" fmla="*/ 2245926 h 2376135"/>
                                  <a:gd name="connsiteX37" fmla="*/ 1406850 w 3792157"/>
                                  <a:gd name="connsiteY37" fmla="*/ 2245926 h 2376135"/>
                                  <a:gd name="connsiteX38" fmla="*/ 1442569 w 3792157"/>
                                  <a:gd name="connsiteY38" fmla="*/ 2245926 h 2376135"/>
                                  <a:gd name="connsiteX39" fmla="*/ 1442569 w 3792157"/>
                                  <a:gd name="connsiteY39" fmla="*/ 2228067 h 2376135"/>
                                  <a:gd name="connsiteX40" fmla="*/ 1442569 w 3792157"/>
                                  <a:gd name="connsiteY40" fmla="*/ 2210208 h 2376135"/>
                                  <a:gd name="connsiteX41" fmla="*/ 1460428 w 3792157"/>
                                  <a:gd name="connsiteY41" fmla="*/ 2174489 h 2376135"/>
                                  <a:gd name="connsiteX42" fmla="*/ 1472335 w 3792157"/>
                                  <a:gd name="connsiteY42" fmla="*/ 2168536 h 2376135"/>
                                  <a:gd name="connsiteX43" fmla="*/ 1442569 w 3792157"/>
                                  <a:gd name="connsiteY43" fmla="*/ 2156630 h 2376135"/>
                                  <a:gd name="connsiteX44" fmla="*/ 1418756 w 3792157"/>
                                  <a:gd name="connsiteY44" fmla="*/ 2150676 h 2376135"/>
                                  <a:gd name="connsiteX45" fmla="*/ 1400897 w 3792157"/>
                                  <a:gd name="connsiteY45" fmla="*/ 2138770 h 2376135"/>
                                  <a:gd name="connsiteX46" fmla="*/ 1371131 w 3792157"/>
                                  <a:gd name="connsiteY46" fmla="*/ 2132817 h 2376135"/>
                                  <a:gd name="connsiteX47" fmla="*/ 1323506 w 3792157"/>
                                  <a:gd name="connsiteY47" fmla="*/ 2091145 h 2376135"/>
                                  <a:gd name="connsiteX48" fmla="*/ 1275881 w 3792157"/>
                                  <a:gd name="connsiteY48" fmla="*/ 2037567 h 2376135"/>
                                  <a:gd name="connsiteX49" fmla="*/ 1275881 w 3792157"/>
                                  <a:gd name="connsiteY49" fmla="*/ 1983989 h 2376135"/>
                                  <a:gd name="connsiteX50" fmla="*/ 1246116 w 3792157"/>
                                  <a:gd name="connsiteY50" fmla="*/ 1948270 h 2376135"/>
                                  <a:gd name="connsiteX51" fmla="*/ 1305647 w 3792157"/>
                                  <a:gd name="connsiteY51" fmla="*/ 1900645 h 2376135"/>
                                  <a:gd name="connsiteX52" fmla="*/ 1359225 w 3792157"/>
                                  <a:gd name="connsiteY52" fmla="*/ 1853020 h 2376135"/>
                                  <a:gd name="connsiteX53" fmla="*/ 1394944 w 3792157"/>
                                  <a:gd name="connsiteY53" fmla="*/ 1853020 h 2376135"/>
                                  <a:gd name="connsiteX54" fmla="*/ 1472335 w 3792157"/>
                                  <a:gd name="connsiteY54" fmla="*/ 1811348 h 2376135"/>
                                  <a:gd name="connsiteX55" fmla="*/ 1502100 w 3792157"/>
                                  <a:gd name="connsiteY55" fmla="*/ 1811348 h 2376135"/>
                                  <a:gd name="connsiteX56" fmla="*/ 1549725 w 3792157"/>
                                  <a:gd name="connsiteY56" fmla="*/ 1793489 h 2376135"/>
                                  <a:gd name="connsiteX57" fmla="*/ 1591397 w 3792157"/>
                                  <a:gd name="connsiteY57" fmla="*/ 1781583 h 2376135"/>
                                  <a:gd name="connsiteX58" fmla="*/ 1644975 w 3792157"/>
                                  <a:gd name="connsiteY58" fmla="*/ 1781583 h 2376135"/>
                                  <a:gd name="connsiteX59" fmla="*/ 1650928 w 3792157"/>
                                  <a:gd name="connsiteY59" fmla="*/ 1769676 h 2376135"/>
                                  <a:gd name="connsiteX60" fmla="*/ 1686647 w 3792157"/>
                                  <a:gd name="connsiteY60" fmla="*/ 1733958 h 2376135"/>
                                  <a:gd name="connsiteX61" fmla="*/ 1722366 w 3792157"/>
                                  <a:gd name="connsiteY61" fmla="*/ 1710145 h 2376135"/>
                                  <a:gd name="connsiteX62" fmla="*/ 1811663 w 3792157"/>
                                  <a:gd name="connsiteY62" fmla="*/ 1668473 h 2376135"/>
                                  <a:gd name="connsiteX63" fmla="*/ 1877147 w 3792157"/>
                                  <a:gd name="connsiteY63" fmla="*/ 1662520 h 2376135"/>
                                  <a:gd name="connsiteX64" fmla="*/ 1889053 w 3792157"/>
                                  <a:gd name="connsiteY64" fmla="*/ 1614895 h 2376135"/>
                                  <a:gd name="connsiteX65" fmla="*/ 1942631 w 3792157"/>
                                  <a:gd name="connsiteY65" fmla="*/ 1597036 h 2376135"/>
                                  <a:gd name="connsiteX66" fmla="*/ 1942631 w 3792157"/>
                                  <a:gd name="connsiteY66" fmla="*/ 1638708 h 2376135"/>
                                  <a:gd name="connsiteX67" fmla="*/ 2020022 w 3792157"/>
                                  <a:gd name="connsiteY67" fmla="*/ 1662520 h 2376135"/>
                                  <a:gd name="connsiteX68" fmla="*/ 2049788 w 3792157"/>
                                  <a:gd name="connsiteY68" fmla="*/ 1662520 h 2376135"/>
                                  <a:gd name="connsiteX69" fmla="*/ 2055741 w 3792157"/>
                                  <a:gd name="connsiteY69" fmla="*/ 1638708 h 2376135"/>
                                  <a:gd name="connsiteX70" fmla="*/ 2103366 w 3792157"/>
                                  <a:gd name="connsiteY70" fmla="*/ 1638708 h 2376135"/>
                                  <a:gd name="connsiteX71" fmla="*/ 2150991 w 3792157"/>
                                  <a:gd name="connsiteY71" fmla="*/ 1638708 h 2376135"/>
                                  <a:gd name="connsiteX72" fmla="*/ 2228381 w 3792157"/>
                                  <a:gd name="connsiteY72" fmla="*/ 1638708 h 2376135"/>
                                  <a:gd name="connsiteX73" fmla="*/ 3549975 w 3792157"/>
                                  <a:gd name="connsiteY73" fmla="*/ 573098 h 2376135"/>
                                  <a:gd name="connsiteX74" fmla="*/ 3460678 w 3792157"/>
                                  <a:gd name="connsiteY74" fmla="*/ 1598 h 2376135"/>
                                  <a:gd name="connsiteX75" fmla="*/ 245991 w 3792157"/>
                                  <a:gd name="connsiteY75" fmla="*/ 430223 h 2376135"/>
                                  <a:gd name="connsiteX76" fmla="*/ 222178 w 3792157"/>
                                  <a:gd name="connsiteY76" fmla="*/ 1233895 h 2376135"/>
                                  <a:gd name="connsiteX77" fmla="*/ 240038 w 3792157"/>
                                  <a:gd name="connsiteY77" fmla="*/ 2293551 h 2376135"/>
                                  <a:gd name="connsiteX0" fmla="*/ 227382 w 3779501"/>
                                  <a:gd name="connsiteY0" fmla="*/ 2293111 h 2375695"/>
                                  <a:gd name="connsiteX1" fmla="*/ 280960 w 3779501"/>
                                  <a:gd name="connsiteY1" fmla="*/ 2305018 h 2375695"/>
                                  <a:gd name="connsiteX2" fmla="*/ 304772 w 3779501"/>
                                  <a:gd name="connsiteY2" fmla="*/ 2310971 h 2375695"/>
                                  <a:gd name="connsiteX3" fmla="*/ 352397 w 3779501"/>
                                  <a:gd name="connsiteY3" fmla="*/ 2322877 h 2375695"/>
                                  <a:gd name="connsiteX4" fmla="*/ 394069 w 3779501"/>
                                  <a:gd name="connsiteY4" fmla="*/ 2310971 h 2375695"/>
                                  <a:gd name="connsiteX5" fmla="*/ 405975 w 3779501"/>
                                  <a:gd name="connsiteY5" fmla="*/ 2299065 h 2375695"/>
                                  <a:gd name="connsiteX6" fmla="*/ 411929 w 3779501"/>
                                  <a:gd name="connsiteY6" fmla="*/ 2287158 h 2375695"/>
                                  <a:gd name="connsiteX7" fmla="*/ 411929 w 3779501"/>
                                  <a:gd name="connsiteY7" fmla="*/ 2209768 h 2375695"/>
                                  <a:gd name="connsiteX8" fmla="*/ 429788 w 3779501"/>
                                  <a:gd name="connsiteY8" fmla="*/ 2257393 h 2375695"/>
                                  <a:gd name="connsiteX9" fmla="*/ 453600 w 3779501"/>
                                  <a:gd name="connsiteY9" fmla="*/ 2281205 h 2375695"/>
                                  <a:gd name="connsiteX10" fmla="*/ 477413 w 3779501"/>
                                  <a:gd name="connsiteY10" fmla="*/ 2293111 h 2375695"/>
                                  <a:gd name="connsiteX11" fmla="*/ 542897 w 3779501"/>
                                  <a:gd name="connsiteY11" fmla="*/ 2269299 h 2375695"/>
                                  <a:gd name="connsiteX12" fmla="*/ 554804 w 3779501"/>
                                  <a:gd name="connsiteY12" fmla="*/ 2227627 h 2375695"/>
                                  <a:gd name="connsiteX13" fmla="*/ 554804 w 3779501"/>
                                  <a:gd name="connsiteY13" fmla="*/ 2197861 h 2375695"/>
                                  <a:gd name="connsiteX14" fmla="*/ 626241 w 3779501"/>
                                  <a:gd name="connsiteY14" fmla="*/ 2162143 h 2375695"/>
                                  <a:gd name="connsiteX15" fmla="*/ 691725 w 3779501"/>
                                  <a:gd name="connsiteY15" fmla="*/ 2162143 h 2375695"/>
                                  <a:gd name="connsiteX16" fmla="*/ 751257 w 3779501"/>
                                  <a:gd name="connsiteY16" fmla="*/ 2162143 h 2375695"/>
                                  <a:gd name="connsiteX17" fmla="*/ 769116 w 3779501"/>
                                  <a:gd name="connsiteY17" fmla="*/ 2144283 h 2375695"/>
                                  <a:gd name="connsiteX18" fmla="*/ 775069 w 3779501"/>
                                  <a:gd name="connsiteY18" fmla="*/ 2120471 h 2375695"/>
                                  <a:gd name="connsiteX19" fmla="*/ 804835 w 3779501"/>
                                  <a:gd name="connsiteY19" fmla="*/ 2090705 h 2375695"/>
                                  <a:gd name="connsiteX20" fmla="*/ 816741 w 3779501"/>
                                  <a:gd name="connsiteY20" fmla="*/ 2066893 h 2375695"/>
                                  <a:gd name="connsiteX21" fmla="*/ 840554 w 3779501"/>
                                  <a:gd name="connsiteY21" fmla="*/ 2049033 h 2375695"/>
                                  <a:gd name="connsiteX22" fmla="*/ 870319 w 3779501"/>
                                  <a:gd name="connsiteY22" fmla="*/ 2043080 h 2375695"/>
                                  <a:gd name="connsiteX23" fmla="*/ 911991 w 3779501"/>
                                  <a:gd name="connsiteY23" fmla="*/ 2049033 h 2375695"/>
                                  <a:gd name="connsiteX24" fmla="*/ 923897 w 3779501"/>
                                  <a:gd name="connsiteY24" fmla="*/ 2049033 h 2375695"/>
                                  <a:gd name="connsiteX25" fmla="*/ 965569 w 3779501"/>
                                  <a:gd name="connsiteY25" fmla="*/ 2049033 h 2375695"/>
                                  <a:gd name="connsiteX26" fmla="*/ 995335 w 3779501"/>
                                  <a:gd name="connsiteY26" fmla="*/ 2072846 h 2375695"/>
                                  <a:gd name="connsiteX27" fmla="*/ 1001288 w 3779501"/>
                                  <a:gd name="connsiteY27" fmla="*/ 2096658 h 2375695"/>
                                  <a:gd name="connsiteX28" fmla="*/ 1025100 w 3779501"/>
                                  <a:gd name="connsiteY28" fmla="*/ 2120471 h 2375695"/>
                                  <a:gd name="connsiteX29" fmla="*/ 1090585 w 3779501"/>
                                  <a:gd name="connsiteY29" fmla="*/ 2150236 h 2375695"/>
                                  <a:gd name="connsiteX30" fmla="*/ 1138210 w 3779501"/>
                                  <a:gd name="connsiteY30" fmla="*/ 2132377 h 2375695"/>
                                  <a:gd name="connsiteX31" fmla="*/ 1167975 w 3779501"/>
                                  <a:gd name="connsiteY31" fmla="*/ 2156190 h 2375695"/>
                                  <a:gd name="connsiteX32" fmla="*/ 1167975 w 3779501"/>
                                  <a:gd name="connsiteY32" fmla="*/ 2203815 h 2375695"/>
                                  <a:gd name="connsiteX33" fmla="*/ 1167975 w 3779501"/>
                                  <a:gd name="connsiteY33" fmla="*/ 2215721 h 2375695"/>
                                  <a:gd name="connsiteX34" fmla="*/ 1215600 w 3779501"/>
                                  <a:gd name="connsiteY34" fmla="*/ 2233580 h 2375695"/>
                                  <a:gd name="connsiteX35" fmla="*/ 1304897 w 3779501"/>
                                  <a:gd name="connsiteY35" fmla="*/ 2245486 h 2375695"/>
                                  <a:gd name="connsiteX36" fmla="*/ 1376335 w 3779501"/>
                                  <a:gd name="connsiteY36" fmla="*/ 2245486 h 2375695"/>
                                  <a:gd name="connsiteX37" fmla="*/ 1394194 w 3779501"/>
                                  <a:gd name="connsiteY37" fmla="*/ 2245486 h 2375695"/>
                                  <a:gd name="connsiteX38" fmla="*/ 1429913 w 3779501"/>
                                  <a:gd name="connsiteY38" fmla="*/ 2245486 h 2375695"/>
                                  <a:gd name="connsiteX39" fmla="*/ 1429913 w 3779501"/>
                                  <a:gd name="connsiteY39" fmla="*/ 2227627 h 2375695"/>
                                  <a:gd name="connsiteX40" fmla="*/ 1429913 w 3779501"/>
                                  <a:gd name="connsiteY40" fmla="*/ 2209768 h 2375695"/>
                                  <a:gd name="connsiteX41" fmla="*/ 1447772 w 3779501"/>
                                  <a:gd name="connsiteY41" fmla="*/ 2174049 h 2375695"/>
                                  <a:gd name="connsiteX42" fmla="*/ 1459679 w 3779501"/>
                                  <a:gd name="connsiteY42" fmla="*/ 2168096 h 2375695"/>
                                  <a:gd name="connsiteX43" fmla="*/ 1429913 w 3779501"/>
                                  <a:gd name="connsiteY43" fmla="*/ 2156190 h 2375695"/>
                                  <a:gd name="connsiteX44" fmla="*/ 1406100 w 3779501"/>
                                  <a:gd name="connsiteY44" fmla="*/ 2150236 h 2375695"/>
                                  <a:gd name="connsiteX45" fmla="*/ 1388241 w 3779501"/>
                                  <a:gd name="connsiteY45" fmla="*/ 2138330 h 2375695"/>
                                  <a:gd name="connsiteX46" fmla="*/ 1358475 w 3779501"/>
                                  <a:gd name="connsiteY46" fmla="*/ 2132377 h 2375695"/>
                                  <a:gd name="connsiteX47" fmla="*/ 1310850 w 3779501"/>
                                  <a:gd name="connsiteY47" fmla="*/ 2090705 h 2375695"/>
                                  <a:gd name="connsiteX48" fmla="*/ 1263225 w 3779501"/>
                                  <a:gd name="connsiteY48" fmla="*/ 2037127 h 2375695"/>
                                  <a:gd name="connsiteX49" fmla="*/ 1263225 w 3779501"/>
                                  <a:gd name="connsiteY49" fmla="*/ 1983549 h 2375695"/>
                                  <a:gd name="connsiteX50" fmla="*/ 1233460 w 3779501"/>
                                  <a:gd name="connsiteY50" fmla="*/ 1947830 h 2375695"/>
                                  <a:gd name="connsiteX51" fmla="*/ 1292991 w 3779501"/>
                                  <a:gd name="connsiteY51" fmla="*/ 1900205 h 2375695"/>
                                  <a:gd name="connsiteX52" fmla="*/ 1346569 w 3779501"/>
                                  <a:gd name="connsiteY52" fmla="*/ 1852580 h 2375695"/>
                                  <a:gd name="connsiteX53" fmla="*/ 1382288 w 3779501"/>
                                  <a:gd name="connsiteY53" fmla="*/ 1852580 h 2375695"/>
                                  <a:gd name="connsiteX54" fmla="*/ 1459679 w 3779501"/>
                                  <a:gd name="connsiteY54" fmla="*/ 1810908 h 2375695"/>
                                  <a:gd name="connsiteX55" fmla="*/ 1489444 w 3779501"/>
                                  <a:gd name="connsiteY55" fmla="*/ 1810908 h 2375695"/>
                                  <a:gd name="connsiteX56" fmla="*/ 1537069 w 3779501"/>
                                  <a:gd name="connsiteY56" fmla="*/ 1793049 h 2375695"/>
                                  <a:gd name="connsiteX57" fmla="*/ 1578741 w 3779501"/>
                                  <a:gd name="connsiteY57" fmla="*/ 1781143 h 2375695"/>
                                  <a:gd name="connsiteX58" fmla="*/ 1632319 w 3779501"/>
                                  <a:gd name="connsiteY58" fmla="*/ 1781143 h 2375695"/>
                                  <a:gd name="connsiteX59" fmla="*/ 1638272 w 3779501"/>
                                  <a:gd name="connsiteY59" fmla="*/ 1769236 h 2375695"/>
                                  <a:gd name="connsiteX60" fmla="*/ 1673991 w 3779501"/>
                                  <a:gd name="connsiteY60" fmla="*/ 1733518 h 2375695"/>
                                  <a:gd name="connsiteX61" fmla="*/ 1709710 w 3779501"/>
                                  <a:gd name="connsiteY61" fmla="*/ 1709705 h 2375695"/>
                                  <a:gd name="connsiteX62" fmla="*/ 1799007 w 3779501"/>
                                  <a:gd name="connsiteY62" fmla="*/ 1668033 h 2375695"/>
                                  <a:gd name="connsiteX63" fmla="*/ 1864491 w 3779501"/>
                                  <a:gd name="connsiteY63" fmla="*/ 1662080 h 2375695"/>
                                  <a:gd name="connsiteX64" fmla="*/ 1876397 w 3779501"/>
                                  <a:gd name="connsiteY64" fmla="*/ 1614455 h 2375695"/>
                                  <a:gd name="connsiteX65" fmla="*/ 1929975 w 3779501"/>
                                  <a:gd name="connsiteY65" fmla="*/ 1596596 h 2375695"/>
                                  <a:gd name="connsiteX66" fmla="*/ 1929975 w 3779501"/>
                                  <a:gd name="connsiteY66" fmla="*/ 1638268 h 2375695"/>
                                  <a:gd name="connsiteX67" fmla="*/ 2007366 w 3779501"/>
                                  <a:gd name="connsiteY67" fmla="*/ 1662080 h 2375695"/>
                                  <a:gd name="connsiteX68" fmla="*/ 2037132 w 3779501"/>
                                  <a:gd name="connsiteY68" fmla="*/ 1662080 h 2375695"/>
                                  <a:gd name="connsiteX69" fmla="*/ 2043085 w 3779501"/>
                                  <a:gd name="connsiteY69" fmla="*/ 1638268 h 2375695"/>
                                  <a:gd name="connsiteX70" fmla="*/ 2090710 w 3779501"/>
                                  <a:gd name="connsiteY70" fmla="*/ 1638268 h 2375695"/>
                                  <a:gd name="connsiteX71" fmla="*/ 2138335 w 3779501"/>
                                  <a:gd name="connsiteY71" fmla="*/ 1638268 h 2375695"/>
                                  <a:gd name="connsiteX72" fmla="*/ 2215725 w 3779501"/>
                                  <a:gd name="connsiteY72" fmla="*/ 1638268 h 2375695"/>
                                  <a:gd name="connsiteX73" fmla="*/ 3537319 w 3779501"/>
                                  <a:gd name="connsiteY73" fmla="*/ 572658 h 2375695"/>
                                  <a:gd name="connsiteX74" fmla="*/ 3448022 w 3779501"/>
                                  <a:gd name="connsiteY74" fmla="*/ 1158 h 2375695"/>
                                  <a:gd name="connsiteX75" fmla="*/ 233335 w 3779501"/>
                                  <a:gd name="connsiteY75" fmla="*/ 429783 h 2375695"/>
                                  <a:gd name="connsiteX76" fmla="*/ 245242 w 3779501"/>
                                  <a:gd name="connsiteY76" fmla="*/ 614330 h 2375695"/>
                                  <a:gd name="connsiteX77" fmla="*/ 209522 w 3779501"/>
                                  <a:gd name="connsiteY77" fmla="*/ 1233455 h 2375695"/>
                                  <a:gd name="connsiteX78" fmla="*/ 227382 w 3779501"/>
                                  <a:gd name="connsiteY78" fmla="*/ 2293111 h 2375695"/>
                                  <a:gd name="connsiteX0" fmla="*/ 227382 w 3779501"/>
                                  <a:gd name="connsiteY0" fmla="*/ 2293111 h 2375695"/>
                                  <a:gd name="connsiteX1" fmla="*/ 280960 w 3779501"/>
                                  <a:gd name="connsiteY1" fmla="*/ 2305018 h 2375695"/>
                                  <a:gd name="connsiteX2" fmla="*/ 304772 w 3779501"/>
                                  <a:gd name="connsiteY2" fmla="*/ 2310971 h 2375695"/>
                                  <a:gd name="connsiteX3" fmla="*/ 352397 w 3779501"/>
                                  <a:gd name="connsiteY3" fmla="*/ 2322877 h 2375695"/>
                                  <a:gd name="connsiteX4" fmla="*/ 394069 w 3779501"/>
                                  <a:gd name="connsiteY4" fmla="*/ 2310971 h 2375695"/>
                                  <a:gd name="connsiteX5" fmla="*/ 405975 w 3779501"/>
                                  <a:gd name="connsiteY5" fmla="*/ 2299065 h 2375695"/>
                                  <a:gd name="connsiteX6" fmla="*/ 411929 w 3779501"/>
                                  <a:gd name="connsiteY6" fmla="*/ 2287158 h 2375695"/>
                                  <a:gd name="connsiteX7" fmla="*/ 411929 w 3779501"/>
                                  <a:gd name="connsiteY7" fmla="*/ 2209768 h 2375695"/>
                                  <a:gd name="connsiteX8" fmla="*/ 429788 w 3779501"/>
                                  <a:gd name="connsiteY8" fmla="*/ 2257393 h 2375695"/>
                                  <a:gd name="connsiteX9" fmla="*/ 453600 w 3779501"/>
                                  <a:gd name="connsiteY9" fmla="*/ 2281205 h 2375695"/>
                                  <a:gd name="connsiteX10" fmla="*/ 477413 w 3779501"/>
                                  <a:gd name="connsiteY10" fmla="*/ 2293111 h 2375695"/>
                                  <a:gd name="connsiteX11" fmla="*/ 542897 w 3779501"/>
                                  <a:gd name="connsiteY11" fmla="*/ 2269299 h 2375695"/>
                                  <a:gd name="connsiteX12" fmla="*/ 554804 w 3779501"/>
                                  <a:gd name="connsiteY12" fmla="*/ 2227627 h 2375695"/>
                                  <a:gd name="connsiteX13" fmla="*/ 554804 w 3779501"/>
                                  <a:gd name="connsiteY13" fmla="*/ 2197861 h 2375695"/>
                                  <a:gd name="connsiteX14" fmla="*/ 626241 w 3779501"/>
                                  <a:gd name="connsiteY14" fmla="*/ 2162143 h 2375695"/>
                                  <a:gd name="connsiteX15" fmla="*/ 691725 w 3779501"/>
                                  <a:gd name="connsiteY15" fmla="*/ 2162143 h 2375695"/>
                                  <a:gd name="connsiteX16" fmla="*/ 751257 w 3779501"/>
                                  <a:gd name="connsiteY16" fmla="*/ 2162143 h 2375695"/>
                                  <a:gd name="connsiteX17" fmla="*/ 769116 w 3779501"/>
                                  <a:gd name="connsiteY17" fmla="*/ 2144283 h 2375695"/>
                                  <a:gd name="connsiteX18" fmla="*/ 775069 w 3779501"/>
                                  <a:gd name="connsiteY18" fmla="*/ 2120471 h 2375695"/>
                                  <a:gd name="connsiteX19" fmla="*/ 804835 w 3779501"/>
                                  <a:gd name="connsiteY19" fmla="*/ 2090705 h 2375695"/>
                                  <a:gd name="connsiteX20" fmla="*/ 816741 w 3779501"/>
                                  <a:gd name="connsiteY20" fmla="*/ 2066893 h 2375695"/>
                                  <a:gd name="connsiteX21" fmla="*/ 840554 w 3779501"/>
                                  <a:gd name="connsiteY21" fmla="*/ 2049033 h 2375695"/>
                                  <a:gd name="connsiteX22" fmla="*/ 870319 w 3779501"/>
                                  <a:gd name="connsiteY22" fmla="*/ 2043080 h 2375695"/>
                                  <a:gd name="connsiteX23" fmla="*/ 911991 w 3779501"/>
                                  <a:gd name="connsiteY23" fmla="*/ 2049033 h 2375695"/>
                                  <a:gd name="connsiteX24" fmla="*/ 923897 w 3779501"/>
                                  <a:gd name="connsiteY24" fmla="*/ 2049033 h 2375695"/>
                                  <a:gd name="connsiteX25" fmla="*/ 965569 w 3779501"/>
                                  <a:gd name="connsiteY25" fmla="*/ 2049033 h 2375695"/>
                                  <a:gd name="connsiteX26" fmla="*/ 995335 w 3779501"/>
                                  <a:gd name="connsiteY26" fmla="*/ 2072846 h 2375695"/>
                                  <a:gd name="connsiteX27" fmla="*/ 1001288 w 3779501"/>
                                  <a:gd name="connsiteY27" fmla="*/ 2096658 h 2375695"/>
                                  <a:gd name="connsiteX28" fmla="*/ 1025100 w 3779501"/>
                                  <a:gd name="connsiteY28" fmla="*/ 2120471 h 2375695"/>
                                  <a:gd name="connsiteX29" fmla="*/ 1090585 w 3779501"/>
                                  <a:gd name="connsiteY29" fmla="*/ 2150236 h 2375695"/>
                                  <a:gd name="connsiteX30" fmla="*/ 1138210 w 3779501"/>
                                  <a:gd name="connsiteY30" fmla="*/ 2132377 h 2375695"/>
                                  <a:gd name="connsiteX31" fmla="*/ 1167975 w 3779501"/>
                                  <a:gd name="connsiteY31" fmla="*/ 2156190 h 2375695"/>
                                  <a:gd name="connsiteX32" fmla="*/ 1167975 w 3779501"/>
                                  <a:gd name="connsiteY32" fmla="*/ 2203815 h 2375695"/>
                                  <a:gd name="connsiteX33" fmla="*/ 1167975 w 3779501"/>
                                  <a:gd name="connsiteY33" fmla="*/ 2215721 h 2375695"/>
                                  <a:gd name="connsiteX34" fmla="*/ 1215600 w 3779501"/>
                                  <a:gd name="connsiteY34" fmla="*/ 2233580 h 2375695"/>
                                  <a:gd name="connsiteX35" fmla="*/ 1304897 w 3779501"/>
                                  <a:gd name="connsiteY35" fmla="*/ 2245486 h 2375695"/>
                                  <a:gd name="connsiteX36" fmla="*/ 1376335 w 3779501"/>
                                  <a:gd name="connsiteY36" fmla="*/ 2245486 h 2375695"/>
                                  <a:gd name="connsiteX37" fmla="*/ 1394194 w 3779501"/>
                                  <a:gd name="connsiteY37" fmla="*/ 2245486 h 2375695"/>
                                  <a:gd name="connsiteX38" fmla="*/ 1429913 w 3779501"/>
                                  <a:gd name="connsiteY38" fmla="*/ 2245486 h 2375695"/>
                                  <a:gd name="connsiteX39" fmla="*/ 1429913 w 3779501"/>
                                  <a:gd name="connsiteY39" fmla="*/ 2227627 h 2375695"/>
                                  <a:gd name="connsiteX40" fmla="*/ 1429913 w 3779501"/>
                                  <a:gd name="connsiteY40" fmla="*/ 2209768 h 2375695"/>
                                  <a:gd name="connsiteX41" fmla="*/ 1447772 w 3779501"/>
                                  <a:gd name="connsiteY41" fmla="*/ 2174049 h 2375695"/>
                                  <a:gd name="connsiteX42" fmla="*/ 1459679 w 3779501"/>
                                  <a:gd name="connsiteY42" fmla="*/ 2168096 h 2375695"/>
                                  <a:gd name="connsiteX43" fmla="*/ 1429913 w 3779501"/>
                                  <a:gd name="connsiteY43" fmla="*/ 2156190 h 2375695"/>
                                  <a:gd name="connsiteX44" fmla="*/ 1406100 w 3779501"/>
                                  <a:gd name="connsiteY44" fmla="*/ 2150236 h 2375695"/>
                                  <a:gd name="connsiteX45" fmla="*/ 1388241 w 3779501"/>
                                  <a:gd name="connsiteY45" fmla="*/ 2138330 h 2375695"/>
                                  <a:gd name="connsiteX46" fmla="*/ 1358475 w 3779501"/>
                                  <a:gd name="connsiteY46" fmla="*/ 2132377 h 2375695"/>
                                  <a:gd name="connsiteX47" fmla="*/ 1310850 w 3779501"/>
                                  <a:gd name="connsiteY47" fmla="*/ 2090705 h 2375695"/>
                                  <a:gd name="connsiteX48" fmla="*/ 1263225 w 3779501"/>
                                  <a:gd name="connsiteY48" fmla="*/ 2037127 h 2375695"/>
                                  <a:gd name="connsiteX49" fmla="*/ 1263225 w 3779501"/>
                                  <a:gd name="connsiteY49" fmla="*/ 1983549 h 2375695"/>
                                  <a:gd name="connsiteX50" fmla="*/ 1233460 w 3779501"/>
                                  <a:gd name="connsiteY50" fmla="*/ 1947830 h 2375695"/>
                                  <a:gd name="connsiteX51" fmla="*/ 1292991 w 3779501"/>
                                  <a:gd name="connsiteY51" fmla="*/ 1900205 h 2375695"/>
                                  <a:gd name="connsiteX52" fmla="*/ 1346569 w 3779501"/>
                                  <a:gd name="connsiteY52" fmla="*/ 1852580 h 2375695"/>
                                  <a:gd name="connsiteX53" fmla="*/ 1382288 w 3779501"/>
                                  <a:gd name="connsiteY53" fmla="*/ 1852580 h 2375695"/>
                                  <a:gd name="connsiteX54" fmla="*/ 1459679 w 3779501"/>
                                  <a:gd name="connsiteY54" fmla="*/ 1810908 h 2375695"/>
                                  <a:gd name="connsiteX55" fmla="*/ 1489444 w 3779501"/>
                                  <a:gd name="connsiteY55" fmla="*/ 1810908 h 2375695"/>
                                  <a:gd name="connsiteX56" fmla="*/ 1537069 w 3779501"/>
                                  <a:gd name="connsiteY56" fmla="*/ 1793049 h 2375695"/>
                                  <a:gd name="connsiteX57" fmla="*/ 1578741 w 3779501"/>
                                  <a:gd name="connsiteY57" fmla="*/ 1781143 h 2375695"/>
                                  <a:gd name="connsiteX58" fmla="*/ 1632319 w 3779501"/>
                                  <a:gd name="connsiteY58" fmla="*/ 1781143 h 2375695"/>
                                  <a:gd name="connsiteX59" fmla="*/ 1638272 w 3779501"/>
                                  <a:gd name="connsiteY59" fmla="*/ 1769236 h 2375695"/>
                                  <a:gd name="connsiteX60" fmla="*/ 1673991 w 3779501"/>
                                  <a:gd name="connsiteY60" fmla="*/ 1733518 h 2375695"/>
                                  <a:gd name="connsiteX61" fmla="*/ 1709710 w 3779501"/>
                                  <a:gd name="connsiteY61" fmla="*/ 1709705 h 2375695"/>
                                  <a:gd name="connsiteX62" fmla="*/ 1799007 w 3779501"/>
                                  <a:gd name="connsiteY62" fmla="*/ 1668033 h 2375695"/>
                                  <a:gd name="connsiteX63" fmla="*/ 1864491 w 3779501"/>
                                  <a:gd name="connsiteY63" fmla="*/ 1662080 h 2375695"/>
                                  <a:gd name="connsiteX64" fmla="*/ 1876397 w 3779501"/>
                                  <a:gd name="connsiteY64" fmla="*/ 1614455 h 2375695"/>
                                  <a:gd name="connsiteX65" fmla="*/ 1929975 w 3779501"/>
                                  <a:gd name="connsiteY65" fmla="*/ 1596596 h 2375695"/>
                                  <a:gd name="connsiteX66" fmla="*/ 1929975 w 3779501"/>
                                  <a:gd name="connsiteY66" fmla="*/ 1638268 h 2375695"/>
                                  <a:gd name="connsiteX67" fmla="*/ 2007366 w 3779501"/>
                                  <a:gd name="connsiteY67" fmla="*/ 1662080 h 2375695"/>
                                  <a:gd name="connsiteX68" fmla="*/ 2037132 w 3779501"/>
                                  <a:gd name="connsiteY68" fmla="*/ 1662080 h 2375695"/>
                                  <a:gd name="connsiteX69" fmla="*/ 2043085 w 3779501"/>
                                  <a:gd name="connsiteY69" fmla="*/ 1638268 h 2375695"/>
                                  <a:gd name="connsiteX70" fmla="*/ 2090710 w 3779501"/>
                                  <a:gd name="connsiteY70" fmla="*/ 1638268 h 2375695"/>
                                  <a:gd name="connsiteX71" fmla="*/ 2138335 w 3779501"/>
                                  <a:gd name="connsiteY71" fmla="*/ 1638268 h 2375695"/>
                                  <a:gd name="connsiteX72" fmla="*/ 2215725 w 3779501"/>
                                  <a:gd name="connsiteY72" fmla="*/ 1638268 h 2375695"/>
                                  <a:gd name="connsiteX73" fmla="*/ 3537319 w 3779501"/>
                                  <a:gd name="connsiteY73" fmla="*/ 572658 h 2375695"/>
                                  <a:gd name="connsiteX74" fmla="*/ 3448022 w 3779501"/>
                                  <a:gd name="connsiteY74" fmla="*/ 1158 h 2375695"/>
                                  <a:gd name="connsiteX75" fmla="*/ 233335 w 3779501"/>
                                  <a:gd name="connsiteY75" fmla="*/ 429783 h 2375695"/>
                                  <a:gd name="connsiteX76" fmla="*/ 245242 w 3779501"/>
                                  <a:gd name="connsiteY76" fmla="*/ 614330 h 2375695"/>
                                  <a:gd name="connsiteX77" fmla="*/ 239288 w 3779501"/>
                                  <a:gd name="connsiteY77" fmla="*/ 1233455 h 2375695"/>
                                  <a:gd name="connsiteX78" fmla="*/ 227382 w 3779501"/>
                                  <a:gd name="connsiteY78" fmla="*/ 2293111 h 2375695"/>
                                  <a:gd name="connsiteX0" fmla="*/ 227382 w 3779501"/>
                                  <a:gd name="connsiteY0" fmla="*/ 2293111 h 2375695"/>
                                  <a:gd name="connsiteX1" fmla="*/ 280960 w 3779501"/>
                                  <a:gd name="connsiteY1" fmla="*/ 2305018 h 2375695"/>
                                  <a:gd name="connsiteX2" fmla="*/ 304772 w 3779501"/>
                                  <a:gd name="connsiteY2" fmla="*/ 2310971 h 2375695"/>
                                  <a:gd name="connsiteX3" fmla="*/ 352397 w 3779501"/>
                                  <a:gd name="connsiteY3" fmla="*/ 2322877 h 2375695"/>
                                  <a:gd name="connsiteX4" fmla="*/ 394069 w 3779501"/>
                                  <a:gd name="connsiteY4" fmla="*/ 2310971 h 2375695"/>
                                  <a:gd name="connsiteX5" fmla="*/ 405975 w 3779501"/>
                                  <a:gd name="connsiteY5" fmla="*/ 2299065 h 2375695"/>
                                  <a:gd name="connsiteX6" fmla="*/ 411929 w 3779501"/>
                                  <a:gd name="connsiteY6" fmla="*/ 2287158 h 2375695"/>
                                  <a:gd name="connsiteX7" fmla="*/ 411929 w 3779501"/>
                                  <a:gd name="connsiteY7" fmla="*/ 2209768 h 2375695"/>
                                  <a:gd name="connsiteX8" fmla="*/ 429788 w 3779501"/>
                                  <a:gd name="connsiteY8" fmla="*/ 2257393 h 2375695"/>
                                  <a:gd name="connsiteX9" fmla="*/ 453600 w 3779501"/>
                                  <a:gd name="connsiteY9" fmla="*/ 2281205 h 2375695"/>
                                  <a:gd name="connsiteX10" fmla="*/ 477413 w 3779501"/>
                                  <a:gd name="connsiteY10" fmla="*/ 2293111 h 2375695"/>
                                  <a:gd name="connsiteX11" fmla="*/ 542897 w 3779501"/>
                                  <a:gd name="connsiteY11" fmla="*/ 2269299 h 2375695"/>
                                  <a:gd name="connsiteX12" fmla="*/ 554804 w 3779501"/>
                                  <a:gd name="connsiteY12" fmla="*/ 2227627 h 2375695"/>
                                  <a:gd name="connsiteX13" fmla="*/ 554804 w 3779501"/>
                                  <a:gd name="connsiteY13" fmla="*/ 2197861 h 2375695"/>
                                  <a:gd name="connsiteX14" fmla="*/ 626241 w 3779501"/>
                                  <a:gd name="connsiteY14" fmla="*/ 2162143 h 2375695"/>
                                  <a:gd name="connsiteX15" fmla="*/ 691725 w 3779501"/>
                                  <a:gd name="connsiteY15" fmla="*/ 2162143 h 2375695"/>
                                  <a:gd name="connsiteX16" fmla="*/ 751257 w 3779501"/>
                                  <a:gd name="connsiteY16" fmla="*/ 2162143 h 2375695"/>
                                  <a:gd name="connsiteX17" fmla="*/ 769116 w 3779501"/>
                                  <a:gd name="connsiteY17" fmla="*/ 2144283 h 2375695"/>
                                  <a:gd name="connsiteX18" fmla="*/ 775069 w 3779501"/>
                                  <a:gd name="connsiteY18" fmla="*/ 2120471 h 2375695"/>
                                  <a:gd name="connsiteX19" fmla="*/ 804835 w 3779501"/>
                                  <a:gd name="connsiteY19" fmla="*/ 2090705 h 2375695"/>
                                  <a:gd name="connsiteX20" fmla="*/ 816741 w 3779501"/>
                                  <a:gd name="connsiteY20" fmla="*/ 2066893 h 2375695"/>
                                  <a:gd name="connsiteX21" fmla="*/ 840554 w 3779501"/>
                                  <a:gd name="connsiteY21" fmla="*/ 2049033 h 2375695"/>
                                  <a:gd name="connsiteX22" fmla="*/ 870319 w 3779501"/>
                                  <a:gd name="connsiteY22" fmla="*/ 2043080 h 2375695"/>
                                  <a:gd name="connsiteX23" fmla="*/ 911991 w 3779501"/>
                                  <a:gd name="connsiteY23" fmla="*/ 2049033 h 2375695"/>
                                  <a:gd name="connsiteX24" fmla="*/ 923897 w 3779501"/>
                                  <a:gd name="connsiteY24" fmla="*/ 2049033 h 2375695"/>
                                  <a:gd name="connsiteX25" fmla="*/ 965569 w 3779501"/>
                                  <a:gd name="connsiteY25" fmla="*/ 2049033 h 2375695"/>
                                  <a:gd name="connsiteX26" fmla="*/ 995335 w 3779501"/>
                                  <a:gd name="connsiteY26" fmla="*/ 2072846 h 2375695"/>
                                  <a:gd name="connsiteX27" fmla="*/ 1001288 w 3779501"/>
                                  <a:gd name="connsiteY27" fmla="*/ 2096658 h 2375695"/>
                                  <a:gd name="connsiteX28" fmla="*/ 1025100 w 3779501"/>
                                  <a:gd name="connsiteY28" fmla="*/ 2120471 h 2375695"/>
                                  <a:gd name="connsiteX29" fmla="*/ 1090585 w 3779501"/>
                                  <a:gd name="connsiteY29" fmla="*/ 2150236 h 2375695"/>
                                  <a:gd name="connsiteX30" fmla="*/ 1138210 w 3779501"/>
                                  <a:gd name="connsiteY30" fmla="*/ 2132377 h 2375695"/>
                                  <a:gd name="connsiteX31" fmla="*/ 1167975 w 3779501"/>
                                  <a:gd name="connsiteY31" fmla="*/ 2156190 h 2375695"/>
                                  <a:gd name="connsiteX32" fmla="*/ 1167975 w 3779501"/>
                                  <a:gd name="connsiteY32" fmla="*/ 2203815 h 2375695"/>
                                  <a:gd name="connsiteX33" fmla="*/ 1167975 w 3779501"/>
                                  <a:gd name="connsiteY33" fmla="*/ 2215721 h 2375695"/>
                                  <a:gd name="connsiteX34" fmla="*/ 1215600 w 3779501"/>
                                  <a:gd name="connsiteY34" fmla="*/ 2233580 h 2375695"/>
                                  <a:gd name="connsiteX35" fmla="*/ 1304897 w 3779501"/>
                                  <a:gd name="connsiteY35" fmla="*/ 2245486 h 2375695"/>
                                  <a:gd name="connsiteX36" fmla="*/ 1376335 w 3779501"/>
                                  <a:gd name="connsiteY36" fmla="*/ 2245486 h 2375695"/>
                                  <a:gd name="connsiteX37" fmla="*/ 1394194 w 3779501"/>
                                  <a:gd name="connsiteY37" fmla="*/ 2245486 h 2375695"/>
                                  <a:gd name="connsiteX38" fmla="*/ 1429913 w 3779501"/>
                                  <a:gd name="connsiteY38" fmla="*/ 2245486 h 2375695"/>
                                  <a:gd name="connsiteX39" fmla="*/ 1429913 w 3779501"/>
                                  <a:gd name="connsiteY39" fmla="*/ 2227627 h 2375695"/>
                                  <a:gd name="connsiteX40" fmla="*/ 1429913 w 3779501"/>
                                  <a:gd name="connsiteY40" fmla="*/ 2209768 h 2375695"/>
                                  <a:gd name="connsiteX41" fmla="*/ 1447772 w 3779501"/>
                                  <a:gd name="connsiteY41" fmla="*/ 2174049 h 2375695"/>
                                  <a:gd name="connsiteX42" fmla="*/ 1459679 w 3779501"/>
                                  <a:gd name="connsiteY42" fmla="*/ 2168096 h 2375695"/>
                                  <a:gd name="connsiteX43" fmla="*/ 1429913 w 3779501"/>
                                  <a:gd name="connsiteY43" fmla="*/ 2156190 h 2375695"/>
                                  <a:gd name="connsiteX44" fmla="*/ 1406100 w 3779501"/>
                                  <a:gd name="connsiteY44" fmla="*/ 2150236 h 2375695"/>
                                  <a:gd name="connsiteX45" fmla="*/ 1388241 w 3779501"/>
                                  <a:gd name="connsiteY45" fmla="*/ 2138330 h 2375695"/>
                                  <a:gd name="connsiteX46" fmla="*/ 1358475 w 3779501"/>
                                  <a:gd name="connsiteY46" fmla="*/ 2132377 h 2375695"/>
                                  <a:gd name="connsiteX47" fmla="*/ 1310850 w 3779501"/>
                                  <a:gd name="connsiteY47" fmla="*/ 2090705 h 2375695"/>
                                  <a:gd name="connsiteX48" fmla="*/ 1263225 w 3779501"/>
                                  <a:gd name="connsiteY48" fmla="*/ 2037127 h 2375695"/>
                                  <a:gd name="connsiteX49" fmla="*/ 1263225 w 3779501"/>
                                  <a:gd name="connsiteY49" fmla="*/ 1983549 h 2375695"/>
                                  <a:gd name="connsiteX50" fmla="*/ 1233460 w 3779501"/>
                                  <a:gd name="connsiteY50" fmla="*/ 1947830 h 2375695"/>
                                  <a:gd name="connsiteX51" fmla="*/ 1292991 w 3779501"/>
                                  <a:gd name="connsiteY51" fmla="*/ 1900205 h 2375695"/>
                                  <a:gd name="connsiteX52" fmla="*/ 1346569 w 3779501"/>
                                  <a:gd name="connsiteY52" fmla="*/ 1852580 h 2375695"/>
                                  <a:gd name="connsiteX53" fmla="*/ 1382288 w 3779501"/>
                                  <a:gd name="connsiteY53" fmla="*/ 1852580 h 2375695"/>
                                  <a:gd name="connsiteX54" fmla="*/ 1459679 w 3779501"/>
                                  <a:gd name="connsiteY54" fmla="*/ 1810908 h 2375695"/>
                                  <a:gd name="connsiteX55" fmla="*/ 1489444 w 3779501"/>
                                  <a:gd name="connsiteY55" fmla="*/ 1810908 h 2375695"/>
                                  <a:gd name="connsiteX56" fmla="*/ 1537069 w 3779501"/>
                                  <a:gd name="connsiteY56" fmla="*/ 1793049 h 2375695"/>
                                  <a:gd name="connsiteX57" fmla="*/ 1578741 w 3779501"/>
                                  <a:gd name="connsiteY57" fmla="*/ 1781143 h 2375695"/>
                                  <a:gd name="connsiteX58" fmla="*/ 1632319 w 3779501"/>
                                  <a:gd name="connsiteY58" fmla="*/ 1781143 h 2375695"/>
                                  <a:gd name="connsiteX59" fmla="*/ 1638272 w 3779501"/>
                                  <a:gd name="connsiteY59" fmla="*/ 1769236 h 2375695"/>
                                  <a:gd name="connsiteX60" fmla="*/ 1673991 w 3779501"/>
                                  <a:gd name="connsiteY60" fmla="*/ 1733518 h 2375695"/>
                                  <a:gd name="connsiteX61" fmla="*/ 1709710 w 3779501"/>
                                  <a:gd name="connsiteY61" fmla="*/ 1709705 h 2375695"/>
                                  <a:gd name="connsiteX62" fmla="*/ 1799007 w 3779501"/>
                                  <a:gd name="connsiteY62" fmla="*/ 1668033 h 2375695"/>
                                  <a:gd name="connsiteX63" fmla="*/ 1864491 w 3779501"/>
                                  <a:gd name="connsiteY63" fmla="*/ 1662080 h 2375695"/>
                                  <a:gd name="connsiteX64" fmla="*/ 1876397 w 3779501"/>
                                  <a:gd name="connsiteY64" fmla="*/ 1614455 h 2375695"/>
                                  <a:gd name="connsiteX65" fmla="*/ 1929975 w 3779501"/>
                                  <a:gd name="connsiteY65" fmla="*/ 1596596 h 2375695"/>
                                  <a:gd name="connsiteX66" fmla="*/ 1929975 w 3779501"/>
                                  <a:gd name="connsiteY66" fmla="*/ 1638268 h 2375695"/>
                                  <a:gd name="connsiteX67" fmla="*/ 2007366 w 3779501"/>
                                  <a:gd name="connsiteY67" fmla="*/ 1662080 h 2375695"/>
                                  <a:gd name="connsiteX68" fmla="*/ 2037132 w 3779501"/>
                                  <a:gd name="connsiteY68" fmla="*/ 1662080 h 2375695"/>
                                  <a:gd name="connsiteX69" fmla="*/ 2043085 w 3779501"/>
                                  <a:gd name="connsiteY69" fmla="*/ 1638268 h 2375695"/>
                                  <a:gd name="connsiteX70" fmla="*/ 2090710 w 3779501"/>
                                  <a:gd name="connsiteY70" fmla="*/ 1638268 h 2375695"/>
                                  <a:gd name="connsiteX71" fmla="*/ 2138335 w 3779501"/>
                                  <a:gd name="connsiteY71" fmla="*/ 1638268 h 2375695"/>
                                  <a:gd name="connsiteX72" fmla="*/ 2215725 w 3779501"/>
                                  <a:gd name="connsiteY72" fmla="*/ 1638268 h 2375695"/>
                                  <a:gd name="connsiteX73" fmla="*/ 3537319 w 3779501"/>
                                  <a:gd name="connsiteY73" fmla="*/ 572658 h 2375695"/>
                                  <a:gd name="connsiteX74" fmla="*/ 3448022 w 3779501"/>
                                  <a:gd name="connsiteY74" fmla="*/ 1158 h 2375695"/>
                                  <a:gd name="connsiteX75" fmla="*/ 233335 w 3779501"/>
                                  <a:gd name="connsiteY75" fmla="*/ 429783 h 2375695"/>
                                  <a:gd name="connsiteX76" fmla="*/ 245242 w 3779501"/>
                                  <a:gd name="connsiteY76" fmla="*/ 614330 h 2375695"/>
                                  <a:gd name="connsiteX77" fmla="*/ 239288 w 3779501"/>
                                  <a:gd name="connsiteY77" fmla="*/ 1233455 h 2375695"/>
                                  <a:gd name="connsiteX78" fmla="*/ 227382 w 3779501"/>
                                  <a:gd name="connsiteY78" fmla="*/ 2293111 h 2375695"/>
                                  <a:gd name="connsiteX0" fmla="*/ 229327 w 3781446"/>
                                  <a:gd name="connsiteY0" fmla="*/ 2293116 h 2375700"/>
                                  <a:gd name="connsiteX1" fmla="*/ 282905 w 3781446"/>
                                  <a:gd name="connsiteY1" fmla="*/ 2305023 h 2375700"/>
                                  <a:gd name="connsiteX2" fmla="*/ 306717 w 3781446"/>
                                  <a:gd name="connsiteY2" fmla="*/ 2310976 h 2375700"/>
                                  <a:gd name="connsiteX3" fmla="*/ 354342 w 3781446"/>
                                  <a:gd name="connsiteY3" fmla="*/ 2322882 h 2375700"/>
                                  <a:gd name="connsiteX4" fmla="*/ 396014 w 3781446"/>
                                  <a:gd name="connsiteY4" fmla="*/ 2310976 h 2375700"/>
                                  <a:gd name="connsiteX5" fmla="*/ 407920 w 3781446"/>
                                  <a:gd name="connsiteY5" fmla="*/ 2299070 h 2375700"/>
                                  <a:gd name="connsiteX6" fmla="*/ 413874 w 3781446"/>
                                  <a:gd name="connsiteY6" fmla="*/ 2287163 h 2375700"/>
                                  <a:gd name="connsiteX7" fmla="*/ 413874 w 3781446"/>
                                  <a:gd name="connsiteY7" fmla="*/ 2209773 h 2375700"/>
                                  <a:gd name="connsiteX8" fmla="*/ 431733 w 3781446"/>
                                  <a:gd name="connsiteY8" fmla="*/ 2257398 h 2375700"/>
                                  <a:gd name="connsiteX9" fmla="*/ 455545 w 3781446"/>
                                  <a:gd name="connsiteY9" fmla="*/ 2281210 h 2375700"/>
                                  <a:gd name="connsiteX10" fmla="*/ 479358 w 3781446"/>
                                  <a:gd name="connsiteY10" fmla="*/ 2293116 h 2375700"/>
                                  <a:gd name="connsiteX11" fmla="*/ 544842 w 3781446"/>
                                  <a:gd name="connsiteY11" fmla="*/ 2269304 h 2375700"/>
                                  <a:gd name="connsiteX12" fmla="*/ 556749 w 3781446"/>
                                  <a:gd name="connsiteY12" fmla="*/ 2227632 h 2375700"/>
                                  <a:gd name="connsiteX13" fmla="*/ 556749 w 3781446"/>
                                  <a:gd name="connsiteY13" fmla="*/ 2197866 h 2375700"/>
                                  <a:gd name="connsiteX14" fmla="*/ 628186 w 3781446"/>
                                  <a:gd name="connsiteY14" fmla="*/ 2162148 h 2375700"/>
                                  <a:gd name="connsiteX15" fmla="*/ 693670 w 3781446"/>
                                  <a:gd name="connsiteY15" fmla="*/ 2162148 h 2375700"/>
                                  <a:gd name="connsiteX16" fmla="*/ 753202 w 3781446"/>
                                  <a:gd name="connsiteY16" fmla="*/ 2162148 h 2375700"/>
                                  <a:gd name="connsiteX17" fmla="*/ 771061 w 3781446"/>
                                  <a:gd name="connsiteY17" fmla="*/ 2144288 h 2375700"/>
                                  <a:gd name="connsiteX18" fmla="*/ 777014 w 3781446"/>
                                  <a:gd name="connsiteY18" fmla="*/ 2120476 h 2375700"/>
                                  <a:gd name="connsiteX19" fmla="*/ 806780 w 3781446"/>
                                  <a:gd name="connsiteY19" fmla="*/ 2090710 h 2375700"/>
                                  <a:gd name="connsiteX20" fmla="*/ 818686 w 3781446"/>
                                  <a:gd name="connsiteY20" fmla="*/ 2066898 h 2375700"/>
                                  <a:gd name="connsiteX21" fmla="*/ 842499 w 3781446"/>
                                  <a:gd name="connsiteY21" fmla="*/ 2049038 h 2375700"/>
                                  <a:gd name="connsiteX22" fmla="*/ 872264 w 3781446"/>
                                  <a:gd name="connsiteY22" fmla="*/ 2043085 h 2375700"/>
                                  <a:gd name="connsiteX23" fmla="*/ 913936 w 3781446"/>
                                  <a:gd name="connsiteY23" fmla="*/ 2049038 h 2375700"/>
                                  <a:gd name="connsiteX24" fmla="*/ 925842 w 3781446"/>
                                  <a:gd name="connsiteY24" fmla="*/ 2049038 h 2375700"/>
                                  <a:gd name="connsiteX25" fmla="*/ 967514 w 3781446"/>
                                  <a:gd name="connsiteY25" fmla="*/ 2049038 h 2375700"/>
                                  <a:gd name="connsiteX26" fmla="*/ 997280 w 3781446"/>
                                  <a:gd name="connsiteY26" fmla="*/ 2072851 h 2375700"/>
                                  <a:gd name="connsiteX27" fmla="*/ 1003233 w 3781446"/>
                                  <a:gd name="connsiteY27" fmla="*/ 2096663 h 2375700"/>
                                  <a:gd name="connsiteX28" fmla="*/ 1027045 w 3781446"/>
                                  <a:gd name="connsiteY28" fmla="*/ 2120476 h 2375700"/>
                                  <a:gd name="connsiteX29" fmla="*/ 1092530 w 3781446"/>
                                  <a:gd name="connsiteY29" fmla="*/ 2150241 h 2375700"/>
                                  <a:gd name="connsiteX30" fmla="*/ 1140155 w 3781446"/>
                                  <a:gd name="connsiteY30" fmla="*/ 2132382 h 2375700"/>
                                  <a:gd name="connsiteX31" fmla="*/ 1169920 w 3781446"/>
                                  <a:gd name="connsiteY31" fmla="*/ 2156195 h 2375700"/>
                                  <a:gd name="connsiteX32" fmla="*/ 1169920 w 3781446"/>
                                  <a:gd name="connsiteY32" fmla="*/ 2203820 h 2375700"/>
                                  <a:gd name="connsiteX33" fmla="*/ 1169920 w 3781446"/>
                                  <a:gd name="connsiteY33" fmla="*/ 2215726 h 2375700"/>
                                  <a:gd name="connsiteX34" fmla="*/ 1217545 w 3781446"/>
                                  <a:gd name="connsiteY34" fmla="*/ 2233585 h 2375700"/>
                                  <a:gd name="connsiteX35" fmla="*/ 1306842 w 3781446"/>
                                  <a:gd name="connsiteY35" fmla="*/ 2245491 h 2375700"/>
                                  <a:gd name="connsiteX36" fmla="*/ 1378280 w 3781446"/>
                                  <a:gd name="connsiteY36" fmla="*/ 2245491 h 2375700"/>
                                  <a:gd name="connsiteX37" fmla="*/ 1396139 w 3781446"/>
                                  <a:gd name="connsiteY37" fmla="*/ 2245491 h 2375700"/>
                                  <a:gd name="connsiteX38" fmla="*/ 1431858 w 3781446"/>
                                  <a:gd name="connsiteY38" fmla="*/ 2245491 h 2375700"/>
                                  <a:gd name="connsiteX39" fmla="*/ 1431858 w 3781446"/>
                                  <a:gd name="connsiteY39" fmla="*/ 2227632 h 2375700"/>
                                  <a:gd name="connsiteX40" fmla="*/ 1431858 w 3781446"/>
                                  <a:gd name="connsiteY40" fmla="*/ 2209773 h 2375700"/>
                                  <a:gd name="connsiteX41" fmla="*/ 1449717 w 3781446"/>
                                  <a:gd name="connsiteY41" fmla="*/ 2174054 h 2375700"/>
                                  <a:gd name="connsiteX42" fmla="*/ 1461624 w 3781446"/>
                                  <a:gd name="connsiteY42" fmla="*/ 2168101 h 2375700"/>
                                  <a:gd name="connsiteX43" fmla="*/ 1431858 w 3781446"/>
                                  <a:gd name="connsiteY43" fmla="*/ 2156195 h 2375700"/>
                                  <a:gd name="connsiteX44" fmla="*/ 1408045 w 3781446"/>
                                  <a:gd name="connsiteY44" fmla="*/ 2150241 h 2375700"/>
                                  <a:gd name="connsiteX45" fmla="*/ 1390186 w 3781446"/>
                                  <a:gd name="connsiteY45" fmla="*/ 2138335 h 2375700"/>
                                  <a:gd name="connsiteX46" fmla="*/ 1360420 w 3781446"/>
                                  <a:gd name="connsiteY46" fmla="*/ 2132382 h 2375700"/>
                                  <a:gd name="connsiteX47" fmla="*/ 1312795 w 3781446"/>
                                  <a:gd name="connsiteY47" fmla="*/ 2090710 h 2375700"/>
                                  <a:gd name="connsiteX48" fmla="*/ 1265170 w 3781446"/>
                                  <a:gd name="connsiteY48" fmla="*/ 2037132 h 2375700"/>
                                  <a:gd name="connsiteX49" fmla="*/ 1265170 w 3781446"/>
                                  <a:gd name="connsiteY49" fmla="*/ 1983554 h 2375700"/>
                                  <a:gd name="connsiteX50" fmla="*/ 1235405 w 3781446"/>
                                  <a:gd name="connsiteY50" fmla="*/ 1947835 h 2375700"/>
                                  <a:gd name="connsiteX51" fmla="*/ 1294936 w 3781446"/>
                                  <a:gd name="connsiteY51" fmla="*/ 1900210 h 2375700"/>
                                  <a:gd name="connsiteX52" fmla="*/ 1348514 w 3781446"/>
                                  <a:gd name="connsiteY52" fmla="*/ 1852585 h 2375700"/>
                                  <a:gd name="connsiteX53" fmla="*/ 1384233 w 3781446"/>
                                  <a:gd name="connsiteY53" fmla="*/ 1852585 h 2375700"/>
                                  <a:gd name="connsiteX54" fmla="*/ 1461624 w 3781446"/>
                                  <a:gd name="connsiteY54" fmla="*/ 1810913 h 2375700"/>
                                  <a:gd name="connsiteX55" fmla="*/ 1491389 w 3781446"/>
                                  <a:gd name="connsiteY55" fmla="*/ 1810913 h 2375700"/>
                                  <a:gd name="connsiteX56" fmla="*/ 1539014 w 3781446"/>
                                  <a:gd name="connsiteY56" fmla="*/ 1793054 h 2375700"/>
                                  <a:gd name="connsiteX57" fmla="*/ 1580686 w 3781446"/>
                                  <a:gd name="connsiteY57" fmla="*/ 1781148 h 2375700"/>
                                  <a:gd name="connsiteX58" fmla="*/ 1634264 w 3781446"/>
                                  <a:gd name="connsiteY58" fmla="*/ 1781148 h 2375700"/>
                                  <a:gd name="connsiteX59" fmla="*/ 1640217 w 3781446"/>
                                  <a:gd name="connsiteY59" fmla="*/ 1769241 h 2375700"/>
                                  <a:gd name="connsiteX60" fmla="*/ 1675936 w 3781446"/>
                                  <a:gd name="connsiteY60" fmla="*/ 1733523 h 2375700"/>
                                  <a:gd name="connsiteX61" fmla="*/ 1711655 w 3781446"/>
                                  <a:gd name="connsiteY61" fmla="*/ 1709710 h 2375700"/>
                                  <a:gd name="connsiteX62" fmla="*/ 1800952 w 3781446"/>
                                  <a:gd name="connsiteY62" fmla="*/ 1668038 h 2375700"/>
                                  <a:gd name="connsiteX63" fmla="*/ 1866436 w 3781446"/>
                                  <a:gd name="connsiteY63" fmla="*/ 1662085 h 2375700"/>
                                  <a:gd name="connsiteX64" fmla="*/ 1878342 w 3781446"/>
                                  <a:gd name="connsiteY64" fmla="*/ 1614460 h 2375700"/>
                                  <a:gd name="connsiteX65" fmla="*/ 1931920 w 3781446"/>
                                  <a:gd name="connsiteY65" fmla="*/ 1596601 h 2375700"/>
                                  <a:gd name="connsiteX66" fmla="*/ 1931920 w 3781446"/>
                                  <a:gd name="connsiteY66" fmla="*/ 1638273 h 2375700"/>
                                  <a:gd name="connsiteX67" fmla="*/ 2009311 w 3781446"/>
                                  <a:gd name="connsiteY67" fmla="*/ 1662085 h 2375700"/>
                                  <a:gd name="connsiteX68" fmla="*/ 2039077 w 3781446"/>
                                  <a:gd name="connsiteY68" fmla="*/ 1662085 h 2375700"/>
                                  <a:gd name="connsiteX69" fmla="*/ 2045030 w 3781446"/>
                                  <a:gd name="connsiteY69" fmla="*/ 1638273 h 2375700"/>
                                  <a:gd name="connsiteX70" fmla="*/ 2092655 w 3781446"/>
                                  <a:gd name="connsiteY70" fmla="*/ 1638273 h 2375700"/>
                                  <a:gd name="connsiteX71" fmla="*/ 2140280 w 3781446"/>
                                  <a:gd name="connsiteY71" fmla="*/ 1638273 h 2375700"/>
                                  <a:gd name="connsiteX72" fmla="*/ 2217670 w 3781446"/>
                                  <a:gd name="connsiteY72" fmla="*/ 1638273 h 2375700"/>
                                  <a:gd name="connsiteX73" fmla="*/ 3539264 w 3781446"/>
                                  <a:gd name="connsiteY73" fmla="*/ 572663 h 2375700"/>
                                  <a:gd name="connsiteX74" fmla="*/ 3449967 w 3781446"/>
                                  <a:gd name="connsiteY74" fmla="*/ 1163 h 2375700"/>
                                  <a:gd name="connsiteX75" fmla="*/ 235280 w 3781446"/>
                                  <a:gd name="connsiteY75" fmla="*/ 429788 h 2375700"/>
                                  <a:gd name="connsiteX76" fmla="*/ 241234 w 3781446"/>
                                  <a:gd name="connsiteY76" fmla="*/ 626242 h 2375700"/>
                                  <a:gd name="connsiteX77" fmla="*/ 241233 w 3781446"/>
                                  <a:gd name="connsiteY77" fmla="*/ 1233460 h 2375700"/>
                                  <a:gd name="connsiteX78" fmla="*/ 229327 w 3781446"/>
                                  <a:gd name="connsiteY78" fmla="*/ 2293116 h 2375700"/>
                                  <a:gd name="connsiteX0" fmla="*/ 229327 w 3781446"/>
                                  <a:gd name="connsiteY0" fmla="*/ 2293116 h 2375700"/>
                                  <a:gd name="connsiteX1" fmla="*/ 282905 w 3781446"/>
                                  <a:gd name="connsiteY1" fmla="*/ 2305023 h 2375700"/>
                                  <a:gd name="connsiteX2" fmla="*/ 306717 w 3781446"/>
                                  <a:gd name="connsiteY2" fmla="*/ 2310976 h 2375700"/>
                                  <a:gd name="connsiteX3" fmla="*/ 354342 w 3781446"/>
                                  <a:gd name="connsiteY3" fmla="*/ 2322882 h 2375700"/>
                                  <a:gd name="connsiteX4" fmla="*/ 396014 w 3781446"/>
                                  <a:gd name="connsiteY4" fmla="*/ 2310976 h 2375700"/>
                                  <a:gd name="connsiteX5" fmla="*/ 407920 w 3781446"/>
                                  <a:gd name="connsiteY5" fmla="*/ 2299070 h 2375700"/>
                                  <a:gd name="connsiteX6" fmla="*/ 413874 w 3781446"/>
                                  <a:gd name="connsiteY6" fmla="*/ 2287163 h 2375700"/>
                                  <a:gd name="connsiteX7" fmla="*/ 413874 w 3781446"/>
                                  <a:gd name="connsiteY7" fmla="*/ 2209773 h 2375700"/>
                                  <a:gd name="connsiteX8" fmla="*/ 431733 w 3781446"/>
                                  <a:gd name="connsiteY8" fmla="*/ 2257398 h 2375700"/>
                                  <a:gd name="connsiteX9" fmla="*/ 455545 w 3781446"/>
                                  <a:gd name="connsiteY9" fmla="*/ 2281210 h 2375700"/>
                                  <a:gd name="connsiteX10" fmla="*/ 479358 w 3781446"/>
                                  <a:gd name="connsiteY10" fmla="*/ 2293116 h 2375700"/>
                                  <a:gd name="connsiteX11" fmla="*/ 544842 w 3781446"/>
                                  <a:gd name="connsiteY11" fmla="*/ 2269304 h 2375700"/>
                                  <a:gd name="connsiteX12" fmla="*/ 556749 w 3781446"/>
                                  <a:gd name="connsiteY12" fmla="*/ 2227632 h 2375700"/>
                                  <a:gd name="connsiteX13" fmla="*/ 556749 w 3781446"/>
                                  <a:gd name="connsiteY13" fmla="*/ 2197866 h 2375700"/>
                                  <a:gd name="connsiteX14" fmla="*/ 628186 w 3781446"/>
                                  <a:gd name="connsiteY14" fmla="*/ 2162148 h 2375700"/>
                                  <a:gd name="connsiteX15" fmla="*/ 693670 w 3781446"/>
                                  <a:gd name="connsiteY15" fmla="*/ 2162148 h 2375700"/>
                                  <a:gd name="connsiteX16" fmla="*/ 753202 w 3781446"/>
                                  <a:gd name="connsiteY16" fmla="*/ 2162148 h 2375700"/>
                                  <a:gd name="connsiteX17" fmla="*/ 771061 w 3781446"/>
                                  <a:gd name="connsiteY17" fmla="*/ 2144288 h 2375700"/>
                                  <a:gd name="connsiteX18" fmla="*/ 777014 w 3781446"/>
                                  <a:gd name="connsiteY18" fmla="*/ 2120476 h 2375700"/>
                                  <a:gd name="connsiteX19" fmla="*/ 806780 w 3781446"/>
                                  <a:gd name="connsiteY19" fmla="*/ 2090710 h 2375700"/>
                                  <a:gd name="connsiteX20" fmla="*/ 818686 w 3781446"/>
                                  <a:gd name="connsiteY20" fmla="*/ 2066898 h 2375700"/>
                                  <a:gd name="connsiteX21" fmla="*/ 842499 w 3781446"/>
                                  <a:gd name="connsiteY21" fmla="*/ 2049038 h 2375700"/>
                                  <a:gd name="connsiteX22" fmla="*/ 872264 w 3781446"/>
                                  <a:gd name="connsiteY22" fmla="*/ 2043085 h 2375700"/>
                                  <a:gd name="connsiteX23" fmla="*/ 913936 w 3781446"/>
                                  <a:gd name="connsiteY23" fmla="*/ 2049038 h 2375700"/>
                                  <a:gd name="connsiteX24" fmla="*/ 925842 w 3781446"/>
                                  <a:gd name="connsiteY24" fmla="*/ 2049038 h 2375700"/>
                                  <a:gd name="connsiteX25" fmla="*/ 967514 w 3781446"/>
                                  <a:gd name="connsiteY25" fmla="*/ 2049038 h 2375700"/>
                                  <a:gd name="connsiteX26" fmla="*/ 997280 w 3781446"/>
                                  <a:gd name="connsiteY26" fmla="*/ 2072851 h 2375700"/>
                                  <a:gd name="connsiteX27" fmla="*/ 1003233 w 3781446"/>
                                  <a:gd name="connsiteY27" fmla="*/ 2096663 h 2375700"/>
                                  <a:gd name="connsiteX28" fmla="*/ 1027045 w 3781446"/>
                                  <a:gd name="connsiteY28" fmla="*/ 2120476 h 2375700"/>
                                  <a:gd name="connsiteX29" fmla="*/ 1092530 w 3781446"/>
                                  <a:gd name="connsiteY29" fmla="*/ 2150241 h 2375700"/>
                                  <a:gd name="connsiteX30" fmla="*/ 1140155 w 3781446"/>
                                  <a:gd name="connsiteY30" fmla="*/ 2132382 h 2375700"/>
                                  <a:gd name="connsiteX31" fmla="*/ 1169920 w 3781446"/>
                                  <a:gd name="connsiteY31" fmla="*/ 2156195 h 2375700"/>
                                  <a:gd name="connsiteX32" fmla="*/ 1169920 w 3781446"/>
                                  <a:gd name="connsiteY32" fmla="*/ 2203820 h 2375700"/>
                                  <a:gd name="connsiteX33" fmla="*/ 1169920 w 3781446"/>
                                  <a:gd name="connsiteY33" fmla="*/ 2215726 h 2375700"/>
                                  <a:gd name="connsiteX34" fmla="*/ 1217545 w 3781446"/>
                                  <a:gd name="connsiteY34" fmla="*/ 2233585 h 2375700"/>
                                  <a:gd name="connsiteX35" fmla="*/ 1306842 w 3781446"/>
                                  <a:gd name="connsiteY35" fmla="*/ 2245491 h 2375700"/>
                                  <a:gd name="connsiteX36" fmla="*/ 1378280 w 3781446"/>
                                  <a:gd name="connsiteY36" fmla="*/ 2245491 h 2375700"/>
                                  <a:gd name="connsiteX37" fmla="*/ 1396139 w 3781446"/>
                                  <a:gd name="connsiteY37" fmla="*/ 2245491 h 2375700"/>
                                  <a:gd name="connsiteX38" fmla="*/ 1431858 w 3781446"/>
                                  <a:gd name="connsiteY38" fmla="*/ 2245491 h 2375700"/>
                                  <a:gd name="connsiteX39" fmla="*/ 1431858 w 3781446"/>
                                  <a:gd name="connsiteY39" fmla="*/ 2227632 h 2375700"/>
                                  <a:gd name="connsiteX40" fmla="*/ 1431858 w 3781446"/>
                                  <a:gd name="connsiteY40" fmla="*/ 2209773 h 2375700"/>
                                  <a:gd name="connsiteX41" fmla="*/ 1449717 w 3781446"/>
                                  <a:gd name="connsiteY41" fmla="*/ 2174054 h 2375700"/>
                                  <a:gd name="connsiteX42" fmla="*/ 1461624 w 3781446"/>
                                  <a:gd name="connsiteY42" fmla="*/ 2168101 h 2375700"/>
                                  <a:gd name="connsiteX43" fmla="*/ 1431858 w 3781446"/>
                                  <a:gd name="connsiteY43" fmla="*/ 2156195 h 2375700"/>
                                  <a:gd name="connsiteX44" fmla="*/ 1408045 w 3781446"/>
                                  <a:gd name="connsiteY44" fmla="*/ 2150241 h 2375700"/>
                                  <a:gd name="connsiteX45" fmla="*/ 1390186 w 3781446"/>
                                  <a:gd name="connsiteY45" fmla="*/ 2138335 h 2375700"/>
                                  <a:gd name="connsiteX46" fmla="*/ 1360420 w 3781446"/>
                                  <a:gd name="connsiteY46" fmla="*/ 2132382 h 2375700"/>
                                  <a:gd name="connsiteX47" fmla="*/ 1312795 w 3781446"/>
                                  <a:gd name="connsiteY47" fmla="*/ 2090710 h 2375700"/>
                                  <a:gd name="connsiteX48" fmla="*/ 1265170 w 3781446"/>
                                  <a:gd name="connsiteY48" fmla="*/ 2037132 h 2375700"/>
                                  <a:gd name="connsiteX49" fmla="*/ 1265170 w 3781446"/>
                                  <a:gd name="connsiteY49" fmla="*/ 1983554 h 2375700"/>
                                  <a:gd name="connsiteX50" fmla="*/ 1235405 w 3781446"/>
                                  <a:gd name="connsiteY50" fmla="*/ 1947835 h 2375700"/>
                                  <a:gd name="connsiteX51" fmla="*/ 1294936 w 3781446"/>
                                  <a:gd name="connsiteY51" fmla="*/ 1900210 h 2375700"/>
                                  <a:gd name="connsiteX52" fmla="*/ 1348514 w 3781446"/>
                                  <a:gd name="connsiteY52" fmla="*/ 1852585 h 2375700"/>
                                  <a:gd name="connsiteX53" fmla="*/ 1384233 w 3781446"/>
                                  <a:gd name="connsiteY53" fmla="*/ 1852585 h 2375700"/>
                                  <a:gd name="connsiteX54" fmla="*/ 1461624 w 3781446"/>
                                  <a:gd name="connsiteY54" fmla="*/ 1810913 h 2375700"/>
                                  <a:gd name="connsiteX55" fmla="*/ 1491389 w 3781446"/>
                                  <a:gd name="connsiteY55" fmla="*/ 1810913 h 2375700"/>
                                  <a:gd name="connsiteX56" fmla="*/ 1539014 w 3781446"/>
                                  <a:gd name="connsiteY56" fmla="*/ 1793054 h 2375700"/>
                                  <a:gd name="connsiteX57" fmla="*/ 1580686 w 3781446"/>
                                  <a:gd name="connsiteY57" fmla="*/ 1781148 h 2375700"/>
                                  <a:gd name="connsiteX58" fmla="*/ 1634264 w 3781446"/>
                                  <a:gd name="connsiteY58" fmla="*/ 1781148 h 2375700"/>
                                  <a:gd name="connsiteX59" fmla="*/ 1640217 w 3781446"/>
                                  <a:gd name="connsiteY59" fmla="*/ 1769241 h 2375700"/>
                                  <a:gd name="connsiteX60" fmla="*/ 1675936 w 3781446"/>
                                  <a:gd name="connsiteY60" fmla="*/ 1733523 h 2375700"/>
                                  <a:gd name="connsiteX61" fmla="*/ 1711655 w 3781446"/>
                                  <a:gd name="connsiteY61" fmla="*/ 1709710 h 2375700"/>
                                  <a:gd name="connsiteX62" fmla="*/ 1800952 w 3781446"/>
                                  <a:gd name="connsiteY62" fmla="*/ 1668038 h 2375700"/>
                                  <a:gd name="connsiteX63" fmla="*/ 1866436 w 3781446"/>
                                  <a:gd name="connsiteY63" fmla="*/ 1662085 h 2375700"/>
                                  <a:gd name="connsiteX64" fmla="*/ 1878342 w 3781446"/>
                                  <a:gd name="connsiteY64" fmla="*/ 1614460 h 2375700"/>
                                  <a:gd name="connsiteX65" fmla="*/ 1931920 w 3781446"/>
                                  <a:gd name="connsiteY65" fmla="*/ 1596601 h 2375700"/>
                                  <a:gd name="connsiteX66" fmla="*/ 1931920 w 3781446"/>
                                  <a:gd name="connsiteY66" fmla="*/ 1638273 h 2375700"/>
                                  <a:gd name="connsiteX67" fmla="*/ 2009311 w 3781446"/>
                                  <a:gd name="connsiteY67" fmla="*/ 1662085 h 2375700"/>
                                  <a:gd name="connsiteX68" fmla="*/ 2039077 w 3781446"/>
                                  <a:gd name="connsiteY68" fmla="*/ 1662085 h 2375700"/>
                                  <a:gd name="connsiteX69" fmla="*/ 2045030 w 3781446"/>
                                  <a:gd name="connsiteY69" fmla="*/ 1638273 h 2375700"/>
                                  <a:gd name="connsiteX70" fmla="*/ 2092655 w 3781446"/>
                                  <a:gd name="connsiteY70" fmla="*/ 1638273 h 2375700"/>
                                  <a:gd name="connsiteX71" fmla="*/ 2140280 w 3781446"/>
                                  <a:gd name="connsiteY71" fmla="*/ 1638273 h 2375700"/>
                                  <a:gd name="connsiteX72" fmla="*/ 2217670 w 3781446"/>
                                  <a:gd name="connsiteY72" fmla="*/ 1638273 h 2375700"/>
                                  <a:gd name="connsiteX73" fmla="*/ 3539264 w 3781446"/>
                                  <a:gd name="connsiteY73" fmla="*/ 572663 h 2375700"/>
                                  <a:gd name="connsiteX74" fmla="*/ 3449967 w 3781446"/>
                                  <a:gd name="connsiteY74" fmla="*/ 1163 h 2375700"/>
                                  <a:gd name="connsiteX75" fmla="*/ 235280 w 3781446"/>
                                  <a:gd name="connsiteY75" fmla="*/ 429788 h 2375700"/>
                                  <a:gd name="connsiteX76" fmla="*/ 241234 w 3781446"/>
                                  <a:gd name="connsiteY76" fmla="*/ 626242 h 2375700"/>
                                  <a:gd name="connsiteX77" fmla="*/ 241233 w 3781446"/>
                                  <a:gd name="connsiteY77" fmla="*/ 1233460 h 2375700"/>
                                  <a:gd name="connsiteX78" fmla="*/ 229327 w 3781446"/>
                                  <a:gd name="connsiteY78" fmla="*/ 2293116 h 2375700"/>
                                  <a:gd name="connsiteX0" fmla="*/ 230415 w 3782534"/>
                                  <a:gd name="connsiteY0" fmla="*/ 2293028 h 2375612"/>
                                  <a:gd name="connsiteX1" fmla="*/ 283993 w 3782534"/>
                                  <a:gd name="connsiteY1" fmla="*/ 2304935 h 2375612"/>
                                  <a:gd name="connsiteX2" fmla="*/ 307805 w 3782534"/>
                                  <a:gd name="connsiteY2" fmla="*/ 2310888 h 2375612"/>
                                  <a:gd name="connsiteX3" fmla="*/ 355430 w 3782534"/>
                                  <a:gd name="connsiteY3" fmla="*/ 2322794 h 2375612"/>
                                  <a:gd name="connsiteX4" fmla="*/ 397102 w 3782534"/>
                                  <a:gd name="connsiteY4" fmla="*/ 2310888 h 2375612"/>
                                  <a:gd name="connsiteX5" fmla="*/ 409008 w 3782534"/>
                                  <a:gd name="connsiteY5" fmla="*/ 2298982 h 2375612"/>
                                  <a:gd name="connsiteX6" fmla="*/ 414962 w 3782534"/>
                                  <a:gd name="connsiteY6" fmla="*/ 2287075 h 2375612"/>
                                  <a:gd name="connsiteX7" fmla="*/ 414962 w 3782534"/>
                                  <a:gd name="connsiteY7" fmla="*/ 2209685 h 2375612"/>
                                  <a:gd name="connsiteX8" fmla="*/ 432821 w 3782534"/>
                                  <a:gd name="connsiteY8" fmla="*/ 2257310 h 2375612"/>
                                  <a:gd name="connsiteX9" fmla="*/ 456633 w 3782534"/>
                                  <a:gd name="connsiteY9" fmla="*/ 2281122 h 2375612"/>
                                  <a:gd name="connsiteX10" fmla="*/ 480446 w 3782534"/>
                                  <a:gd name="connsiteY10" fmla="*/ 2293028 h 2375612"/>
                                  <a:gd name="connsiteX11" fmla="*/ 545930 w 3782534"/>
                                  <a:gd name="connsiteY11" fmla="*/ 2269216 h 2375612"/>
                                  <a:gd name="connsiteX12" fmla="*/ 557837 w 3782534"/>
                                  <a:gd name="connsiteY12" fmla="*/ 2227544 h 2375612"/>
                                  <a:gd name="connsiteX13" fmla="*/ 557837 w 3782534"/>
                                  <a:gd name="connsiteY13" fmla="*/ 2197778 h 2375612"/>
                                  <a:gd name="connsiteX14" fmla="*/ 629274 w 3782534"/>
                                  <a:gd name="connsiteY14" fmla="*/ 2162060 h 2375612"/>
                                  <a:gd name="connsiteX15" fmla="*/ 694758 w 3782534"/>
                                  <a:gd name="connsiteY15" fmla="*/ 2162060 h 2375612"/>
                                  <a:gd name="connsiteX16" fmla="*/ 754290 w 3782534"/>
                                  <a:gd name="connsiteY16" fmla="*/ 2162060 h 2375612"/>
                                  <a:gd name="connsiteX17" fmla="*/ 772149 w 3782534"/>
                                  <a:gd name="connsiteY17" fmla="*/ 2144200 h 2375612"/>
                                  <a:gd name="connsiteX18" fmla="*/ 778102 w 3782534"/>
                                  <a:gd name="connsiteY18" fmla="*/ 2120388 h 2375612"/>
                                  <a:gd name="connsiteX19" fmla="*/ 807868 w 3782534"/>
                                  <a:gd name="connsiteY19" fmla="*/ 2090622 h 2375612"/>
                                  <a:gd name="connsiteX20" fmla="*/ 819774 w 3782534"/>
                                  <a:gd name="connsiteY20" fmla="*/ 2066810 h 2375612"/>
                                  <a:gd name="connsiteX21" fmla="*/ 843587 w 3782534"/>
                                  <a:gd name="connsiteY21" fmla="*/ 2048950 h 2375612"/>
                                  <a:gd name="connsiteX22" fmla="*/ 873352 w 3782534"/>
                                  <a:gd name="connsiteY22" fmla="*/ 2042997 h 2375612"/>
                                  <a:gd name="connsiteX23" fmla="*/ 915024 w 3782534"/>
                                  <a:gd name="connsiteY23" fmla="*/ 2048950 h 2375612"/>
                                  <a:gd name="connsiteX24" fmla="*/ 926930 w 3782534"/>
                                  <a:gd name="connsiteY24" fmla="*/ 2048950 h 2375612"/>
                                  <a:gd name="connsiteX25" fmla="*/ 968602 w 3782534"/>
                                  <a:gd name="connsiteY25" fmla="*/ 2048950 h 2375612"/>
                                  <a:gd name="connsiteX26" fmla="*/ 998368 w 3782534"/>
                                  <a:gd name="connsiteY26" fmla="*/ 2072763 h 2375612"/>
                                  <a:gd name="connsiteX27" fmla="*/ 1004321 w 3782534"/>
                                  <a:gd name="connsiteY27" fmla="*/ 2096575 h 2375612"/>
                                  <a:gd name="connsiteX28" fmla="*/ 1028133 w 3782534"/>
                                  <a:gd name="connsiteY28" fmla="*/ 2120388 h 2375612"/>
                                  <a:gd name="connsiteX29" fmla="*/ 1093618 w 3782534"/>
                                  <a:gd name="connsiteY29" fmla="*/ 2150153 h 2375612"/>
                                  <a:gd name="connsiteX30" fmla="*/ 1141243 w 3782534"/>
                                  <a:gd name="connsiteY30" fmla="*/ 2132294 h 2375612"/>
                                  <a:gd name="connsiteX31" fmla="*/ 1171008 w 3782534"/>
                                  <a:gd name="connsiteY31" fmla="*/ 2156107 h 2375612"/>
                                  <a:gd name="connsiteX32" fmla="*/ 1171008 w 3782534"/>
                                  <a:gd name="connsiteY32" fmla="*/ 2203732 h 2375612"/>
                                  <a:gd name="connsiteX33" fmla="*/ 1171008 w 3782534"/>
                                  <a:gd name="connsiteY33" fmla="*/ 2215638 h 2375612"/>
                                  <a:gd name="connsiteX34" fmla="*/ 1218633 w 3782534"/>
                                  <a:gd name="connsiteY34" fmla="*/ 2233497 h 2375612"/>
                                  <a:gd name="connsiteX35" fmla="*/ 1307930 w 3782534"/>
                                  <a:gd name="connsiteY35" fmla="*/ 2245403 h 2375612"/>
                                  <a:gd name="connsiteX36" fmla="*/ 1379368 w 3782534"/>
                                  <a:gd name="connsiteY36" fmla="*/ 2245403 h 2375612"/>
                                  <a:gd name="connsiteX37" fmla="*/ 1397227 w 3782534"/>
                                  <a:gd name="connsiteY37" fmla="*/ 2245403 h 2375612"/>
                                  <a:gd name="connsiteX38" fmla="*/ 1432946 w 3782534"/>
                                  <a:gd name="connsiteY38" fmla="*/ 2245403 h 2375612"/>
                                  <a:gd name="connsiteX39" fmla="*/ 1432946 w 3782534"/>
                                  <a:gd name="connsiteY39" fmla="*/ 2227544 h 2375612"/>
                                  <a:gd name="connsiteX40" fmla="*/ 1432946 w 3782534"/>
                                  <a:gd name="connsiteY40" fmla="*/ 2209685 h 2375612"/>
                                  <a:gd name="connsiteX41" fmla="*/ 1450805 w 3782534"/>
                                  <a:gd name="connsiteY41" fmla="*/ 2173966 h 2375612"/>
                                  <a:gd name="connsiteX42" fmla="*/ 1462712 w 3782534"/>
                                  <a:gd name="connsiteY42" fmla="*/ 2168013 h 2375612"/>
                                  <a:gd name="connsiteX43" fmla="*/ 1432946 w 3782534"/>
                                  <a:gd name="connsiteY43" fmla="*/ 2156107 h 2375612"/>
                                  <a:gd name="connsiteX44" fmla="*/ 1409133 w 3782534"/>
                                  <a:gd name="connsiteY44" fmla="*/ 2150153 h 2375612"/>
                                  <a:gd name="connsiteX45" fmla="*/ 1391274 w 3782534"/>
                                  <a:gd name="connsiteY45" fmla="*/ 2138247 h 2375612"/>
                                  <a:gd name="connsiteX46" fmla="*/ 1361508 w 3782534"/>
                                  <a:gd name="connsiteY46" fmla="*/ 2132294 h 2375612"/>
                                  <a:gd name="connsiteX47" fmla="*/ 1313883 w 3782534"/>
                                  <a:gd name="connsiteY47" fmla="*/ 2090622 h 2375612"/>
                                  <a:gd name="connsiteX48" fmla="*/ 1266258 w 3782534"/>
                                  <a:gd name="connsiteY48" fmla="*/ 2037044 h 2375612"/>
                                  <a:gd name="connsiteX49" fmla="*/ 1266258 w 3782534"/>
                                  <a:gd name="connsiteY49" fmla="*/ 1983466 h 2375612"/>
                                  <a:gd name="connsiteX50" fmla="*/ 1236493 w 3782534"/>
                                  <a:gd name="connsiteY50" fmla="*/ 1947747 h 2375612"/>
                                  <a:gd name="connsiteX51" fmla="*/ 1296024 w 3782534"/>
                                  <a:gd name="connsiteY51" fmla="*/ 1900122 h 2375612"/>
                                  <a:gd name="connsiteX52" fmla="*/ 1349602 w 3782534"/>
                                  <a:gd name="connsiteY52" fmla="*/ 1852497 h 2375612"/>
                                  <a:gd name="connsiteX53" fmla="*/ 1385321 w 3782534"/>
                                  <a:gd name="connsiteY53" fmla="*/ 1852497 h 2375612"/>
                                  <a:gd name="connsiteX54" fmla="*/ 1462712 w 3782534"/>
                                  <a:gd name="connsiteY54" fmla="*/ 1810825 h 2375612"/>
                                  <a:gd name="connsiteX55" fmla="*/ 1492477 w 3782534"/>
                                  <a:gd name="connsiteY55" fmla="*/ 1810825 h 2375612"/>
                                  <a:gd name="connsiteX56" fmla="*/ 1540102 w 3782534"/>
                                  <a:gd name="connsiteY56" fmla="*/ 1792966 h 2375612"/>
                                  <a:gd name="connsiteX57" fmla="*/ 1581774 w 3782534"/>
                                  <a:gd name="connsiteY57" fmla="*/ 1781060 h 2375612"/>
                                  <a:gd name="connsiteX58" fmla="*/ 1635352 w 3782534"/>
                                  <a:gd name="connsiteY58" fmla="*/ 1781060 h 2375612"/>
                                  <a:gd name="connsiteX59" fmla="*/ 1641305 w 3782534"/>
                                  <a:gd name="connsiteY59" fmla="*/ 1769153 h 2375612"/>
                                  <a:gd name="connsiteX60" fmla="*/ 1677024 w 3782534"/>
                                  <a:gd name="connsiteY60" fmla="*/ 1733435 h 2375612"/>
                                  <a:gd name="connsiteX61" fmla="*/ 1712743 w 3782534"/>
                                  <a:gd name="connsiteY61" fmla="*/ 1709622 h 2375612"/>
                                  <a:gd name="connsiteX62" fmla="*/ 1802040 w 3782534"/>
                                  <a:gd name="connsiteY62" fmla="*/ 1667950 h 2375612"/>
                                  <a:gd name="connsiteX63" fmla="*/ 1867524 w 3782534"/>
                                  <a:gd name="connsiteY63" fmla="*/ 1661997 h 2375612"/>
                                  <a:gd name="connsiteX64" fmla="*/ 1879430 w 3782534"/>
                                  <a:gd name="connsiteY64" fmla="*/ 1614372 h 2375612"/>
                                  <a:gd name="connsiteX65" fmla="*/ 1933008 w 3782534"/>
                                  <a:gd name="connsiteY65" fmla="*/ 1596513 h 2375612"/>
                                  <a:gd name="connsiteX66" fmla="*/ 1933008 w 3782534"/>
                                  <a:gd name="connsiteY66" fmla="*/ 1638185 h 2375612"/>
                                  <a:gd name="connsiteX67" fmla="*/ 2010399 w 3782534"/>
                                  <a:gd name="connsiteY67" fmla="*/ 1661997 h 2375612"/>
                                  <a:gd name="connsiteX68" fmla="*/ 2040165 w 3782534"/>
                                  <a:gd name="connsiteY68" fmla="*/ 1661997 h 2375612"/>
                                  <a:gd name="connsiteX69" fmla="*/ 2046118 w 3782534"/>
                                  <a:gd name="connsiteY69" fmla="*/ 1638185 h 2375612"/>
                                  <a:gd name="connsiteX70" fmla="*/ 2093743 w 3782534"/>
                                  <a:gd name="connsiteY70" fmla="*/ 1638185 h 2375612"/>
                                  <a:gd name="connsiteX71" fmla="*/ 2141368 w 3782534"/>
                                  <a:gd name="connsiteY71" fmla="*/ 1638185 h 2375612"/>
                                  <a:gd name="connsiteX72" fmla="*/ 2218758 w 3782534"/>
                                  <a:gd name="connsiteY72" fmla="*/ 1638185 h 2375612"/>
                                  <a:gd name="connsiteX73" fmla="*/ 3540352 w 3782534"/>
                                  <a:gd name="connsiteY73" fmla="*/ 572575 h 2375612"/>
                                  <a:gd name="connsiteX74" fmla="*/ 3451055 w 3782534"/>
                                  <a:gd name="connsiteY74" fmla="*/ 1075 h 2375612"/>
                                  <a:gd name="connsiteX75" fmla="*/ 236368 w 3782534"/>
                                  <a:gd name="connsiteY75" fmla="*/ 429700 h 2375612"/>
                                  <a:gd name="connsiteX76" fmla="*/ 242322 w 3782534"/>
                                  <a:gd name="connsiteY76" fmla="*/ 441607 h 2375612"/>
                                  <a:gd name="connsiteX77" fmla="*/ 242322 w 3782534"/>
                                  <a:gd name="connsiteY77" fmla="*/ 626154 h 2375612"/>
                                  <a:gd name="connsiteX78" fmla="*/ 242321 w 3782534"/>
                                  <a:gd name="connsiteY78" fmla="*/ 1233372 h 2375612"/>
                                  <a:gd name="connsiteX79" fmla="*/ 230415 w 3782534"/>
                                  <a:gd name="connsiteY79" fmla="*/ 2293028 h 2375612"/>
                                  <a:gd name="connsiteX0" fmla="*/ 230415 w 3782534"/>
                                  <a:gd name="connsiteY0" fmla="*/ 2293116 h 2375700"/>
                                  <a:gd name="connsiteX1" fmla="*/ 283993 w 3782534"/>
                                  <a:gd name="connsiteY1" fmla="*/ 2305023 h 2375700"/>
                                  <a:gd name="connsiteX2" fmla="*/ 307805 w 3782534"/>
                                  <a:gd name="connsiteY2" fmla="*/ 2310976 h 2375700"/>
                                  <a:gd name="connsiteX3" fmla="*/ 355430 w 3782534"/>
                                  <a:gd name="connsiteY3" fmla="*/ 2322882 h 2375700"/>
                                  <a:gd name="connsiteX4" fmla="*/ 397102 w 3782534"/>
                                  <a:gd name="connsiteY4" fmla="*/ 2310976 h 2375700"/>
                                  <a:gd name="connsiteX5" fmla="*/ 409008 w 3782534"/>
                                  <a:gd name="connsiteY5" fmla="*/ 2299070 h 2375700"/>
                                  <a:gd name="connsiteX6" fmla="*/ 414962 w 3782534"/>
                                  <a:gd name="connsiteY6" fmla="*/ 2287163 h 2375700"/>
                                  <a:gd name="connsiteX7" fmla="*/ 414962 w 3782534"/>
                                  <a:gd name="connsiteY7" fmla="*/ 2209773 h 2375700"/>
                                  <a:gd name="connsiteX8" fmla="*/ 432821 w 3782534"/>
                                  <a:gd name="connsiteY8" fmla="*/ 2257398 h 2375700"/>
                                  <a:gd name="connsiteX9" fmla="*/ 456633 w 3782534"/>
                                  <a:gd name="connsiteY9" fmla="*/ 2281210 h 2375700"/>
                                  <a:gd name="connsiteX10" fmla="*/ 480446 w 3782534"/>
                                  <a:gd name="connsiteY10" fmla="*/ 2293116 h 2375700"/>
                                  <a:gd name="connsiteX11" fmla="*/ 545930 w 3782534"/>
                                  <a:gd name="connsiteY11" fmla="*/ 2269304 h 2375700"/>
                                  <a:gd name="connsiteX12" fmla="*/ 557837 w 3782534"/>
                                  <a:gd name="connsiteY12" fmla="*/ 2227632 h 2375700"/>
                                  <a:gd name="connsiteX13" fmla="*/ 557837 w 3782534"/>
                                  <a:gd name="connsiteY13" fmla="*/ 2197866 h 2375700"/>
                                  <a:gd name="connsiteX14" fmla="*/ 629274 w 3782534"/>
                                  <a:gd name="connsiteY14" fmla="*/ 2162148 h 2375700"/>
                                  <a:gd name="connsiteX15" fmla="*/ 694758 w 3782534"/>
                                  <a:gd name="connsiteY15" fmla="*/ 2162148 h 2375700"/>
                                  <a:gd name="connsiteX16" fmla="*/ 754290 w 3782534"/>
                                  <a:gd name="connsiteY16" fmla="*/ 2162148 h 2375700"/>
                                  <a:gd name="connsiteX17" fmla="*/ 772149 w 3782534"/>
                                  <a:gd name="connsiteY17" fmla="*/ 2144288 h 2375700"/>
                                  <a:gd name="connsiteX18" fmla="*/ 778102 w 3782534"/>
                                  <a:gd name="connsiteY18" fmla="*/ 2120476 h 2375700"/>
                                  <a:gd name="connsiteX19" fmla="*/ 807868 w 3782534"/>
                                  <a:gd name="connsiteY19" fmla="*/ 2090710 h 2375700"/>
                                  <a:gd name="connsiteX20" fmla="*/ 819774 w 3782534"/>
                                  <a:gd name="connsiteY20" fmla="*/ 2066898 h 2375700"/>
                                  <a:gd name="connsiteX21" fmla="*/ 843587 w 3782534"/>
                                  <a:gd name="connsiteY21" fmla="*/ 2049038 h 2375700"/>
                                  <a:gd name="connsiteX22" fmla="*/ 873352 w 3782534"/>
                                  <a:gd name="connsiteY22" fmla="*/ 2043085 h 2375700"/>
                                  <a:gd name="connsiteX23" fmla="*/ 915024 w 3782534"/>
                                  <a:gd name="connsiteY23" fmla="*/ 2049038 h 2375700"/>
                                  <a:gd name="connsiteX24" fmla="*/ 926930 w 3782534"/>
                                  <a:gd name="connsiteY24" fmla="*/ 2049038 h 2375700"/>
                                  <a:gd name="connsiteX25" fmla="*/ 968602 w 3782534"/>
                                  <a:gd name="connsiteY25" fmla="*/ 2049038 h 2375700"/>
                                  <a:gd name="connsiteX26" fmla="*/ 998368 w 3782534"/>
                                  <a:gd name="connsiteY26" fmla="*/ 2072851 h 2375700"/>
                                  <a:gd name="connsiteX27" fmla="*/ 1004321 w 3782534"/>
                                  <a:gd name="connsiteY27" fmla="*/ 2096663 h 2375700"/>
                                  <a:gd name="connsiteX28" fmla="*/ 1028133 w 3782534"/>
                                  <a:gd name="connsiteY28" fmla="*/ 2120476 h 2375700"/>
                                  <a:gd name="connsiteX29" fmla="*/ 1093618 w 3782534"/>
                                  <a:gd name="connsiteY29" fmla="*/ 2150241 h 2375700"/>
                                  <a:gd name="connsiteX30" fmla="*/ 1141243 w 3782534"/>
                                  <a:gd name="connsiteY30" fmla="*/ 2132382 h 2375700"/>
                                  <a:gd name="connsiteX31" fmla="*/ 1171008 w 3782534"/>
                                  <a:gd name="connsiteY31" fmla="*/ 2156195 h 2375700"/>
                                  <a:gd name="connsiteX32" fmla="*/ 1171008 w 3782534"/>
                                  <a:gd name="connsiteY32" fmla="*/ 2203820 h 2375700"/>
                                  <a:gd name="connsiteX33" fmla="*/ 1171008 w 3782534"/>
                                  <a:gd name="connsiteY33" fmla="*/ 2215726 h 2375700"/>
                                  <a:gd name="connsiteX34" fmla="*/ 1218633 w 3782534"/>
                                  <a:gd name="connsiteY34" fmla="*/ 2233585 h 2375700"/>
                                  <a:gd name="connsiteX35" fmla="*/ 1307930 w 3782534"/>
                                  <a:gd name="connsiteY35" fmla="*/ 2245491 h 2375700"/>
                                  <a:gd name="connsiteX36" fmla="*/ 1379368 w 3782534"/>
                                  <a:gd name="connsiteY36" fmla="*/ 2245491 h 2375700"/>
                                  <a:gd name="connsiteX37" fmla="*/ 1397227 w 3782534"/>
                                  <a:gd name="connsiteY37" fmla="*/ 2245491 h 2375700"/>
                                  <a:gd name="connsiteX38" fmla="*/ 1432946 w 3782534"/>
                                  <a:gd name="connsiteY38" fmla="*/ 2245491 h 2375700"/>
                                  <a:gd name="connsiteX39" fmla="*/ 1432946 w 3782534"/>
                                  <a:gd name="connsiteY39" fmla="*/ 2227632 h 2375700"/>
                                  <a:gd name="connsiteX40" fmla="*/ 1432946 w 3782534"/>
                                  <a:gd name="connsiteY40" fmla="*/ 2209773 h 2375700"/>
                                  <a:gd name="connsiteX41" fmla="*/ 1450805 w 3782534"/>
                                  <a:gd name="connsiteY41" fmla="*/ 2174054 h 2375700"/>
                                  <a:gd name="connsiteX42" fmla="*/ 1462712 w 3782534"/>
                                  <a:gd name="connsiteY42" fmla="*/ 2168101 h 2375700"/>
                                  <a:gd name="connsiteX43" fmla="*/ 1432946 w 3782534"/>
                                  <a:gd name="connsiteY43" fmla="*/ 2156195 h 2375700"/>
                                  <a:gd name="connsiteX44" fmla="*/ 1409133 w 3782534"/>
                                  <a:gd name="connsiteY44" fmla="*/ 2150241 h 2375700"/>
                                  <a:gd name="connsiteX45" fmla="*/ 1391274 w 3782534"/>
                                  <a:gd name="connsiteY45" fmla="*/ 2138335 h 2375700"/>
                                  <a:gd name="connsiteX46" fmla="*/ 1361508 w 3782534"/>
                                  <a:gd name="connsiteY46" fmla="*/ 2132382 h 2375700"/>
                                  <a:gd name="connsiteX47" fmla="*/ 1313883 w 3782534"/>
                                  <a:gd name="connsiteY47" fmla="*/ 2090710 h 2375700"/>
                                  <a:gd name="connsiteX48" fmla="*/ 1266258 w 3782534"/>
                                  <a:gd name="connsiteY48" fmla="*/ 2037132 h 2375700"/>
                                  <a:gd name="connsiteX49" fmla="*/ 1266258 w 3782534"/>
                                  <a:gd name="connsiteY49" fmla="*/ 1983554 h 2375700"/>
                                  <a:gd name="connsiteX50" fmla="*/ 1236493 w 3782534"/>
                                  <a:gd name="connsiteY50" fmla="*/ 1947835 h 2375700"/>
                                  <a:gd name="connsiteX51" fmla="*/ 1296024 w 3782534"/>
                                  <a:gd name="connsiteY51" fmla="*/ 1900210 h 2375700"/>
                                  <a:gd name="connsiteX52" fmla="*/ 1349602 w 3782534"/>
                                  <a:gd name="connsiteY52" fmla="*/ 1852585 h 2375700"/>
                                  <a:gd name="connsiteX53" fmla="*/ 1385321 w 3782534"/>
                                  <a:gd name="connsiteY53" fmla="*/ 1852585 h 2375700"/>
                                  <a:gd name="connsiteX54" fmla="*/ 1462712 w 3782534"/>
                                  <a:gd name="connsiteY54" fmla="*/ 1810913 h 2375700"/>
                                  <a:gd name="connsiteX55" fmla="*/ 1492477 w 3782534"/>
                                  <a:gd name="connsiteY55" fmla="*/ 1810913 h 2375700"/>
                                  <a:gd name="connsiteX56" fmla="*/ 1540102 w 3782534"/>
                                  <a:gd name="connsiteY56" fmla="*/ 1793054 h 2375700"/>
                                  <a:gd name="connsiteX57" fmla="*/ 1581774 w 3782534"/>
                                  <a:gd name="connsiteY57" fmla="*/ 1781148 h 2375700"/>
                                  <a:gd name="connsiteX58" fmla="*/ 1635352 w 3782534"/>
                                  <a:gd name="connsiteY58" fmla="*/ 1781148 h 2375700"/>
                                  <a:gd name="connsiteX59" fmla="*/ 1641305 w 3782534"/>
                                  <a:gd name="connsiteY59" fmla="*/ 1769241 h 2375700"/>
                                  <a:gd name="connsiteX60" fmla="*/ 1677024 w 3782534"/>
                                  <a:gd name="connsiteY60" fmla="*/ 1733523 h 2375700"/>
                                  <a:gd name="connsiteX61" fmla="*/ 1712743 w 3782534"/>
                                  <a:gd name="connsiteY61" fmla="*/ 1709710 h 2375700"/>
                                  <a:gd name="connsiteX62" fmla="*/ 1802040 w 3782534"/>
                                  <a:gd name="connsiteY62" fmla="*/ 1668038 h 2375700"/>
                                  <a:gd name="connsiteX63" fmla="*/ 1867524 w 3782534"/>
                                  <a:gd name="connsiteY63" fmla="*/ 1662085 h 2375700"/>
                                  <a:gd name="connsiteX64" fmla="*/ 1879430 w 3782534"/>
                                  <a:gd name="connsiteY64" fmla="*/ 1614460 h 2375700"/>
                                  <a:gd name="connsiteX65" fmla="*/ 1933008 w 3782534"/>
                                  <a:gd name="connsiteY65" fmla="*/ 1596601 h 2375700"/>
                                  <a:gd name="connsiteX66" fmla="*/ 1933008 w 3782534"/>
                                  <a:gd name="connsiteY66" fmla="*/ 1638273 h 2375700"/>
                                  <a:gd name="connsiteX67" fmla="*/ 2010399 w 3782534"/>
                                  <a:gd name="connsiteY67" fmla="*/ 1662085 h 2375700"/>
                                  <a:gd name="connsiteX68" fmla="*/ 2040165 w 3782534"/>
                                  <a:gd name="connsiteY68" fmla="*/ 1662085 h 2375700"/>
                                  <a:gd name="connsiteX69" fmla="*/ 2046118 w 3782534"/>
                                  <a:gd name="connsiteY69" fmla="*/ 1638273 h 2375700"/>
                                  <a:gd name="connsiteX70" fmla="*/ 2093743 w 3782534"/>
                                  <a:gd name="connsiteY70" fmla="*/ 1638273 h 2375700"/>
                                  <a:gd name="connsiteX71" fmla="*/ 2141368 w 3782534"/>
                                  <a:gd name="connsiteY71" fmla="*/ 1638273 h 2375700"/>
                                  <a:gd name="connsiteX72" fmla="*/ 2218758 w 3782534"/>
                                  <a:gd name="connsiteY72" fmla="*/ 1638273 h 2375700"/>
                                  <a:gd name="connsiteX73" fmla="*/ 3540352 w 3782534"/>
                                  <a:gd name="connsiteY73" fmla="*/ 572663 h 2375700"/>
                                  <a:gd name="connsiteX74" fmla="*/ 3451055 w 3782534"/>
                                  <a:gd name="connsiteY74" fmla="*/ 1163 h 2375700"/>
                                  <a:gd name="connsiteX75" fmla="*/ 236368 w 3782534"/>
                                  <a:gd name="connsiteY75" fmla="*/ 429788 h 2375700"/>
                                  <a:gd name="connsiteX76" fmla="*/ 242322 w 3782534"/>
                                  <a:gd name="connsiteY76" fmla="*/ 626242 h 2375700"/>
                                  <a:gd name="connsiteX77" fmla="*/ 242321 w 3782534"/>
                                  <a:gd name="connsiteY77" fmla="*/ 1233460 h 2375700"/>
                                  <a:gd name="connsiteX78" fmla="*/ 230415 w 3782534"/>
                                  <a:gd name="connsiteY78" fmla="*/ 2293116 h 2375700"/>
                                  <a:gd name="connsiteX0" fmla="*/ 234388 w 3786507"/>
                                  <a:gd name="connsiteY0" fmla="*/ 2293061 h 2375645"/>
                                  <a:gd name="connsiteX1" fmla="*/ 287966 w 3786507"/>
                                  <a:gd name="connsiteY1" fmla="*/ 2304968 h 2375645"/>
                                  <a:gd name="connsiteX2" fmla="*/ 311778 w 3786507"/>
                                  <a:gd name="connsiteY2" fmla="*/ 2310921 h 2375645"/>
                                  <a:gd name="connsiteX3" fmla="*/ 359403 w 3786507"/>
                                  <a:gd name="connsiteY3" fmla="*/ 2322827 h 2375645"/>
                                  <a:gd name="connsiteX4" fmla="*/ 401075 w 3786507"/>
                                  <a:gd name="connsiteY4" fmla="*/ 2310921 h 2375645"/>
                                  <a:gd name="connsiteX5" fmla="*/ 412981 w 3786507"/>
                                  <a:gd name="connsiteY5" fmla="*/ 2299015 h 2375645"/>
                                  <a:gd name="connsiteX6" fmla="*/ 418935 w 3786507"/>
                                  <a:gd name="connsiteY6" fmla="*/ 2287108 h 2375645"/>
                                  <a:gd name="connsiteX7" fmla="*/ 418935 w 3786507"/>
                                  <a:gd name="connsiteY7" fmla="*/ 2209718 h 2375645"/>
                                  <a:gd name="connsiteX8" fmla="*/ 436794 w 3786507"/>
                                  <a:gd name="connsiteY8" fmla="*/ 2257343 h 2375645"/>
                                  <a:gd name="connsiteX9" fmla="*/ 460606 w 3786507"/>
                                  <a:gd name="connsiteY9" fmla="*/ 2281155 h 2375645"/>
                                  <a:gd name="connsiteX10" fmla="*/ 484419 w 3786507"/>
                                  <a:gd name="connsiteY10" fmla="*/ 2293061 h 2375645"/>
                                  <a:gd name="connsiteX11" fmla="*/ 549903 w 3786507"/>
                                  <a:gd name="connsiteY11" fmla="*/ 2269249 h 2375645"/>
                                  <a:gd name="connsiteX12" fmla="*/ 561810 w 3786507"/>
                                  <a:gd name="connsiteY12" fmla="*/ 2227577 h 2375645"/>
                                  <a:gd name="connsiteX13" fmla="*/ 561810 w 3786507"/>
                                  <a:gd name="connsiteY13" fmla="*/ 2197811 h 2375645"/>
                                  <a:gd name="connsiteX14" fmla="*/ 633247 w 3786507"/>
                                  <a:gd name="connsiteY14" fmla="*/ 2162093 h 2375645"/>
                                  <a:gd name="connsiteX15" fmla="*/ 698731 w 3786507"/>
                                  <a:gd name="connsiteY15" fmla="*/ 2162093 h 2375645"/>
                                  <a:gd name="connsiteX16" fmla="*/ 758263 w 3786507"/>
                                  <a:gd name="connsiteY16" fmla="*/ 2162093 h 2375645"/>
                                  <a:gd name="connsiteX17" fmla="*/ 776122 w 3786507"/>
                                  <a:gd name="connsiteY17" fmla="*/ 2144233 h 2375645"/>
                                  <a:gd name="connsiteX18" fmla="*/ 782075 w 3786507"/>
                                  <a:gd name="connsiteY18" fmla="*/ 2120421 h 2375645"/>
                                  <a:gd name="connsiteX19" fmla="*/ 811841 w 3786507"/>
                                  <a:gd name="connsiteY19" fmla="*/ 2090655 h 2375645"/>
                                  <a:gd name="connsiteX20" fmla="*/ 823747 w 3786507"/>
                                  <a:gd name="connsiteY20" fmla="*/ 2066843 h 2375645"/>
                                  <a:gd name="connsiteX21" fmla="*/ 847560 w 3786507"/>
                                  <a:gd name="connsiteY21" fmla="*/ 2048983 h 2375645"/>
                                  <a:gd name="connsiteX22" fmla="*/ 877325 w 3786507"/>
                                  <a:gd name="connsiteY22" fmla="*/ 2043030 h 2375645"/>
                                  <a:gd name="connsiteX23" fmla="*/ 918997 w 3786507"/>
                                  <a:gd name="connsiteY23" fmla="*/ 2048983 h 2375645"/>
                                  <a:gd name="connsiteX24" fmla="*/ 930903 w 3786507"/>
                                  <a:gd name="connsiteY24" fmla="*/ 2048983 h 2375645"/>
                                  <a:gd name="connsiteX25" fmla="*/ 972575 w 3786507"/>
                                  <a:gd name="connsiteY25" fmla="*/ 2048983 h 2375645"/>
                                  <a:gd name="connsiteX26" fmla="*/ 1002341 w 3786507"/>
                                  <a:gd name="connsiteY26" fmla="*/ 2072796 h 2375645"/>
                                  <a:gd name="connsiteX27" fmla="*/ 1008294 w 3786507"/>
                                  <a:gd name="connsiteY27" fmla="*/ 2096608 h 2375645"/>
                                  <a:gd name="connsiteX28" fmla="*/ 1032106 w 3786507"/>
                                  <a:gd name="connsiteY28" fmla="*/ 2120421 h 2375645"/>
                                  <a:gd name="connsiteX29" fmla="*/ 1097591 w 3786507"/>
                                  <a:gd name="connsiteY29" fmla="*/ 2150186 h 2375645"/>
                                  <a:gd name="connsiteX30" fmla="*/ 1145216 w 3786507"/>
                                  <a:gd name="connsiteY30" fmla="*/ 2132327 h 2375645"/>
                                  <a:gd name="connsiteX31" fmla="*/ 1174981 w 3786507"/>
                                  <a:gd name="connsiteY31" fmla="*/ 2156140 h 2375645"/>
                                  <a:gd name="connsiteX32" fmla="*/ 1174981 w 3786507"/>
                                  <a:gd name="connsiteY32" fmla="*/ 2203765 h 2375645"/>
                                  <a:gd name="connsiteX33" fmla="*/ 1174981 w 3786507"/>
                                  <a:gd name="connsiteY33" fmla="*/ 2215671 h 2375645"/>
                                  <a:gd name="connsiteX34" fmla="*/ 1222606 w 3786507"/>
                                  <a:gd name="connsiteY34" fmla="*/ 2233530 h 2375645"/>
                                  <a:gd name="connsiteX35" fmla="*/ 1311903 w 3786507"/>
                                  <a:gd name="connsiteY35" fmla="*/ 2245436 h 2375645"/>
                                  <a:gd name="connsiteX36" fmla="*/ 1383341 w 3786507"/>
                                  <a:gd name="connsiteY36" fmla="*/ 2245436 h 2375645"/>
                                  <a:gd name="connsiteX37" fmla="*/ 1401200 w 3786507"/>
                                  <a:gd name="connsiteY37" fmla="*/ 2245436 h 2375645"/>
                                  <a:gd name="connsiteX38" fmla="*/ 1436919 w 3786507"/>
                                  <a:gd name="connsiteY38" fmla="*/ 2245436 h 2375645"/>
                                  <a:gd name="connsiteX39" fmla="*/ 1436919 w 3786507"/>
                                  <a:gd name="connsiteY39" fmla="*/ 2227577 h 2375645"/>
                                  <a:gd name="connsiteX40" fmla="*/ 1436919 w 3786507"/>
                                  <a:gd name="connsiteY40" fmla="*/ 2209718 h 2375645"/>
                                  <a:gd name="connsiteX41" fmla="*/ 1454778 w 3786507"/>
                                  <a:gd name="connsiteY41" fmla="*/ 2173999 h 2375645"/>
                                  <a:gd name="connsiteX42" fmla="*/ 1466685 w 3786507"/>
                                  <a:gd name="connsiteY42" fmla="*/ 2168046 h 2375645"/>
                                  <a:gd name="connsiteX43" fmla="*/ 1436919 w 3786507"/>
                                  <a:gd name="connsiteY43" fmla="*/ 2156140 h 2375645"/>
                                  <a:gd name="connsiteX44" fmla="*/ 1413106 w 3786507"/>
                                  <a:gd name="connsiteY44" fmla="*/ 2150186 h 2375645"/>
                                  <a:gd name="connsiteX45" fmla="*/ 1395247 w 3786507"/>
                                  <a:gd name="connsiteY45" fmla="*/ 2138280 h 2375645"/>
                                  <a:gd name="connsiteX46" fmla="*/ 1365481 w 3786507"/>
                                  <a:gd name="connsiteY46" fmla="*/ 2132327 h 2375645"/>
                                  <a:gd name="connsiteX47" fmla="*/ 1317856 w 3786507"/>
                                  <a:gd name="connsiteY47" fmla="*/ 2090655 h 2375645"/>
                                  <a:gd name="connsiteX48" fmla="*/ 1270231 w 3786507"/>
                                  <a:gd name="connsiteY48" fmla="*/ 2037077 h 2375645"/>
                                  <a:gd name="connsiteX49" fmla="*/ 1270231 w 3786507"/>
                                  <a:gd name="connsiteY49" fmla="*/ 1983499 h 2375645"/>
                                  <a:gd name="connsiteX50" fmla="*/ 1240466 w 3786507"/>
                                  <a:gd name="connsiteY50" fmla="*/ 1947780 h 2375645"/>
                                  <a:gd name="connsiteX51" fmla="*/ 1299997 w 3786507"/>
                                  <a:gd name="connsiteY51" fmla="*/ 1900155 h 2375645"/>
                                  <a:gd name="connsiteX52" fmla="*/ 1353575 w 3786507"/>
                                  <a:gd name="connsiteY52" fmla="*/ 1852530 h 2375645"/>
                                  <a:gd name="connsiteX53" fmla="*/ 1389294 w 3786507"/>
                                  <a:gd name="connsiteY53" fmla="*/ 1852530 h 2375645"/>
                                  <a:gd name="connsiteX54" fmla="*/ 1466685 w 3786507"/>
                                  <a:gd name="connsiteY54" fmla="*/ 1810858 h 2375645"/>
                                  <a:gd name="connsiteX55" fmla="*/ 1496450 w 3786507"/>
                                  <a:gd name="connsiteY55" fmla="*/ 1810858 h 2375645"/>
                                  <a:gd name="connsiteX56" fmla="*/ 1544075 w 3786507"/>
                                  <a:gd name="connsiteY56" fmla="*/ 1792999 h 2375645"/>
                                  <a:gd name="connsiteX57" fmla="*/ 1585747 w 3786507"/>
                                  <a:gd name="connsiteY57" fmla="*/ 1781093 h 2375645"/>
                                  <a:gd name="connsiteX58" fmla="*/ 1639325 w 3786507"/>
                                  <a:gd name="connsiteY58" fmla="*/ 1781093 h 2375645"/>
                                  <a:gd name="connsiteX59" fmla="*/ 1645278 w 3786507"/>
                                  <a:gd name="connsiteY59" fmla="*/ 1769186 h 2375645"/>
                                  <a:gd name="connsiteX60" fmla="*/ 1680997 w 3786507"/>
                                  <a:gd name="connsiteY60" fmla="*/ 1733468 h 2375645"/>
                                  <a:gd name="connsiteX61" fmla="*/ 1716716 w 3786507"/>
                                  <a:gd name="connsiteY61" fmla="*/ 1709655 h 2375645"/>
                                  <a:gd name="connsiteX62" fmla="*/ 1806013 w 3786507"/>
                                  <a:gd name="connsiteY62" fmla="*/ 1667983 h 2375645"/>
                                  <a:gd name="connsiteX63" fmla="*/ 1871497 w 3786507"/>
                                  <a:gd name="connsiteY63" fmla="*/ 1662030 h 2375645"/>
                                  <a:gd name="connsiteX64" fmla="*/ 1883403 w 3786507"/>
                                  <a:gd name="connsiteY64" fmla="*/ 1614405 h 2375645"/>
                                  <a:gd name="connsiteX65" fmla="*/ 1936981 w 3786507"/>
                                  <a:gd name="connsiteY65" fmla="*/ 1596546 h 2375645"/>
                                  <a:gd name="connsiteX66" fmla="*/ 1936981 w 3786507"/>
                                  <a:gd name="connsiteY66" fmla="*/ 1638218 h 2375645"/>
                                  <a:gd name="connsiteX67" fmla="*/ 2014372 w 3786507"/>
                                  <a:gd name="connsiteY67" fmla="*/ 1662030 h 2375645"/>
                                  <a:gd name="connsiteX68" fmla="*/ 2044138 w 3786507"/>
                                  <a:gd name="connsiteY68" fmla="*/ 1662030 h 2375645"/>
                                  <a:gd name="connsiteX69" fmla="*/ 2050091 w 3786507"/>
                                  <a:gd name="connsiteY69" fmla="*/ 1638218 h 2375645"/>
                                  <a:gd name="connsiteX70" fmla="*/ 2097716 w 3786507"/>
                                  <a:gd name="connsiteY70" fmla="*/ 1638218 h 2375645"/>
                                  <a:gd name="connsiteX71" fmla="*/ 2145341 w 3786507"/>
                                  <a:gd name="connsiteY71" fmla="*/ 1638218 h 2375645"/>
                                  <a:gd name="connsiteX72" fmla="*/ 2222731 w 3786507"/>
                                  <a:gd name="connsiteY72" fmla="*/ 1638218 h 2375645"/>
                                  <a:gd name="connsiteX73" fmla="*/ 3544325 w 3786507"/>
                                  <a:gd name="connsiteY73" fmla="*/ 572608 h 2375645"/>
                                  <a:gd name="connsiteX74" fmla="*/ 3455028 w 3786507"/>
                                  <a:gd name="connsiteY74" fmla="*/ 1108 h 2375645"/>
                                  <a:gd name="connsiteX75" fmla="*/ 240341 w 3786507"/>
                                  <a:gd name="connsiteY75" fmla="*/ 429733 h 2375645"/>
                                  <a:gd name="connsiteX76" fmla="*/ 234389 w 3786507"/>
                                  <a:gd name="connsiteY76" fmla="*/ 513077 h 2375645"/>
                                  <a:gd name="connsiteX77" fmla="*/ 246295 w 3786507"/>
                                  <a:gd name="connsiteY77" fmla="*/ 626187 h 2375645"/>
                                  <a:gd name="connsiteX78" fmla="*/ 246294 w 3786507"/>
                                  <a:gd name="connsiteY78" fmla="*/ 1233405 h 2375645"/>
                                  <a:gd name="connsiteX79" fmla="*/ 234388 w 3786507"/>
                                  <a:gd name="connsiteY79" fmla="*/ 2293061 h 2375645"/>
                                  <a:gd name="connsiteX0" fmla="*/ 8308 w 3560427"/>
                                  <a:gd name="connsiteY0" fmla="*/ 2293366 h 2375950"/>
                                  <a:gd name="connsiteX1" fmla="*/ 61886 w 3560427"/>
                                  <a:gd name="connsiteY1" fmla="*/ 2305273 h 2375950"/>
                                  <a:gd name="connsiteX2" fmla="*/ 85698 w 3560427"/>
                                  <a:gd name="connsiteY2" fmla="*/ 2311226 h 2375950"/>
                                  <a:gd name="connsiteX3" fmla="*/ 133323 w 3560427"/>
                                  <a:gd name="connsiteY3" fmla="*/ 2323132 h 2375950"/>
                                  <a:gd name="connsiteX4" fmla="*/ 174995 w 3560427"/>
                                  <a:gd name="connsiteY4" fmla="*/ 2311226 h 2375950"/>
                                  <a:gd name="connsiteX5" fmla="*/ 186901 w 3560427"/>
                                  <a:gd name="connsiteY5" fmla="*/ 2299320 h 2375950"/>
                                  <a:gd name="connsiteX6" fmla="*/ 192855 w 3560427"/>
                                  <a:gd name="connsiteY6" fmla="*/ 2287413 h 2375950"/>
                                  <a:gd name="connsiteX7" fmla="*/ 192855 w 3560427"/>
                                  <a:gd name="connsiteY7" fmla="*/ 2210023 h 2375950"/>
                                  <a:gd name="connsiteX8" fmla="*/ 210714 w 3560427"/>
                                  <a:gd name="connsiteY8" fmla="*/ 2257648 h 2375950"/>
                                  <a:gd name="connsiteX9" fmla="*/ 234526 w 3560427"/>
                                  <a:gd name="connsiteY9" fmla="*/ 2281460 h 2375950"/>
                                  <a:gd name="connsiteX10" fmla="*/ 258339 w 3560427"/>
                                  <a:gd name="connsiteY10" fmla="*/ 2293366 h 2375950"/>
                                  <a:gd name="connsiteX11" fmla="*/ 323823 w 3560427"/>
                                  <a:gd name="connsiteY11" fmla="*/ 2269554 h 2375950"/>
                                  <a:gd name="connsiteX12" fmla="*/ 335730 w 3560427"/>
                                  <a:gd name="connsiteY12" fmla="*/ 2227882 h 2375950"/>
                                  <a:gd name="connsiteX13" fmla="*/ 335730 w 3560427"/>
                                  <a:gd name="connsiteY13" fmla="*/ 2198116 h 2375950"/>
                                  <a:gd name="connsiteX14" fmla="*/ 407167 w 3560427"/>
                                  <a:gd name="connsiteY14" fmla="*/ 2162398 h 2375950"/>
                                  <a:gd name="connsiteX15" fmla="*/ 472651 w 3560427"/>
                                  <a:gd name="connsiteY15" fmla="*/ 2162398 h 2375950"/>
                                  <a:gd name="connsiteX16" fmla="*/ 532183 w 3560427"/>
                                  <a:gd name="connsiteY16" fmla="*/ 2162398 h 2375950"/>
                                  <a:gd name="connsiteX17" fmla="*/ 550042 w 3560427"/>
                                  <a:gd name="connsiteY17" fmla="*/ 2144538 h 2375950"/>
                                  <a:gd name="connsiteX18" fmla="*/ 555995 w 3560427"/>
                                  <a:gd name="connsiteY18" fmla="*/ 2120726 h 2375950"/>
                                  <a:gd name="connsiteX19" fmla="*/ 585761 w 3560427"/>
                                  <a:gd name="connsiteY19" fmla="*/ 2090960 h 2375950"/>
                                  <a:gd name="connsiteX20" fmla="*/ 597667 w 3560427"/>
                                  <a:gd name="connsiteY20" fmla="*/ 2067148 h 2375950"/>
                                  <a:gd name="connsiteX21" fmla="*/ 621480 w 3560427"/>
                                  <a:gd name="connsiteY21" fmla="*/ 2049288 h 2375950"/>
                                  <a:gd name="connsiteX22" fmla="*/ 651245 w 3560427"/>
                                  <a:gd name="connsiteY22" fmla="*/ 2043335 h 2375950"/>
                                  <a:gd name="connsiteX23" fmla="*/ 692917 w 3560427"/>
                                  <a:gd name="connsiteY23" fmla="*/ 2049288 h 2375950"/>
                                  <a:gd name="connsiteX24" fmla="*/ 704823 w 3560427"/>
                                  <a:gd name="connsiteY24" fmla="*/ 2049288 h 2375950"/>
                                  <a:gd name="connsiteX25" fmla="*/ 746495 w 3560427"/>
                                  <a:gd name="connsiteY25" fmla="*/ 2049288 h 2375950"/>
                                  <a:gd name="connsiteX26" fmla="*/ 776261 w 3560427"/>
                                  <a:gd name="connsiteY26" fmla="*/ 2073101 h 2375950"/>
                                  <a:gd name="connsiteX27" fmla="*/ 782214 w 3560427"/>
                                  <a:gd name="connsiteY27" fmla="*/ 2096913 h 2375950"/>
                                  <a:gd name="connsiteX28" fmla="*/ 806026 w 3560427"/>
                                  <a:gd name="connsiteY28" fmla="*/ 2120726 h 2375950"/>
                                  <a:gd name="connsiteX29" fmla="*/ 871511 w 3560427"/>
                                  <a:gd name="connsiteY29" fmla="*/ 2150491 h 2375950"/>
                                  <a:gd name="connsiteX30" fmla="*/ 919136 w 3560427"/>
                                  <a:gd name="connsiteY30" fmla="*/ 2132632 h 2375950"/>
                                  <a:gd name="connsiteX31" fmla="*/ 948901 w 3560427"/>
                                  <a:gd name="connsiteY31" fmla="*/ 2156445 h 2375950"/>
                                  <a:gd name="connsiteX32" fmla="*/ 948901 w 3560427"/>
                                  <a:gd name="connsiteY32" fmla="*/ 2204070 h 2375950"/>
                                  <a:gd name="connsiteX33" fmla="*/ 948901 w 3560427"/>
                                  <a:gd name="connsiteY33" fmla="*/ 2215976 h 2375950"/>
                                  <a:gd name="connsiteX34" fmla="*/ 996526 w 3560427"/>
                                  <a:gd name="connsiteY34" fmla="*/ 2233835 h 2375950"/>
                                  <a:gd name="connsiteX35" fmla="*/ 1085823 w 3560427"/>
                                  <a:gd name="connsiteY35" fmla="*/ 2245741 h 2375950"/>
                                  <a:gd name="connsiteX36" fmla="*/ 1157261 w 3560427"/>
                                  <a:gd name="connsiteY36" fmla="*/ 2245741 h 2375950"/>
                                  <a:gd name="connsiteX37" fmla="*/ 1175120 w 3560427"/>
                                  <a:gd name="connsiteY37" fmla="*/ 2245741 h 2375950"/>
                                  <a:gd name="connsiteX38" fmla="*/ 1210839 w 3560427"/>
                                  <a:gd name="connsiteY38" fmla="*/ 2245741 h 2375950"/>
                                  <a:gd name="connsiteX39" fmla="*/ 1210839 w 3560427"/>
                                  <a:gd name="connsiteY39" fmla="*/ 2227882 h 2375950"/>
                                  <a:gd name="connsiteX40" fmla="*/ 1210839 w 3560427"/>
                                  <a:gd name="connsiteY40" fmla="*/ 2210023 h 2375950"/>
                                  <a:gd name="connsiteX41" fmla="*/ 1228698 w 3560427"/>
                                  <a:gd name="connsiteY41" fmla="*/ 2174304 h 2375950"/>
                                  <a:gd name="connsiteX42" fmla="*/ 1240605 w 3560427"/>
                                  <a:gd name="connsiteY42" fmla="*/ 2168351 h 2375950"/>
                                  <a:gd name="connsiteX43" fmla="*/ 1210839 w 3560427"/>
                                  <a:gd name="connsiteY43" fmla="*/ 2156445 h 2375950"/>
                                  <a:gd name="connsiteX44" fmla="*/ 1187026 w 3560427"/>
                                  <a:gd name="connsiteY44" fmla="*/ 2150491 h 2375950"/>
                                  <a:gd name="connsiteX45" fmla="*/ 1169167 w 3560427"/>
                                  <a:gd name="connsiteY45" fmla="*/ 2138585 h 2375950"/>
                                  <a:gd name="connsiteX46" fmla="*/ 1139401 w 3560427"/>
                                  <a:gd name="connsiteY46" fmla="*/ 2132632 h 2375950"/>
                                  <a:gd name="connsiteX47" fmla="*/ 1091776 w 3560427"/>
                                  <a:gd name="connsiteY47" fmla="*/ 2090960 h 2375950"/>
                                  <a:gd name="connsiteX48" fmla="*/ 1044151 w 3560427"/>
                                  <a:gd name="connsiteY48" fmla="*/ 2037382 h 2375950"/>
                                  <a:gd name="connsiteX49" fmla="*/ 1044151 w 3560427"/>
                                  <a:gd name="connsiteY49" fmla="*/ 1983804 h 2375950"/>
                                  <a:gd name="connsiteX50" fmla="*/ 1014386 w 3560427"/>
                                  <a:gd name="connsiteY50" fmla="*/ 1948085 h 2375950"/>
                                  <a:gd name="connsiteX51" fmla="*/ 1073917 w 3560427"/>
                                  <a:gd name="connsiteY51" fmla="*/ 1900460 h 2375950"/>
                                  <a:gd name="connsiteX52" fmla="*/ 1127495 w 3560427"/>
                                  <a:gd name="connsiteY52" fmla="*/ 1852835 h 2375950"/>
                                  <a:gd name="connsiteX53" fmla="*/ 1163214 w 3560427"/>
                                  <a:gd name="connsiteY53" fmla="*/ 1852835 h 2375950"/>
                                  <a:gd name="connsiteX54" fmla="*/ 1240605 w 3560427"/>
                                  <a:gd name="connsiteY54" fmla="*/ 1811163 h 2375950"/>
                                  <a:gd name="connsiteX55" fmla="*/ 1270370 w 3560427"/>
                                  <a:gd name="connsiteY55" fmla="*/ 1811163 h 2375950"/>
                                  <a:gd name="connsiteX56" fmla="*/ 1317995 w 3560427"/>
                                  <a:gd name="connsiteY56" fmla="*/ 1793304 h 2375950"/>
                                  <a:gd name="connsiteX57" fmla="*/ 1359667 w 3560427"/>
                                  <a:gd name="connsiteY57" fmla="*/ 1781398 h 2375950"/>
                                  <a:gd name="connsiteX58" fmla="*/ 1413245 w 3560427"/>
                                  <a:gd name="connsiteY58" fmla="*/ 1781398 h 2375950"/>
                                  <a:gd name="connsiteX59" fmla="*/ 1419198 w 3560427"/>
                                  <a:gd name="connsiteY59" fmla="*/ 1769491 h 2375950"/>
                                  <a:gd name="connsiteX60" fmla="*/ 1454917 w 3560427"/>
                                  <a:gd name="connsiteY60" fmla="*/ 1733773 h 2375950"/>
                                  <a:gd name="connsiteX61" fmla="*/ 1490636 w 3560427"/>
                                  <a:gd name="connsiteY61" fmla="*/ 1709960 h 2375950"/>
                                  <a:gd name="connsiteX62" fmla="*/ 1579933 w 3560427"/>
                                  <a:gd name="connsiteY62" fmla="*/ 1668288 h 2375950"/>
                                  <a:gd name="connsiteX63" fmla="*/ 1645417 w 3560427"/>
                                  <a:gd name="connsiteY63" fmla="*/ 1662335 h 2375950"/>
                                  <a:gd name="connsiteX64" fmla="*/ 1657323 w 3560427"/>
                                  <a:gd name="connsiteY64" fmla="*/ 1614710 h 2375950"/>
                                  <a:gd name="connsiteX65" fmla="*/ 1710901 w 3560427"/>
                                  <a:gd name="connsiteY65" fmla="*/ 1596851 h 2375950"/>
                                  <a:gd name="connsiteX66" fmla="*/ 1710901 w 3560427"/>
                                  <a:gd name="connsiteY66" fmla="*/ 1638523 h 2375950"/>
                                  <a:gd name="connsiteX67" fmla="*/ 1788292 w 3560427"/>
                                  <a:gd name="connsiteY67" fmla="*/ 1662335 h 2375950"/>
                                  <a:gd name="connsiteX68" fmla="*/ 1818058 w 3560427"/>
                                  <a:gd name="connsiteY68" fmla="*/ 1662335 h 2375950"/>
                                  <a:gd name="connsiteX69" fmla="*/ 1824011 w 3560427"/>
                                  <a:gd name="connsiteY69" fmla="*/ 1638523 h 2375950"/>
                                  <a:gd name="connsiteX70" fmla="*/ 1871636 w 3560427"/>
                                  <a:gd name="connsiteY70" fmla="*/ 1638523 h 2375950"/>
                                  <a:gd name="connsiteX71" fmla="*/ 1919261 w 3560427"/>
                                  <a:gd name="connsiteY71" fmla="*/ 1638523 h 2375950"/>
                                  <a:gd name="connsiteX72" fmla="*/ 1996651 w 3560427"/>
                                  <a:gd name="connsiteY72" fmla="*/ 1638523 h 2375950"/>
                                  <a:gd name="connsiteX73" fmla="*/ 3318245 w 3560427"/>
                                  <a:gd name="connsiteY73" fmla="*/ 572913 h 2375950"/>
                                  <a:gd name="connsiteX74" fmla="*/ 3228948 w 3560427"/>
                                  <a:gd name="connsiteY74" fmla="*/ 1413 h 2375950"/>
                                  <a:gd name="connsiteX75" fmla="*/ 550042 w 3560427"/>
                                  <a:gd name="connsiteY75" fmla="*/ 346694 h 2375950"/>
                                  <a:gd name="connsiteX76" fmla="*/ 8309 w 3560427"/>
                                  <a:gd name="connsiteY76" fmla="*/ 513382 h 2375950"/>
                                  <a:gd name="connsiteX77" fmla="*/ 20215 w 3560427"/>
                                  <a:gd name="connsiteY77" fmla="*/ 626492 h 2375950"/>
                                  <a:gd name="connsiteX78" fmla="*/ 20214 w 3560427"/>
                                  <a:gd name="connsiteY78" fmla="*/ 1233710 h 2375950"/>
                                  <a:gd name="connsiteX79" fmla="*/ 8308 w 3560427"/>
                                  <a:gd name="connsiteY79" fmla="*/ 2293366 h 2375950"/>
                                  <a:gd name="connsiteX0" fmla="*/ 8308 w 3560427"/>
                                  <a:gd name="connsiteY0" fmla="*/ 2293265 h 2375849"/>
                                  <a:gd name="connsiteX1" fmla="*/ 61886 w 3560427"/>
                                  <a:gd name="connsiteY1" fmla="*/ 2305172 h 2375849"/>
                                  <a:gd name="connsiteX2" fmla="*/ 85698 w 3560427"/>
                                  <a:gd name="connsiteY2" fmla="*/ 2311125 h 2375849"/>
                                  <a:gd name="connsiteX3" fmla="*/ 133323 w 3560427"/>
                                  <a:gd name="connsiteY3" fmla="*/ 2323031 h 2375849"/>
                                  <a:gd name="connsiteX4" fmla="*/ 174995 w 3560427"/>
                                  <a:gd name="connsiteY4" fmla="*/ 2311125 h 2375849"/>
                                  <a:gd name="connsiteX5" fmla="*/ 186901 w 3560427"/>
                                  <a:gd name="connsiteY5" fmla="*/ 2299219 h 2375849"/>
                                  <a:gd name="connsiteX6" fmla="*/ 192855 w 3560427"/>
                                  <a:gd name="connsiteY6" fmla="*/ 2287312 h 2375849"/>
                                  <a:gd name="connsiteX7" fmla="*/ 192855 w 3560427"/>
                                  <a:gd name="connsiteY7" fmla="*/ 2209922 h 2375849"/>
                                  <a:gd name="connsiteX8" fmla="*/ 210714 w 3560427"/>
                                  <a:gd name="connsiteY8" fmla="*/ 2257547 h 2375849"/>
                                  <a:gd name="connsiteX9" fmla="*/ 234526 w 3560427"/>
                                  <a:gd name="connsiteY9" fmla="*/ 2281359 h 2375849"/>
                                  <a:gd name="connsiteX10" fmla="*/ 258339 w 3560427"/>
                                  <a:gd name="connsiteY10" fmla="*/ 2293265 h 2375849"/>
                                  <a:gd name="connsiteX11" fmla="*/ 323823 w 3560427"/>
                                  <a:gd name="connsiteY11" fmla="*/ 2269453 h 2375849"/>
                                  <a:gd name="connsiteX12" fmla="*/ 335730 w 3560427"/>
                                  <a:gd name="connsiteY12" fmla="*/ 2227781 h 2375849"/>
                                  <a:gd name="connsiteX13" fmla="*/ 335730 w 3560427"/>
                                  <a:gd name="connsiteY13" fmla="*/ 2198015 h 2375849"/>
                                  <a:gd name="connsiteX14" fmla="*/ 407167 w 3560427"/>
                                  <a:gd name="connsiteY14" fmla="*/ 2162297 h 2375849"/>
                                  <a:gd name="connsiteX15" fmla="*/ 472651 w 3560427"/>
                                  <a:gd name="connsiteY15" fmla="*/ 2162297 h 2375849"/>
                                  <a:gd name="connsiteX16" fmla="*/ 532183 w 3560427"/>
                                  <a:gd name="connsiteY16" fmla="*/ 2162297 h 2375849"/>
                                  <a:gd name="connsiteX17" fmla="*/ 550042 w 3560427"/>
                                  <a:gd name="connsiteY17" fmla="*/ 2144437 h 2375849"/>
                                  <a:gd name="connsiteX18" fmla="*/ 555995 w 3560427"/>
                                  <a:gd name="connsiteY18" fmla="*/ 2120625 h 2375849"/>
                                  <a:gd name="connsiteX19" fmla="*/ 585761 w 3560427"/>
                                  <a:gd name="connsiteY19" fmla="*/ 2090859 h 2375849"/>
                                  <a:gd name="connsiteX20" fmla="*/ 597667 w 3560427"/>
                                  <a:gd name="connsiteY20" fmla="*/ 2067047 h 2375849"/>
                                  <a:gd name="connsiteX21" fmla="*/ 621480 w 3560427"/>
                                  <a:gd name="connsiteY21" fmla="*/ 2049187 h 2375849"/>
                                  <a:gd name="connsiteX22" fmla="*/ 651245 w 3560427"/>
                                  <a:gd name="connsiteY22" fmla="*/ 2043234 h 2375849"/>
                                  <a:gd name="connsiteX23" fmla="*/ 692917 w 3560427"/>
                                  <a:gd name="connsiteY23" fmla="*/ 2049187 h 2375849"/>
                                  <a:gd name="connsiteX24" fmla="*/ 704823 w 3560427"/>
                                  <a:gd name="connsiteY24" fmla="*/ 2049187 h 2375849"/>
                                  <a:gd name="connsiteX25" fmla="*/ 746495 w 3560427"/>
                                  <a:gd name="connsiteY25" fmla="*/ 2049187 h 2375849"/>
                                  <a:gd name="connsiteX26" fmla="*/ 776261 w 3560427"/>
                                  <a:gd name="connsiteY26" fmla="*/ 2073000 h 2375849"/>
                                  <a:gd name="connsiteX27" fmla="*/ 782214 w 3560427"/>
                                  <a:gd name="connsiteY27" fmla="*/ 2096812 h 2375849"/>
                                  <a:gd name="connsiteX28" fmla="*/ 806026 w 3560427"/>
                                  <a:gd name="connsiteY28" fmla="*/ 2120625 h 2375849"/>
                                  <a:gd name="connsiteX29" fmla="*/ 871511 w 3560427"/>
                                  <a:gd name="connsiteY29" fmla="*/ 2150390 h 2375849"/>
                                  <a:gd name="connsiteX30" fmla="*/ 919136 w 3560427"/>
                                  <a:gd name="connsiteY30" fmla="*/ 2132531 h 2375849"/>
                                  <a:gd name="connsiteX31" fmla="*/ 948901 w 3560427"/>
                                  <a:gd name="connsiteY31" fmla="*/ 2156344 h 2375849"/>
                                  <a:gd name="connsiteX32" fmla="*/ 948901 w 3560427"/>
                                  <a:gd name="connsiteY32" fmla="*/ 2203969 h 2375849"/>
                                  <a:gd name="connsiteX33" fmla="*/ 948901 w 3560427"/>
                                  <a:gd name="connsiteY33" fmla="*/ 2215875 h 2375849"/>
                                  <a:gd name="connsiteX34" fmla="*/ 996526 w 3560427"/>
                                  <a:gd name="connsiteY34" fmla="*/ 2233734 h 2375849"/>
                                  <a:gd name="connsiteX35" fmla="*/ 1085823 w 3560427"/>
                                  <a:gd name="connsiteY35" fmla="*/ 2245640 h 2375849"/>
                                  <a:gd name="connsiteX36" fmla="*/ 1157261 w 3560427"/>
                                  <a:gd name="connsiteY36" fmla="*/ 2245640 h 2375849"/>
                                  <a:gd name="connsiteX37" fmla="*/ 1175120 w 3560427"/>
                                  <a:gd name="connsiteY37" fmla="*/ 2245640 h 2375849"/>
                                  <a:gd name="connsiteX38" fmla="*/ 1210839 w 3560427"/>
                                  <a:gd name="connsiteY38" fmla="*/ 2245640 h 2375849"/>
                                  <a:gd name="connsiteX39" fmla="*/ 1210839 w 3560427"/>
                                  <a:gd name="connsiteY39" fmla="*/ 2227781 h 2375849"/>
                                  <a:gd name="connsiteX40" fmla="*/ 1210839 w 3560427"/>
                                  <a:gd name="connsiteY40" fmla="*/ 2209922 h 2375849"/>
                                  <a:gd name="connsiteX41" fmla="*/ 1228698 w 3560427"/>
                                  <a:gd name="connsiteY41" fmla="*/ 2174203 h 2375849"/>
                                  <a:gd name="connsiteX42" fmla="*/ 1240605 w 3560427"/>
                                  <a:gd name="connsiteY42" fmla="*/ 2168250 h 2375849"/>
                                  <a:gd name="connsiteX43" fmla="*/ 1210839 w 3560427"/>
                                  <a:gd name="connsiteY43" fmla="*/ 2156344 h 2375849"/>
                                  <a:gd name="connsiteX44" fmla="*/ 1187026 w 3560427"/>
                                  <a:gd name="connsiteY44" fmla="*/ 2150390 h 2375849"/>
                                  <a:gd name="connsiteX45" fmla="*/ 1169167 w 3560427"/>
                                  <a:gd name="connsiteY45" fmla="*/ 2138484 h 2375849"/>
                                  <a:gd name="connsiteX46" fmla="*/ 1139401 w 3560427"/>
                                  <a:gd name="connsiteY46" fmla="*/ 2132531 h 2375849"/>
                                  <a:gd name="connsiteX47" fmla="*/ 1091776 w 3560427"/>
                                  <a:gd name="connsiteY47" fmla="*/ 2090859 h 2375849"/>
                                  <a:gd name="connsiteX48" fmla="*/ 1044151 w 3560427"/>
                                  <a:gd name="connsiteY48" fmla="*/ 2037281 h 2375849"/>
                                  <a:gd name="connsiteX49" fmla="*/ 1044151 w 3560427"/>
                                  <a:gd name="connsiteY49" fmla="*/ 1983703 h 2375849"/>
                                  <a:gd name="connsiteX50" fmla="*/ 1014386 w 3560427"/>
                                  <a:gd name="connsiteY50" fmla="*/ 1947984 h 2375849"/>
                                  <a:gd name="connsiteX51" fmla="*/ 1073917 w 3560427"/>
                                  <a:gd name="connsiteY51" fmla="*/ 1900359 h 2375849"/>
                                  <a:gd name="connsiteX52" fmla="*/ 1127495 w 3560427"/>
                                  <a:gd name="connsiteY52" fmla="*/ 1852734 h 2375849"/>
                                  <a:gd name="connsiteX53" fmla="*/ 1163214 w 3560427"/>
                                  <a:gd name="connsiteY53" fmla="*/ 1852734 h 2375849"/>
                                  <a:gd name="connsiteX54" fmla="*/ 1240605 w 3560427"/>
                                  <a:gd name="connsiteY54" fmla="*/ 1811062 h 2375849"/>
                                  <a:gd name="connsiteX55" fmla="*/ 1270370 w 3560427"/>
                                  <a:gd name="connsiteY55" fmla="*/ 1811062 h 2375849"/>
                                  <a:gd name="connsiteX56" fmla="*/ 1317995 w 3560427"/>
                                  <a:gd name="connsiteY56" fmla="*/ 1793203 h 2375849"/>
                                  <a:gd name="connsiteX57" fmla="*/ 1359667 w 3560427"/>
                                  <a:gd name="connsiteY57" fmla="*/ 1781297 h 2375849"/>
                                  <a:gd name="connsiteX58" fmla="*/ 1413245 w 3560427"/>
                                  <a:gd name="connsiteY58" fmla="*/ 1781297 h 2375849"/>
                                  <a:gd name="connsiteX59" fmla="*/ 1419198 w 3560427"/>
                                  <a:gd name="connsiteY59" fmla="*/ 1769390 h 2375849"/>
                                  <a:gd name="connsiteX60" fmla="*/ 1454917 w 3560427"/>
                                  <a:gd name="connsiteY60" fmla="*/ 1733672 h 2375849"/>
                                  <a:gd name="connsiteX61" fmla="*/ 1490636 w 3560427"/>
                                  <a:gd name="connsiteY61" fmla="*/ 1709859 h 2375849"/>
                                  <a:gd name="connsiteX62" fmla="*/ 1579933 w 3560427"/>
                                  <a:gd name="connsiteY62" fmla="*/ 1668187 h 2375849"/>
                                  <a:gd name="connsiteX63" fmla="*/ 1645417 w 3560427"/>
                                  <a:gd name="connsiteY63" fmla="*/ 1662234 h 2375849"/>
                                  <a:gd name="connsiteX64" fmla="*/ 1657323 w 3560427"/>
                                  <a:gd name="connsiteY64" fmla="*/ 1614609 h 2375849"/>
                                  <a:gd name="connsiteX65" fmla="*/ 1710901 w 3560427"/>
                                  <a:gd name="connsiteY65" fmla="*/ 1596750 h 2375849"/>
                                  <a:gd name="connsiteX66" fmla="*/ 1710901 w 3560427"/>
                                  <a:gd name="connsiteY66" fmla="*/ 1638422 h 2375849"/>
                                  <a:gd name="connsiteX67" fmla="*/ 1788292 w 3560427"/>
                                  <a:gd name="connsiteY67" fmla="*/ 1662234 h 2375849"/>
                                  <a:gd name="connsiteX68" fmla="*/ 1818058 w 3560427"/>
                                  <a:gd name="connsiteY68" fmla="*/ 1662234 h 2375849"/>
                                  <a:gd name="connsiteX69" fmla="*/ 1824011 w 3560427"/>
                                  <a:gd name="connsiteY69" fmla="*/ 1638422 h 2375849"/>
                                  <a:gd name="connsiteX70" fmla="*/ 1871636 w 3560427"/>
                                  <a:gd name="connsiteY70" fmla="*/ 1638422 h 2375849"/>
                                  <a:gd name="connsiteX71" fmla="*/ 1919261 w 3560427"/>
                                  <a:gd name="connsiteY71" fmla="*/ 1638422 h 2375849"/>
                                  <a:gd name="connsiteX72" fmla="*/ 1996651 w 3560427"/>
                                  <a:gd name="connsiteY72" fmla="*/ 1638422 h 2375849"/>
                                  <a:gd name="connsiteX73" fmla="*/ 3318245 w 3560427"/>
                                  <a:gd name="connsiteY73" fmla="*/ 572812 h 2375849"/>
                                  <a:gd name="connsiteX74" fmla="*/ 3228948 w 3560427"/>
                                  <a:gd name="connsiteY74" fmla="*/ 1312 h 2375849"/>
                                  <a:gd name="connsiteX75" fmla="*/ 550042 w 3560427"/>
                                  <a:gd name="connsiteY75" fmla="*/ 346593 h 2375849"/>
                                  <a:gd name="connsiteX76" fmla="*/ 8309 w 3560427"/>
                                  <a:gd name="connsiteY76" fmla="*/ 513281 h 2375849"/>
                                  <a:gd name="connsiteX77" fmla="*/ 20215 w 3560427"/>
                                  <a:gd name="connsiteY77" fmla="*/ 626391 h 2375849"/>
                                  <a:gd name="connsiteX78" fmla="*/ 20214 w 3560427"/>
                                  <a:gd name="connsiteY78" fmla="*/ 1233609 h 2375849"/>
                                  <a:gd name="connsiteX79" fmla="*/ 8308 w 3560427"/>
                                  <a:gd name="connsiteY79" fmla="*/ 2293265 h 2375849"/>
                                  <a:gd name="connsiteX0" fmla="*/ 8308 w 3560427"/>
                                  <a:gd name="connsiteY0" fmla="*/ 2293322 h 2375906"/>
                                  <a:gd name="connsiteX1" fmla="*/ 61886 w 3560427"/>
                                  <a:gd name="connsiteY1" fmla="*/ 2305229 h 2375906"/>
                                  <a:gd name="connsiteX2" fmla="*/ 85698 w 3560427"/>
                                  <a:gd name="connsiteY2" fmla="*/ 2311182 h 2375906"/>
                                  <a:gd name="connsiteX3" fmla="*/ 133323 w 3560427"/>
                                  <a:gd name="connsiteY3" fmla="*/ 2323088 h 2375906"/>
                                  <a:gd name="connsiteX4" fmla="*/ 174995 w 3560427"/>
                                  <a:gd name="connsiteY4" fmla="*/ 2311182 h 2375906"/>
                                  <a:gd name="connsiteX5" fmla="*/ 186901 w 3560427"/>
                                  <a:gd name="connsiteY5" fmla="*/ 2299276 h 2375906"/>
                                  <a:gd name="connsiteX6" fmla="*/ 192855 w 3560427"/>
                                  <a:gd name="connsiteY6" fmla="*/ 2287369 h 2375906"/>
                                  <a:gd name="connsiteX7" fmla="*/ 192855 w 3560427"/>
                                  <a:gd name="connsiteY7" fmla="*/ 2209979 h 2375906"/>
                                  <a:gd name="connsiteX8" fmla="*/ 210714 w 3560427"/>
                                  <a:gd name="connsiteY8" fmla="*/ 2257604 h 2375906"/>
                                  <a:gd name="connsiteX9" fmla="*/ 234526 w 3560427"/>
                                  <a:gd name="connsiteY9" fmla="*/ 2281416 h 2375906"/>
                                  <a:gd name="connsiteX10" fmla="*/ 258339 w 3560427"/>
                                  <a:gd name="connsiteY10" fmla="*/ 2293322 h 2375906"/>
                                  <a:gd name="connsiteX11" fmla="*/ 323823 w 3560427"/>
                                  <a:gd name="connsiteY11" fmla="*/ 2269510 h 2375906"/>
                                  <a:gd name="connsiteX12" fmla="*/ 335730 w 3560427"/>
                                  <a:gd name="connsiteY12" fmla="*/ 2227838 h 2375906"/>
                                  <a:gd name="connsiteX13" fmla="*/ 335730 w 3560427"/>
                                  <a:gd name="connsiteY13" fmla="*/ 2198072 h 2375906"/>
                                  <a:gd name="connsiteX14" fmla="*/ 407167 w 3560427"/>
                                  <a:gd name="connsiteY14" fmla="*/ 2162354 h 2375906"/>
                                  <a:gd name="connsiteX15" fmla="*/ 472651 w 3560427"/>
                                  <a:gd name="connsiteY15" fmla="*/ 2162354 h 2375906"/>
                                  <a:gd name="connsiteX16" fmla="*/ 532183 w 3560427"/>
                                  <a:gd name="connsiteY16" fmla="*/ 2162354 h 2375906"/>
                                  <a:gd name="connsiteX17" fmla="*/ 550042 w 3560427"/>
                                  <a:gd name="connsiteY17" fmla="*/ 2144494 h 2375906"/>
                                  <a:gd name="connsiteX18" fmla="*/ 555995 w 3560427"/>
                                  <a:gd name="connsiteY18" fmla="*/ 2120682 h 2375906"/>
                                  <a:gd name="connsiteX19" fmla="*/ 585761 w 3560427"/>
                                  <a:gd name="connsiteY19" fmla="*/ 2090916 h 2375906"/>
                                  <a:gd name="connsiteX20" fmla="*/ 597667 w 3560427"/>
                                  <a:gd name="connsiteY20" fmla="*/ 2067104 h 2375906"/>
                                  <a:gd name="connsiteX21" fmla="*/ 621480 w 3560427"/>
                                  <a:gd name="connsiteY21" fmla="*/ 2049244 h 2375906"/>
                                  <a:gd name="connsiteX22" fmla="*/ 651245 w 3560427"/>
                                  <a:gd name="connsiteY22" fmla="*/ 2043291 h 2375906"/>
                                  <a:gd name="connsiteX23" fmla="*/ 692917 w 3560427"/>
                                  <a:gd name="connsiteY23" fmla="*/ 2049244 h 2375906"/>
                                  <a:gd name="connsiteX24" fmla="*/ 704823 w 3560427"/>
                                  <a:gd name="connsiteY24" fmla="*/ 2049244 h 2375906"/>
                                  <a:gd name="connsiteX25" fmla="*/ 746495 w 3560427"/>
                                  <a:gd name="connsiteY25" fmla="*/ 2049244 h 2375906"/>
                                  <a:gd name="connsiteX26" fmla="*/ 776261 w 3560427"/>
                                  <a:gd name="connsiteY26" fmla="*/ 2073057 h 2375906"/>
                                  <a:gd name="connsiteX27" fmla="*/ 782214 w 3560427"/>
                                  <a:gd name="connsiteY27" fmla="*/ 2096869 h 2375906"/>
                                  <a:gd name="connsiteX28" fmla="*/ 806026 w 3560427"/>
                                  <a:gd name="connsiteY28" fmla="*/ 2120682 h 2375906"/>
                                  <a:gd name="connsiteX29" fmla="*/ 871511 w 3560427"/>
                                  <a:gd name="connsiteY29" fmla="*/ 2150447 h 2375906"/>
                                  <a:gd name="connsiteX30" fmla="*/ 919136 w 3560427"/>
                                  <a:gd name="connsiteY30" fmla="*/ 2132588 h 2375906"/>
                                  <a:gd name="connsiteX31" fmla="*/ 948901 w 3560427"/>
                                  <a:gd name="connsiteY31" fmla="*/ 2156401 h 2375906"/>
                                  <a:gd name="connsiteX32" fmla="*/ 948901 w 3560427"/>
                                  <a:gd name="connsiteY32" fmla="*/ 2204026 h 2375906"/>
                                  <a:gd name="connsiteX33" fmla="*/ 948901 w 3560427"/>
                                  <a:gd name="connsiteY33" fmla="*/ 2215932 h 2375906"/>
                                  <a:gd name="connsiteX34" fmla="*/ 996526 w 3560427"/>
                                  <a:gd name="connsiteY34" fmla="*/ 2233791 h 2375906"/>
                                  <a:gd name="connsiteX35" fmla="*/ 1085823 w 3560427"/>
                                  <a:gd name="connsiteY35" fmla="*/ 2245697 h 2375906"/>
                                  <a:gd name="connsiteX36" fmla="*/ 1157261 w 3560427"/>
                                  <a:gd name="connsiteY36" fmla="*/ 2245697 h 2375906"/>
                                  <a:gd name="connsiteX37" fmla="*/ 1175120 w 3560427"/>
                                  <a:gd name="connsiteY37" fmla="*/ 2245697 h 2375906"/>
                                  <a:gd name="connsiteX38" fmla="*/ 1210839 w 3560427"/>
                                  <a:gd name="connsiteY38" fmla="*/ 2245697 h 2375906"/>
                                  <a:gd name="connsiteX39" fmla="*/ 1210839 w 3560427"/>
                                  <a:gd name="connsiteY39" fmla="*/ 2227838 h 2375906"/>
                                  <a:gd name="connsiteX40" fmla="*/ 1210839 w 3560427"/>
                                  <a:gd name="connsiteY40" fmla="*/ 2209979 h 2375906"/>
                                  <a:gd name="connsiteX41" fmla="*/ 1228698 w 3560427"/>
                                  <a:gd name="connsiteY41" fmla="*/ 2174260 h 2375906"/>
                                  <a:gd name="connsiteX42" fmla="*/ 1240605 w 3560427"/>
                                  <a:gd name="connsiteY42" fmla="*/ 2168307 h 2375906"/>
                                  <a:gd name="connsiteX43" fmla="*/ 1210839 w 3560427"/>
                                  <a:gd name="connsiteY43" fmla="*/ 2156401 h 2375906"/>
                                  <a:gd name="connsiteX44" fmla="*/ 1187026 w 3560427"/>
                                  <a:gd name="connsiteY44" fmla="*/ 2150447 h 2375906"/>
                                  <a:gd name="connsiteX45" fmla="*/ 1169167 w 3560427"/>
                                  <a:gd name="connsiteY45" fmla="*/ 2138541 h 2375906"/>
                                  <a:gd name="connsiteX46" fmla="*/ 1139401 w 3560427"/>
                                  <a:gd name="connsiteY46" fmla="*/ 2132588 h 2375906"/>
                                  <a:gd name="connsiteX47" fmla="*/ 1091776 w 3560427"/>
                                  <a:gd name="connsiteY47" fmla="*/ 2090916 h 2375906"/>
                                  <a:gd name="connsiteX48" fmla="*/ 1044151 w 3560427"/>
                                  <a:gd name="connsiteY48" fmla="*/ 2037338 h 2375906"/>
                                  <a:gd name="connsiteX49" fmla="*/ 1044151 w 3560427"/>
                                  <a:gd name="connsiteY49" fmla="*/ 1983760 h 2375906"/>
                                  <a:gd name="connsiteX50" fmla="*/ 1014386 w 3560427"/>
                                  <a:gd name="connsiteY50" fmla="*/ 1948041 h 2375906"/>
                                  <a:gd name="connsiteX51" fmla="*/ 1073917 w 3560427"/>
                                  <a:gd name="connsiteY51" fmla="*/ 1900416 h 2375906"/>
                                  <a:gd name="connsiteX52" fmla="*/ 1127495 w 3560427"/>
                                  <a:gd name="connsiteY52" fmla="*/ 1852791 h 2375906"/>
                                  <a:gd name="connsiteX53" fmla="*/ 1163214 w 3560427"/>
                                  <a:gd name="connsiteY53" fmla="*/ 1852791 h 2375906"/>
                                  <a:gd name="connsiteX54" fmla="*/ 1240605 w 3560427"/>
                                  <a:gd name="connsiteY54" fmla="*/ 1811119 h 2375906"/>
                                  <a:gd name="connsiteX55" fmla="*/ 1270370 w 3560427"/>
                                  <a:gd name="connsiteY55" fmla="*/ 1811119 h 2375906"/>
                                  <a:gd name="connsiteX56" fmla="*/ 1317995 w 3560427"/>
                                  <a:gd name="connsiteY56" fmla="*/ 1793260 h 2375906"/>
                                  <a:gd name="connsiteX57" fmla="*/ 1359667 w 3560427"/>
                                  <a:gd name="connsiteY57" fmla="*/ 1781354 h 2375906"/>
                                  <a:gd name="connsiteX58" fmla="*/ 1413245 w 3560427"/>
                                  <a:gd name="connsiteY58" fmla="*/ 1781354 h 2375906"/>
                                  <a:gd name="connsiteX59" fmla="*/ 1419198 w 3560427"/>
                                  <a:gd name="connsiteY59" fmla="*/ 1769447 h 2375906"/>
                                  <a:gd name="connsiteX60" fmla="*/ 1454917 w 3560427"/>
                                  <a:gd name="connsiteY60" fmla="*/ 1733729 h 2375906"/>
                                  <a:gd name="connsiteX61" fmla="*/ 1490636 w 3560427"/>
                                  <a:gd name="connsiteY61" fmla="*/ 1709916 h 2375906"/>
                                  <a:gd name="connsiteX62" fmla="*/ 1579933 w 3560427"/>
                                  <a:gd name="connsiteY62" fmla="*/ 1668244 h 2375906"/>
                                  <a:gd name="connsiteX63" fmla="*/ 1645417 w 3560427"/>
                                  <a:gd name="connsiteY63" fmla="*/ 1662291 h 2375906"/>
                                  <a:gd name="connsiteX64" fmla="*/ 1657323 w 3560427"/>
                                  <a:gd name="connsiteY64" fmla="*/ 1614666 h 2375906"/>
                                  <a:gd name="connsiteX65" fmla="*/ 1710901 w 3560427"/>
                                  <a:gd name="connsiteY65" fmla="*/ 1596807 h 2375906"/>
                                  <a:gd name="connsiteX66" fmla="*/ 1710901 w 3560427"/>
                                  <a:gd name="connsiteY66" fmla="*/ 1638479 h 2375906"/>
                                  <a:gd name="connsiteX67" fmla="*/ 1788292 w 3560427"/>
                                  <a:gd name="connsiteY67" fmla="*/ 1662291 h 2375906"/>
                                  <a:gd name="connsiteX68" fmla="*/ 1818058 w 3560427"/>
                                  <a:gd name="connsiteY68" fmla="*/ 1662291 h 2375906"/>
                                  <a:gd name="connsiteX69" fmla="*/ 1824011 w 3560427"/>
                                  <a:gd name="connsiteY69" fmla="*/ 1638479 h 2375906"/>
                                  <a:gd name="connsiteX70" fmla="*/ 1871636 w 3560427"/>
                                  <a:gd name="connsiteY70" fmla="*/ 1638479 h 2375906"/>
                                  <a:gd name="connsiteX71" fmla="*/ 1919261 w 3560427"/>
                                  <a:gd name="connsiteY71" fmla="*/ 1638479 h 2375906"/>
                                  <a:gd name="connsiteX72" fmla="*/ 1996651 w 3560427"/>
                                  <a:gd name="connsiteY72" fmla="*/ 1638479 h 2375906"/>
                                  <a:gd name="connsiteX73" fmla="*/ 3318245 w 3560427"/>
                                  <a:gd name="connsiteY73" fmla="*/ 572869 h 2375906"/>
                                  <a:gd name="connsiteX74" fmla="*/ 3228948 w 3560427"/>
                                  <a:gd name="connsiteY74" fmla="*/ 1369 h 2375906"/>
                                  <a:gd name="connsiteX75" fmla="*/ 550042 w 3560427"/>
                                  <a:gd name="connsiteY75" fmla="*/ 346650 h 2375906"/>
                                  <a:gd name="connsiteX76" fmla="*/ 8309 w 3560427"/>
                                  <a:gd name="connsiteY76" fmla="*/ 453807 h 2375906"/>
                                  <a:gd name="connsiteX77" fmla="*/ 20215 w 3560427"/>
                                  <a:gd name="connsiteY77" fmla="*/ 626448 h 2375906"/>
                                  <a:gd name="connsiteX78" fmla="*/ 20214 w 3560427"/>
                                  <a:gd name="connsiteY78" fmla="*/ 1233666 h 2375906"/>
                                  <a:gd name="connsiteX79" fmla="*/ 8308 w 3560427"/>
                                  <a:gd name="connsiteY79" fmla="*/ 2293322 h 2375906"/>
                                  <a:gd name="connsiteX0" fmla="*/ 8308 w 3560427"/>
                                  <a:gd name="connsiteY0" fmla="*/ 2293322 h 2375906"/>
                                  <a:gd name="connsiteX1" fmla="*/ 61886 w 3560427"/>
                                  <a:gd name="connsiteY1" fmla="*/ 2305229 h 2375906"/>
                                  <a:gd name="connsiteX2" fmla="*/ 85698 w 3560427"/>
                                  <a:gd name="connsiteY2" fmla="*/ 2311182 h 2375906"/>
                                  <a:gd name="connsiteX3" fmla="*/ 133323 w 3560427"/>
                                  <a:gd name="connsiteY3" fmla="*/ 2323088 h 2375906"/>
                                  <a:gd name="connsiteX4" fmla="*/ 174995 w 3560427"/>
                                  <a:gd name="connsiteY4" fmla="*/ 2311182 h 2375906"/>
                                  <a:gd name="connsiteX5" fmla="*/ 186901 w 3560427"/>
                                  <a:gd name="connsiteY5" fmla="*/ 2299276 h 2375906"/>
                                  <a:gd name="connsiteX6" fmla="*/ 192855 w 3560427"/>
                                  <a:gd name="connsiteY6" fmla="*/ 2287369 h 2375906"/>
                                  <a:gd name="connsiteX7" fmla="*/ 192855 w 3560427"/>
                                  <a:gd name="connsiteY7" fmla="*/ 2209979 h 2375906"/>
                                  <a:gd name="connsiteX8" fmla="*/ 210714 w 3560427"/>
                                  <a:gd name="connsiteY8" fmla="*/ 2257604 h 2375906"/>
                                  <a:gd name="connsiteX9" fmla="*/ 234526 w 3560427"/>
                                  <a:gd name="connsiteY9" fmla="*/ 2281416 h 2375906"/>
                                  <a:gd name="connsiteX10" fmla="*/ 258339 w 3560427"/>
                                  <a:gd name="connsiteY10" fmla="*/ 2293322 h 2375906"/>
                                  <a:gd name="connsiteX11" fmla="*/ 323823 w 3560427"/>
                                  <a:gd name="connsiteY11" fmla="*/ 2269510 h 2375906"/>
                                  <a:gd name="connsiteX12" fmla="*/ 335730 w 3560427"/>
                                  <a:gd name="connsiteY12" fmla="*/ 2227838 h 2375906"/>
                                  <a:gd name="connsiteX13" fmla="*/ 335730 w 3560427"/>
                                  <a:gd name="connsiteY13" fmla="*/ 2198072 h 2375906"/>
                                  <a:gd name="connsiteX14" fmla="*/ 407167 w 3560427"/>
                                  <a:gd name="connsiteY14" fmla="*/ 2162354 h 2375906"/>
                                  <a:gd name="connsiteX15" fmla="*/ 472651 w 3560427"/>
                                  <a:gd name="connsiteY15" fmla="*/ 2162354 h 2375906"/>
                                  <a:gd name="connsiteX16" fmla="*/ 532183 w 3560427"/>
                                  <a:gd name="connsiteY16" fmla="*/ 2162354 h 2375906"/>
                                  <a:gd name="connsiteX17" fmla="*/ 550042 w 3560427"/>
                                  <a:gd name="connsiteY17" fmla="*/ 2144494 h 2375906"/>
                                  <a:gd name="connsiteX18" fmla="*/ 555995 w 3560427"/>
                                  <a:gd name="connsiteY18" fmla="*/ 2120682 h 2375906"/>
                                  <a:gd name="connsiteX19" fmla="*/ 585761 w 3560427"/>
                                  <a:gd name="connsiteY19" fmla="*/ 2090916 h 2375906"/>
                                  <a:gd name="connsiteX20" fmla="*/ 597667 w 3560427"/>
                                  <a:gd name="connsiteY20" fmla="*/ 2067104 h 2375906"/>
                                  <a:gd name="connsiteX21" fmla="*/ 621480 w 3560427"/>
                                  <a:gd name="connsiteY21" fmla="*/ 2049244 h 2375906"/>
                                  <a:gd name="connsiteX22" fmla="*/ 651245 w 3560427"/>
                                  <a:gd name="connsiteY22" fmla="*/ 2043291 h 2375906"/>
                                  <a:gd name="connsiteX23" fmla="*/ 692917 w 3560427"/>
                                  <a:gd name="connsiteY23" fmla="*/ 2049244 h 2375906"/>
                                  <a:gd name="connsiteX24" fmla="*/ 704823 w 3560427"/>
                                  <a:gd name="connsiteY24" fmla="*/ 2049244 h 2375906"/>
                                  <a:gd name="connsiteX25" fmla="*/ 746495 w 3560427"/>
                                  <a:gd name="connsiteY25" fmla="*/ 2049244 h 2375906"/>
                                  <a:gd name="connsiteX26" fmla="*/ 776261 w 3560427"/>
                                  <a:gd name="connsiteY26" fmla="*/ 2073057 h 2375906"/>
                                  <a:gd name="connsiteX27" fmla="*/ 782214 w 3560427"/>
                                  <a:gd name="connsiteY27" fmla="*/ 2096869 h 2375906"/>
                                  <a:gd name="connsiteX28" fmla="*/ 806026 w 3560427"/>
                                  <a:gd name="connsiteY28" fmla="*/ 2120682 h 2375906"/>
                                  <a:gd name="connsiteX29" fmla="*/ 871511 w 3560427"/>
                                  <a:gd name="connsiteY29" fmla="*/ 2150447 h 2375906"/>
                                  <a:gd name="connsiteX30" fmla="*/ 919136 w 3560427"/>
                                  <a:gd name="connsiteY30" fmla="*/ 2132588 h 2375906"/>
                                  <a:gd name="connsiteX31" fmla="*/ 948901 w 3560427"/>
                                  <a:gd name="connsiteY31" fmla="*/ 2156401 h 2375906"/>
                                  <a:gd name="connsiteX32" fmla="*/ 948901 w 3560427"/>
                                  <a:gd name="connsiteY32" fmla="*/ 2204026 h 2375906"/>
                                  <a:gd name="connsiteX33" fmla="*/ 948901 w 3560427"/>
                                  <a:gd name="connsiteY33" fmla="*/ 2215932 h 2375906"/>
                                  <a:gd name="connsiteX34" fmla="*/ 996526 w 3560427"/>
                                  <a:gd name="connsiteY34" fmla="*/ 2233791 h 2375906"/>
                                  <a:gd name="connsiteX35" fmla="*/ 1085823 w 3560427"/>
                                  <a:gd name="connsiteY35" fmla="*/ 2245697 h 2375906"/>
                                  <a:gd name="connsiteX36" fmla="*/ 1157261 w 3560427"/>
                                  <a:gd name="connsiteY36" fmla="*/ 2245697 h 2375906"/>
                                  <a:gd name="connsiteX37" fmla="*/ 1175120 w 3560427"/>
                                  <a:gd name="connsiteY37" fmla="*/ 2245697 h 2375906"/>
                                  <a:gd name="connsiteX38" fmla="*/ 1210839 w 3560427"/>
                                  <a:gd name="connsiteY38" fmla="*/ 2245697 h 2375906"/>
                                  <a:gd name="connsiteX39" fmla="*/ 1210839 w 3560427"/>
                                  <a:gd name="connsiteY39" fmla="*/ 2227838 h 2375906"/>
                                  <a:gd name="connsiteX40" fmla="*/ 1210839 w 3560427"/>
                                  <a:gd name="connsiteY40" fmla="*/ 2209979 h 2375906"/>
                                  <a:gd name="connsiteX41" fmla="*/ 1228698 w 3560427"/>
                                  <a:gd name="connsiteY41" fmla="*/ 2174260 h 2375906"/>
                                  <a:gd name="connsiteX42" fmla="*/ 1240605 w 3560427"/>
                                  <a:gd name="connsiteY42" fmla="*/ 2168307 h 2375906"/>
                                  <a:gd name="connsiteX43" fmla="*/ 1210839 w 3560427"/>
                                  <a:gd name="connsiteY43" fmla="*/ 2156401 h 2375906"/>
                                  <a:gd name="connsiteX44" fmla="*/ 1187026 w 3560427"/>
                                  <a:gd name="connsiteY44" fmla="*/ 2150447 h 2375906"/>
                                  <a:gd name="connsiteX45" fmla="*/ 1169167 w 3560427"/>
                                  <a:gd name="connsiteY45" fmla="*/ 2138541 h 2375906"/>
                                  <a:gd name="connsiteX46" fmla="*/ 1139401 w 3560427"/>
                                  <a:gd name="connsiteY46" fmla="*/ 2132588 h 2375906"/>
                                  <a:gd name="connsiteX47" fmla="*/ 1091776 w 3560427"/>
                                  <a:gd name="connsiteY47" fmla="*/ 2090916 h 2375906"/>
                                  <a:gd name="connsiteX48" fmla="*/ 1044151 w 3560427"/>
                                  <a:gd name="connsiteY48" fmla="*/ 2037338 h 2375906"/>
                                  <a:gd name="connsiteX49" fmla="*/ 1044151 w 3560427"/>
                                  <a:gd name="connsiteY49" fmla="*/ 1983760 h 2375906"/>
                                  <a:gd name="connsiteX50" fmla="*/ 1014386 w 3560427"/>
                                  <a:gd name="connsiteY50" fmla="*/ 1948041 h 2375906"/>
                                  <a:gd name="connsiteX51" fmla="*/ 1073917 w 3560427"/>
                                  <a:gd name="connsiteY51" fmla="*/ 1900416 h 2375906"/>
                                  <a:gd name="connsiteX52" fmla="*/ 1127495 w 3560427"/>
                                  <a:gd name="connsiteY52" fmla="*/ 1852791 h 2375906"/>
                                  <a:gd name="connsiteX53" fmla="*/ 1163214 w 3560427"/>
                                  <a:gd name="connsiteY53" fmla="*/ 1852791 h 2375906"/>
                                  <a:gd name="connsiteX54" fmla="*/ 1240605 w 3560427"/>
                                  <a:gd name="connsiteY54" fmla="*/ 1811119 h 2375906"/>
                                  <a:gd name="connsiteX55" fmla="*/ 1270370 w 3560427"/>
                                  <a:gd name="connsiteY55" fmla="*/ 1811119 h 2375906"/>
                                  <a:gd name="connsiteX56" fmla="*/ 1317995 w 3560427"/>
                                  <a:gd name="connsiteY56" fmla="*/ 1793260 h 2375906"/>
                                  <a:gd name="connsiteX57" fmla="*/ 1359667 w 3560427"/>
                                  <a:gd name="connsiteY57" fmla="*/ 1781354 h 2375906"/>
                                  <a:gd name="connsiteX58" fmla="*/ 1413245 w 3560427"/>
                                  <a:gd name="connsiteY58" fmla="*/ 1781354 h 2375906"/>
                                  <a:gd name="connsiteX59" fmla="*/ 1419198 w 3560427"/>
                                  <a:gd name="connsiteY59" fmla="*/ 1769447 h 2375906"/>
                                  <a:gd name="connsiteX60" fmla="*/ 1454917 w 3560427"/>
                                  <a:gd name="connsiteY60" fmla="*/ 1733729 h 2375906"/>
                                  <a:gd name="connsiteX61" fmla="*/ 1490636 w 3560427"/>
                                  <a:gd name="connsiteY61" fmla="*/ 1709916 h 2375906"/>
                                  <a:gd name="connsiteX62" fmla="*/ 1579933 w 3560427"/>
                                  <a:gd name="connsiteY62" fmla="*/ 1668244 h 2375906"/>
                                  <a:gd name="connsiteX63" fmla="*/ 1645417 w 3560427"/>
                                  <a:gd name="connsiteY63" fmla="*/ 1662291 h 2375906"/>
                                  <a:gd name="connsiteX64" fmla="*/ 1657323 w 3560427"/>
                                  <a:gd name="connsiteY64" fmla="*/ 1614666 h 2375906"/>
                                  <a:gd name="connsiteX65" fmla="*/ 1710901 w 3560427"/>
                                  <a:gd name="connsiteY65" fmla="*/ 1596807 h 2375906"/>
                                  <a:gd name="connsiteX66" fmla="*/ 1710901 w 3560427"/>
                                  <a:gd name="connsiteY66" fmla="*/ 1638479 h 2375906"/>
                                  <a:gd name="connsiteX67" fmla="*/ 1788292 w 3560427"/>
                                  <a:gd name="connsiteY67" fmla="*/ 1662291 h 2375906"/>
                                  <a:gd name="connsiteX68" fmla="*/ 1818058 w 3560427"/>
                                  <a:gd name="connsiteY68" fmla="*/ 1662291 h 2375906"/>
                                  <a:gd name="connsiteX69" fmla="*/ 1824011 w 3560427"/>
                                  <a:gd name="connsiteY69" fmla="*/ 1638479 h 2375906"/>
                                  <a:gd name="connsiteX70" fmla="*/ 1871636 w 3560427"/>
                                  <a:gd name="connsiteY70" fmla="*/ 1638479 h 2375906"/>
                                  <a:gd name="connsiteX71" fmla="*/ 1919261 w 3560427"/>
                                  <a:gd name="connsiteY71" fmla="*/ 1638479 h 2375906"/>
                                  <a:gd name="connsiteX72" fmla="*/ 1996651 w 3560427"/>
                                  <a:gd name="connsiteY72" fmla="*/ 1638479 h 2375906"/>
                                  <a:gd name="connsiteX73" fmla="*/ 3318245 w 3560427"/>
                                  <a:gd name="connsiteY73" fmla="*/ 572869 h 2375906"/>
                                  <a:gd name="connsiteX74" fmla="*/ 3228948 w 3560427"/>
                                  <a:gd name="connsiteY74" fmla="*/ 1369 h 2375906"/>
                                  <a:gd name="connsiteX75" fmla="*/ 550042 w 3560427"/>
                                  <a:gd name="connsiteY75" fmla="*/ 346650 h 2375906"/>
                                  <a:gd name="connsiteX76" fmla="*/ 8309 w 3560427"/>
                                  <a:gd name="connsiteY76" fmla="*/ 453807 h 2375906"/>
                                  <a:gd name="connsiteX77" fmla="*/ 20215 w 3560427"/>
                                  <a:gd name="connsiteY77" fmla="*/ 626448 h 2375906"/>
                                  <a:gd name="connsiteX78" fmla="*/ 20214 w 3560427"/>
                                  <a:gd name="connsiteY78" fmla="*/ 1233666 h 2375906"/>
                                  <a:gd name="connsiteX79" fmla="*/ 8308 w 3560427"/>
                                  <a:gd name="connsiteY79" fmla="*/ 2293322 h 2375906"/>
                                  <a:gd name="connsiteX0" fmla="*/ 8308 w 3560427"/>
                                  <a:gd name="connsiteY0" fmla="*/ 2293405 h 2375989"/>
                                  <a:gd name="connsiteX1" fmla="*/ 61886 w 3560427"/>
                                  <a:gd name="connsiteY1" fmla="*/ 2305312 h 2375989"/>
                                  <a:gd name="connsiteX2" fmla="*/ 85698 w 3560427"/>
                                  <a:gd name="connsiteY2" fmla="*/ 2311265 h 2375989"/>
                                  <a:gd name="connsiteX3" fmla="*/ 133323 w 3560427"/>
                                  <a:gd name="connsiteY3" fmla="*/ 2323171 h 2375989"/>
                                  <a:gd name="connsiteX4" fmla="*/ 174995 w 3560427"/>
                                  <a:gd name="connsiteY4" fmla="*/ 2311265 h 2375989"/>
                                  <a:gd name="connsiteX5" fmla="*/ 186901 w 3560427"/>
                                  <a:gd name="connsiteY5" fmla="*/ 2299359 h 2375989"/>
                                  <a:gd name="connsiteX6" fmla="*/ 192855 w 3560427"/>
                                  <a:gd name="connsiteY6" fmla="*/ 2287452 h 2375989"/>
                                  <a:gd name="connsiteX7" fmla="*/ 192855 w 3560427"/>
                                  <a:gd name="connsiteY7" fmla="*/ 2210062 h 2375989"/>
                                  <a:gd name="connsiteX8" fmla="*/ 210714 w 3560427"/>
                                  <a:gd name="connsiteY8" fmla="*/ 2257687 h 2375989"/>
                                  <a:gd name="connsiteX9" fmla="*/ 234526 w 3560427"/>
                                  <a:gd name="connsiteY9" fmla="*/ 2281499 h 2375989"/>
                                  <a:gd name="connsiteX10" fmla="*/ 258339 w 3560427"/>
                                  <a:gd name="connsiteY10" fmla="*/ 2293405 h 2375989"/>
                                  <a:gd name="connsiteX11" fmla="*/ 323823 w 3560427"/>
                                  <a:gd name="connsiteY11" fmla="*/ 2269593 h 2375989"/>
                                  <a:gd name="connsiteX12" fmla="*/ 335730 w 3560427"/>
                                  <a:gd name="connsiteY12" fmla="*/ 2227921 h 2375989"/>
                                  <a:gd name="connsiteX13" fmla="*/ 335730 w 3560427"/>
                                  <a:gd name="connsiteY13" fmla="*/ 2198155 h 2375989"/>
                                  <a:gd name="connsiteX14" fmla="*/ 407167 w 3560427"/>
                                  <a:gd name="connsiteY14" fmla="*/ 2162437 h 2375989"/>
                                  <a:gd name="connsiteX15" fmla="*/ 472651 w 3560427"/>
                                  <a:gd name="connsiteY15" fmla="*/ 2162437 h 2375989"/>
                                  <a:gd name="connsiteX16" fmla="*/ 532183 w 3560427"/>
                                  <a:gd name="connsiteY16" fmla="*/ 2162437 h 2375989"/>
                                  <a:gd name="connsiteX17" fmla="*/ 550042 w 3560427"/>
                                  <a:gd name="connsiteY17" fmla="*/ 2144577 h 2375989"/>
                                  <a:gd name="connsiteX18" fmla="*/ 555995 w 3560427"/>
                                  <a:gd name="connsiteY18" fmla="*/ 2120765 h 2375989"/>
                                  <a:gd name="connsiteX19" fmla="*/ 585761 w 3560427"/>
                                  <a:gd name="connsiteY19" fmla="*/ 2090999 h 2375989"/>
                                  <a:gd name="connsiteX20" fmla="*/ 597667 w 3560427"/>
                                  <a:gd name="connsiteY20" fmla="*/ 2067187 h 2375989"/>
                                  <a:gd name="connsiteX21" fmla="*/ 621480 w 3560427"/>
                                  <a:gd name="connsiteY21" fmla="*/ 2049327 h 2375989"/>
                                  <a:gd name="connsiteX22" fmla="*/ 651245 w 3560427"/>
                                  <a:gd name="connsiteY22" fmla="*/ 2043374 h 2375989"/>
                                  <a:gd name="connsiteX23" fmla="*/ 692917 w 3560427"/>
                                  <a:gd name="connsiteY23" fmla="*/ 2049327 h 2375989"/>
                                  <a:gd name="connsiteX24" fmla="*/ 704823 w 3560427"/>
                                  <a:gd name="connsiteY24" fmla="*/ 2049327 h 2375989"/>
                                  <a:gd name="connsiteX25" fmla="*/ 746495 w 3560427"/>
                                  <a:gd name="connsiteY25" fmla="*/ 2049327 h 2375989"/>
                                  <a:gd name="connsiteX26" fmla="*/ 776261 w 3560427"/>
                                  <a:gd name="connsiteY26" fmla="*/ 2073140 h 2375989"/>
                                  <a:gd name="connsiteX27" fmla="*/ 782214 w 3560427"/>
                                  <a:gd name="connsiteY27" fmla="*/ 2096952 h 2375989"/>
                                  <a:gd name="connsiteX28" fmla="*/ 806026 w 3560427"/>
                                  <a:gd name="connsiteY28" fmla="*/ 2120765 h 2375989"/>
                                  <a:gd name="connsiteX29" fmla="*/ 871511 w 3560427"/>
                                  <a:gd name="connsiteY29" fmla="*/ 2150530 h 2375989"/>
                                  <a:gd name="connsiteX30" fmla="*/ 919136 w 3560427"/>
                                  <a:gd name="connsiteY30" fmla="*/ 2132671 h 2375989"/>
                                  <a:gd name="connsiteX31" fmla="*/ 948901 w 3560427"/>
                                  <a:gd name="connsiteY31" fmla="*/ 2156484 h 2375989"/>
                                  <a:gd name="connsiteX32" fmla="*/ 948901 w 3560427"/>
                                  <a:gd name="connsiteY32" fmla="*/ 2204109 h 2375989"/>
                                  <a:gd name="connsiteX33" fmla="*/ 948901 w 3560427"/>
                                  <a:gd name="connsiteY33" fmla="*/ 2216015 h 2375989"/>
                                  <a:gd name="connsiteX34" fmla="*/ 996526 w 3560427"/>
                                  <a:gd name="connsiteY34" fmla="*/ 2233874 h 2375989"/>
                                  <a:gd name="connsiteX35" fmla="*/ 1085823 w 3560427"/>
                                  <a:gd name="connsiteY35" fmla="*/ 2245780 h 2375989"/>
                                  <a:gd name="connsiteX36" fmla="*/ 1157261 w 3560427"/>
                                  <a:gd name="connsiteY36" fmla="*/ 2245780 h 2375989"/>
                                  <a:gd name="connsiteX37" fmla="*/ 1175120 w 3560427"/>
                                  <a:gd name="connsiteY37" fmla="*/ 2245780 h 2375989"/>
                                  <a:gd name="connsiteX38" fmla="*/ 1210839 w 3560427"/>
                                  <a:gd name="connsiteY38" fmla="*/ 2245780 h 2375989"/>
                                  <a:gd name="connsiteX39" fmla="*/ 1210839 w 3560427"/>
                                  <a:gd name="connsiteY39" fmla="*/ 2227921 h 2375989"/>
                                  <a:gd name="connsiteX40" fmla="*/ 1210839 w 3560427"/>
                                  <a:gd name="connsiteY40" fmla="*/ 2210062 h 2375989"/>
                                  <a:gd name="connsiteX41" fmla="*/ 1228698 w 3560427"/>
                                  <a:gd name="connsiteY41" fmla="*/ 2174343 h 2375989"/>
                                  <a:gd name="connsiteX42" fmla="*/ 1240605 w 3560427"/>
                                  <a:gd name="connsiteY42" fmla="*/ 2168390 h 2375989"/>
                                  <a:gd name="connsiteX43" fmla="*/ 1210839 w 3560427"/>
                                  <a:gd name="connsiteY43" fmla="*/ 2156484 h 2375989"/>
                                  <a:gd name="connsiteX44" fmla="*/ 1187026 w 3560427"/>
                                  <a:gd name="connsiteY44" fmla="*/ 2150530 h 2375989"/>
                                  <a:gd name="connsiteX45" fmla="*/ 1169167 w 3560427"/>
                                  <a:gd name="connsiteY45" fmla="*/ 2138624 h 2375989"/>
                                  <a:gd name="connsiteX46" fmla="*/ 1139401 w 3560427"/>
                                  <a:gd name="connsiteY46" fmla="*/ 2132671 h 2375989"/>
                                  <a:gd name="connsiteX47" fmla="*/ 1091776 w 3560427"/>
                                  <a:gd name="connsiteY47" fmla="*/ 2090999 h 2375989"/>
                                  <a:gd name="connsiteX48" fmla="*/ 1044151 w 3560427"/>
                                  <a:gd name="connsiteY48" fmla="*/ 2037421 h 2375989"/>
                                  <a:gd name="connsiteX49" fmla="*/ 1044151 w 3560427"/>
                                  <a:gd name="connsiteY49" fmla="*/ 1983843 h 2375989"/>
                                  <a:gd name="connsiteX50" fmla="*/ 1014386 w 3560427"/>
                                  <a:gd name="connsiteY50" fmla="*/ 1948124 h 2375989"/>
                                  <a:gd name="connsiteX51" fmla="*/ 1073917 w 3560427"/>
                                  <a:gd name="connsiteY51" fmla="*/ 1900499 h 2375989"/>
                                  <a:gd name="connsiteX52" fmla="*/ 1127495 w 3560427"/>
                                  <a:gd name="connsiteY52" fmla="*/ 1852874 h 2375989"/>
                                  <a:gd name="connsiteX53" fmla="*/ 1163214 w 3560427"/>
                                  <a:gd name="connsiteY53" fmla="*/ 1852874 h 2375989"/>
                                  <a:gd name="connsiteX54" fmla="*/ 1240605 w 3560427"/>
                                  <a:gd name="connsiteY54" fmla="*/ 1811202 h 2375989"/>
                                  <a:gd name="connsiteX55" fmla="*/ 1270370 w 3560427"/>
                                  <a:gd name="connsiteY55" fmla="*/ 1811202 h 2375989"/>
                                  <a:gd name="connsiteX56" fmla="*/ 1317995 w 3560427"/>
                                  <a:gd name="connsiteY56" fmla="*/ 1793343 h 2375989"/>
                                  <a:gd name="connsiteX57" fmla="*/ 1359667 w 3560427"/>
                                  <a:gd name="connsiteY57" fmla="*/ 1781437 h 2375989"/>
                                  <a:gd name="connsiteX58" fmla="*/ 1413245 w 3560427"/>
                                  <a:gd name="connsiteY58" fmla="*/ 1781437 h 2375989"/>
                                  <a:gd name="connsiteX59" fmla="*/ 1419198 w 3560427"/>
                                  <a:gd name="connsiteY59" fmla="*/ 1769530 h 2375989"/>
                                  <a:gd name="connsiteX60" fmla="*/ 1454917 w 3560427"/>
                                  <a:gd name="connsiteY60" fmla="*/ 1733812 h 2375989"/>
                                  <a:gd name="connsiteX61" fmla="*/ 1490636 w 3560427"/>
                                  <a:gd name="connsiteY61" fmla="*/ 1709999 h 2375989"/>
                                  <a:gd name="connsiteX62" fmla="*/ 1579933 w 3560427"/>
                                  <a:gd name="connsiteY62" fmla="*/ 1668327 h 2375989"/>
                                  <a:gd name="connsiteX63" fmla="*/ 1645417 w 3560427"/>
                                  <a:gd name="connsiteY63" fmla="*/ 1662374 h 2375989"/>
                                  <a:gd name="connsiteX64" fmla="*/ 1657323 w 3560427"/>
                                  <a:gd name="connsiteY64" fmla="*/ 1614749 h 2375989"/>
                                  <a:gd name="connsiteX65" fmla="*/ 1710901 w 3560427"/>
                                  <a:gd name="connsiteY65" fmla="*/ 1596890 h 2375989"/>
                                  <a:gd name="connsiteX66" fmla="*/ 1710901 w 3560427"/>
                                  <a:gd name="connsiteY66" fmla="*/ 1638562 h 2375989"/>
                                  <a:gd name="connsiteX67" fmla="*/ 1788292 w 3560427"/>
                                  <a:gd name="connsiteY67" fmla="*/ 1662374 h 2375989"/>
                                  <a:gd name="connsiteX68" fmla="*/ 1818058 w 3560427"/>
                                  <a:gd name="connsiteY68" fmla="*/ 1662374 h 2375989"/>
                                  <a:gd name="connsiteX69" fmla="*/ 1824011 w 3560427"/>
                                  <a:gd name="connsiteY69" fmla="*/ 1638562 h 2375989"/>
                                  <a:gd name="connsiteX70" fmla="*/ 1871636 w 3560427"/>
                                  <a:gd name="connsiteY70" fmla="*/ 1638562 h 2375989"/>
                                  <a:gd name="connsiteX71" fmla="*/ 1919261 w 3560427"/>
                                  <a:gd name="connsiteY71" fmla="*/ 1638562 h 2375989"/>
                                  <a:gd name="connsiteX72" fmla="*/ 1996651 w 3560427"/>
                                  <a:gd name="connsiteY72" fmla="*/ 1638562 h 2375989"/>
                                  <a:gd name="connsiteX73" fmla="*/ 3318245 w 3560427"/>
                                  <a:gd name="connsiteY73" fmla="*/ 572952 h 2375989"/>
                                  <a:gd name="connsiteX74" fmla="*/ 3228948 w 3560427"/>
                                  <a:gd name="connsiteY74" fmla="*/ 1452 h 2375989"/>
                                  <a:gd name="connsiteX75" fmla="*/ 817932 w 3560427"/>
                                  <a:gd name="connsiteY75" fmla="*/ 328874 h 2375989"/>
                                  <a:gd name="connsiteX76" fmla="*/ 8309 w 3560427"/>
                                  <a:gd name="connsiteY76" fmla="*/ 453890 h 2375989"/>
                                  <a:gd name="connsiteX77" fmla="*/ 20215 w 3560427"/>
                                  <a:gd name="connsiteY77" fmla="*/ 626531 h 2375989"/>
                                  <a:gd name="connsiteX78" fmla="*/ 20214 w 3560427"/>
                                  <a:gd name="connsiteY78" fmla="*/ 1233749 h 2375989"/>
                                  <a:gd name="connsiteX79" fmla="*/ 8308 w 3560427"/>
                                  <a:gd name="connsiteY79" fmla="*/ 2293405 h 2375989"/>
                                  <a:gd name="connsiteX0" fmla="*/ 8308 w 3560427"/>
                                  <a:gd name="connsiteY0" fmla="*/ 2293497 h 2376081"/>
                                  <a:gd name="connsiteX1" fmla="*/ 61886 w 3560427"/>
                                  <a:gd name="connsiteY1" fmla="*/ 2305404 h 2376081"/>
                                  <a:gd name="connsiteX2" fmla="*/ 85698 w 3560427"/>
                                  <a:gd name="connsiteY2" fmla="*/ 2311357 h 2376081"/>
                                  <a:gd name="connsiteX3" fmla="*/ 133323 w 3560427"/>
                                  <a:gd name="connsiteY3" fmla="*/ 2323263 h 2376081"/>
                                  <a:gd name="connsiteX4" fmla="*/ 174995 w 3560427"/>
                                  <a:gd name="connsiteY4" fmla="*/ 2311357 h 2376081"/>
                                  <a:gd name="connsiteX5" fmla="*/ 186901 w 3560427"/>
                                  <a:gd name="connsiteY5" fmla="*/ 2299451 h 2376081"/>
                                  <a:gd name="connsiteX6" fmla="*/ 192855 w 3560427"/>
                                  <a:gd name="connsiteY6" fmla="*/ 2287544 h 2376081"/>
                                  <a:gd name="connsiteX7" fmla="*/ 192855 w 3560427"/>
                                  <a:gd name="connsiteY7" fmla="*/ 2210154 h 2376081"/>
                                  <a:gd name="connsiteX8" fmla="*/ 210714 w 3560427"/>
                                  <a:gd name="connsiteY8" fmla="*/ 2257779 h 2376081"/>
                                  <a:gd name="connsiteX9" fmla="*/ 234526 w 3560427"/>
                                  <a:gd name="connsiteY9" fmla="*/ 2281591 h 2376081"/>
                                  <a:gd name="connsiteX10" fmla="*/ 258339 w 3560427"/>
                                  <a:gd name="connsiteY10" fmla="*/ 2293497 h 2376081"/>
                                  <a:gd name="connsiteX11" fmla="*/ 323823 w 3560427"/>
                                  <a:gd name="connsiteY11" fmla="*/ 2269685 h 2376081"/>
                                  <a:gd name="connsiteX12" fmla="*/ 335730 w 3560427"/>
                                  <a:gd name="connsiteY12" fmla="*/ 2228013 h 2376081"/>
                                  <a:gd name="connsiteX13" fmla="*/ 335730 w 3560427"/>
                                  <a:gd name="connsiteY13" fmla="*/ 2198247 h 2376081"/>
                                  <a:gd name="connsiteX14" fmla="*/ 407167 w 3560427"/>
                                  <a:gd name="connsiteY14" fmla="*/ 2162529 h 2376081"/>
                                  <a:gd name="connsiteX15" fmla="*/ 472651 w 3560427"/>
                                  <a:gd name="connsiteY15" fmla="*/ 2162529 h 2376081"/>
                                  <a:gd name="connsiteX16" fmla="*/ 532183 w 3560427"/>
                                  <a:gd name="connsiteY16" fmla="*/ 2162529 h 2376081"/>
                                  <a:gd name="connsiteX17" fmla="*/ 550042 w 3560427"/>
                                  <a:gd name="connsiteY17" fmla="*/ 2144669 h 2376081"/>
                                  <a:gd name="connsiteX18" fmla="*/ 555995 w 3560427"/>
                                  <a:gd name="connsiteY18" fmla="*/ 2120857 h 2376081"/>
                                  <a:gd name="connsiteX19" fmla="*/ 585761 w 3560427"/>
                                  <a:gd name="connsiteY19" fmla="*/ 2091091 h 2376081"/>
                                  <a:gd name="connsiteX20" fmla="*/ 597667 w 3560427"/>
                                  <a:gd name="connsiteY20" fmla="*/ 2067279 h 2376081"/>
                                  <a:gd name="connsiteX21" fmla="*/ 621480 w 3560427"/>
                                  <a:gd name="connsiteY21" fmla="*/ 2049419 h 2376081"/>
                                  <a:gd name="connsiteX22" fmla="*/ 651245 w 3560427"/>
                                  <a:gd name="connsiteY22" fmla="*/ 2043466 h 2376081"/>
                                  <a:gd name="connsiteX23" fmla="*/ 692917 w 3560427"/>
                                  <a:gd name="connsiteY23" fmla="*/ 2049419 h 2376081"/>
                                  <a:gd name="connsiteX24" fmla="*/ 704823 w 3560427"/>
                                  <a:gd name="connsiteY24" fmla="*/ 2049419 h 2376081"/>
                                  <a:gd name="connsiteX25" fmla="*/ 746495 w 3560427"/>
                                  <a:gd name="connsiteY25" fmla="*/ 2049419 h 2376081"/>
                                  <a:gd name="connsiteX26" fmla="*/ 776261 w 3560427"/>
                                  <a:gd name="connsiteY26" fmla="*/ 2073232 h 2376081"/>
                                  <a:gd name="connsiteX27" fmla="*/ 782214 w 3560427"/>
                                  <a:gd name="connsiteY27" fmla="*/ 2097044 h 2376081"/>
                                  <a:gd name="connsiteX28" fmla="*/ 806026 w 3560427"/>
                                  <a:gd name="connsiteY28" fmla="*/ 2120857 h 2376081"/>
                                  <a:gd name="connsiteX29" fmla="*/ 871511 w 3560427"/>
                                  <a:gd name="connsiteY29" fmla="*/ 2150622 h 2376081"/>
                                  <a:gd name="connsiteX30" fmla="*/ 919136 w 3560427"/>
                                  <a:gd name="connsiteY30" fmla="*/ 2132763 h 2376081"/>
                                  <a:gd name="connsiteX31" fmla="*/ 948901 w 3560427"/>
                                  <a:gd name="connsiteY31" fmla="*/ 2156576 h 2376081"/>
                                  <a:gd name="connsiteX32" fmla="*/ 948901 w 3560427"/>
                                  <a:gd name="connsiteY32" fmla="*/ 2204201 h 2376081"/>
                                  <a:gd name="connsiteX33" fmla="*/ 948901 w 3560427"/>
                                  <a:gd name="connsiteY33" fmla="*/ 2216107 h 2376081"/>
                                  <a:gd name="connsiteX34" fmla="*/ 996526 w 3560427"/>
                                  <a:gd name="connsiteY34" fmla="*/ 2233966 h 2376081"/>
                                  <a:gd name="connsiteX35" fmla="*/ 1085823 w 3560427"/>
                                  <a:gd name="connsiteY35" fmla="*/ 2245872 h 2376081"/>
                                  <a:gd name="connsiteX36" fmla="*/ 1157261 w 3560427"/>
                                  <a:gd name="connsiteY36" fmla="*/ 2245872 h 2376081"/>
                                  <a:gd name="connsiteX37" fmla="*/ 1175120 w 3560427"/>
                                  <a:gd name="connsiteY37" fmla="*/ 2245872 h 2376081"/>
                                  <a:gd name="connsiteX38" fmla="*/ 1210839 w 3560427"/>
                                  <a:gd name="connsiteY38" fmla="*/ 2245872 h 2376081"/>
                                  <a:gd name="connsiteX39" fmla="*/ 1210839 w 3560427"/>
                                  <a:gd name="connsiteY39" fmla="*/ 2228013 h 2376081"/>
                                  <a:gd name="connsiteX40" fmla="*/ 1210839 w 3560427"/>
                                  <a:gd name="connsiteY40" fmla="*/ 2210154 h 2376081"/>
                                  <a:gd name="connsiteX41" fmla="*/ 1228698 w 3560427"/>
                                  <a:gd name="connsiteY41" fmla="*/ 2174435 h 2376081"/>
                                  <a:gd name="connsiteX42" fmla="*/ 1240605 w 3560427"/>
                                  <a:gd name="connsiteY42" fmla="*/ 2168482 h 2376081"/>
                                  <a:gd name="connsiteX43" fmla="*/ 1210839 w 3560427"/>
                                  <a:gd name="connsiteY43" fmla="*/ 2156576 h 2376081"/>
                                  <a:gd name="connsiteX44" fmla="*/ 1187026 w 3560427"/>
                                  <a:gd name="connsiteY44" fmla="*/ 2150622 h 2376081"/>
                                  <a:gd name="connsiteX45" fmla="*/ 1169167 w 3560427"/>
                                  <a:gd name="connsiteY45" fmla="*/ 2138716 h 2376081"/>
                                  <a:gd name="connsiteX46" fmla="*/ 1139401 w 3560427"/>
                                  <a:gd name="connsiteY46" fmla="*/ 2132763 h 2376081"/>
                                  <a:gd name="connsiteX47" fmla="*/ 1091776 w 3560427"/>
                                  <a:gd name="connsiteY47" fmla="*/ 2091091 h 2376081"/>
                                  <a:gd name="connsiteX48" fmla="*/ 1044151 w 3560427"/>
                                  <a:gd name="connsiteY48" fmla="*/ 2037513 h 2376081"/>
                                  <a:gd name="connsiteX49" fmla="*/ 1044151 w 3560427"/>
                                  <a:gd name="connsiteY49" fmla="*/ 1983935 h 2376081"/>
                                  <a:gd name="connsiteX50" fmla="*/ 1014386 w 3560427"/>
                                  <a:gd name="connsiteY50" fmla="*/ 1948216 h 2376081"/>
                                  <a:gd name="connsiteX51" fmla="*/ 1073917 w 3560427"/>
                                  <a:gd name="connsiteY51" fmla="*/ 1900591 h 2376081"/>
                                  <a:gd name="connsiteX52" fmla="*/ 1127495 w 3560427"/>
                                  <a:gd name="connsiteY52" fmla="*/ 1852966 h 2376081"/>
                                  <a:gd name="connsiteX53" fmla="*/ 1163214 w 3560427"/>
                                  <a:gd name="connsiteY53" fmla="*/ 1852966 h 2376081"/>
                                  <a:gd name="connsiteX54" fmla="*/ 1240605 w 3560427"/>
                                  <a:gd name="connsiteY54" fmla="*/ 1811294 h 2376081"/>
                                  <a:gd name="connsiteX55" fmla="*/ 1270370 w 3560427"/>
                                  <a:gd name="connsiteY55" fmla="*/ 1811294 h 2376081"/>
                                  <a:gd name="connsiteX56" fmla="*/ 1317995 w 3560427"/>
                                  <a:gd name="connsiteY56" fmla="*/ 1793435 h 2376081"/>
                                  <a:gd name="connsiteX57" fmla="*/ 1359667 w 3560427"/>
                                  <a:gd name="connsiteY57" fmla="*/ 1781529 h 2376081"/>
                                  <a:gd name="connsiteX58" fmla="*/ 1413245 w 3560427"/>
                                  <a:gd name="connsiteY58" fmla="*/ 1781529 h 2376081"/>
                                  <a:gd name="connsiteX59" fmla="*/ 1419198 w 3560427"/>
                                  <a:gd name="connsiteY59" fmla="*/ 1769622 h 2376081"/>
                                  <a:gd name="connsiteX60" fmla="*/ 1454917 w 3560427"/>
                                  <a:gd name="connsiteY60" fmla="*/ 1733904 h 2376081"/>
                                  <a:gd name="connsiteX61" fmla="*/ 1490636 w 3560427"/>
                                  <a:gd name="connsiteY61" fmla="*/ 1710091 h 2376081"/>
                                  <a:gd name="connsiteX62" fmla="*/ 1579933 w 3560427"/>
                                  <a:gd name="connsiteY62" fmla="*/ 1668419 h 2376081"/>
                                  <a:gd name="connsiteX63" fmla="*/ 1645417 w 3560427"/>
                                  <a:gd name="connsiteY63" fmla="*/ 1662466 h 2376081"/>
                                  <a:gd name="connsiteX64" fmla="*/ 1657323 w 3560427"/>
                                  <a:gd name="connsiteY64" fmla="*/ 1614841 h 2376081"/>
                                  <a:gd name="connsiteX65" fmla="*/ 1710901 w 3560427"/>
                                  <a:gd name="connsiteY65" fmla="*/ 1596982 h 2376081"/>
                                  <a:gd name="connsiteX66" fmla="*/ 1710901 w 3560427"/>
                                  <a:gd name="connsiteY66" fmla="*/ 1638654 h 2376081"/>
                                  <a:gd name="connsiteX67" fmla="*/ 1788292 w 3560427"/>
                                  <a:gd name="connsiteY67" fmla="*/ 1662466 h 2376081"/>
                                  <a:gd name="connsiteX68" fmla="*/ 1818058 w 3560427"/>
                                  <a:gd name="connsiteY68" fmla="*/ 1662466 h 2376081"/>
                                  <a:gd name="connsiteX69" fmla="*/ 1824011 w 3560427"/>
                                  <a:gd name="connsiteY69" fmla="*/ 1638654 h 2376081"/>
                                  <a:gd name="connsiteX70" fmla="*/ 1871636 w 3560427"/>
                                  <a:gd name="connsiteY70" fmla="*/ 1638654 h 2376081"/>
                                  <a:gd name="connsiteX71" fmla="*/ 1919261 w 3560427"/>
                                  <a:gd name="connsiteY71" fmla="*/ 1638654 h 2376081"/>
                                  <a:gd name="connsiteX72" fmla="*/ 1996651 w 3560427"/>
                                  <a:gd name="connsiteY72" fmla="*/ 1638654 h 2376081"/>
                                  <a:gd name="connsiteX73" fmla="*/ 3318245 w 3560427"/>
                                  <a:gd name="connsiteY73" fmla="*/ 573044 h 2376081"/>
                                  <a:gd name="connsiteX74" fmla="*/ 3228948 w 3560427"/>
                                  <a:gd name="connsiteY74" fmla="*/ 1544 h 2376081"/>
                                  <a:gd name="connsiteX75" fmla="*/ 817932 w 3560427"/>
                                  <a:gd name="connsiteY75" fmla="*/ 328966 h 2376081"/>
                                  <a:gd name="connsiteX76" fmla="*/ 8309 w 3560427"/>
                                  <a:gd name="connsiteY76" fmla="*/ 453982 h 2376081"/>
                                  <a:gd name="connsiteX77" fmla="*/ 20215 w 3560427"/>
                                  <a:gd name="connsiteY77" fmla="*/ 626623 h 2376081"/>
                                  <a:gd name="connsiteX78" fmla="*/ 20214 w 3560427"/>
                                  <a:gd name="connsiteY78" fmla="*/ 1233841 h 2376081"/>
                                  <a:gd name="connsiteX79" fmla="*/ 8308 w 3560427"/>
                                  <a:gd name="connsiteY79" fmla="*/ 2293497 h 2376081"/>
                                  <a:gd name="connsiteX0" fmla="*/ 8308 w 3406328"/>
                                  <a:gd name="connsiteY0" fmla="*/ 2327710 h 2410294"/>
                                  <a:gd name="connsiteX1" fmla="*/ 61886 w 3406328"/>
                                  <a:gd name="connsiteY1" fmla="*/ 2339617 h 2410294"/>
                                  <a:gd name="connsiteX2" fmla="*/ 85698 w 3406328"/>
                                  <a:gd name="connsiteY2" fmla="*/ 2345570 h 2410294"/>
                                  <a:gd name="connsiteX3" fmla="*/ 133323 w 3406328"/>
                                  <a:gd name="connsiteY3" fmla="*/ 2357476 h 2410294"/>
                                  <a:gd name="connsiteX4" fmla="*/ 174995 w 3406328"/>
                                  <a:gd name="connsiteY4" fmla="*/ 2345570 h 2410294"/>
                                  <a:gd name="connsiteX5" fmla="*/ 186901 w 3406328"/>
                                  <a:gd name="connsiteY5" fmla="*/ 2333664 h 2410294"/>
                                  <a:gd name="connsiteX6" fmla="*/ 192855 w 3406328"/>
                                  <a:gd name="connsiteY6" fmla="*/ 2321757 h 2410294"/>
                                  <a:gd name="connsiteX7" fmla="*/ 192855 w 3406328"/>
                                  <a:gd name="connsiteY7" fmla="*/ 2244367 h 2410294"/>
                                  <a:gd name="connsiteX8" fmla="*/ 210714 w 3406328"/>
                                  <a:gd name="connsiteY8" fmla="*/ 2291992 h 2410294"/>
                                  <a:gd name="connsiteX9" fmla="*/ 234526 w 3406328"/>
                                  <a:gd name="connsiteY9" fmla="*/ 2315804 h 2410294"/>
                                  <a:gd name="connsiteX10" fmla="*/ 258339 w 3406328"/>
                                  <a:gd name="connsiteY10" fmla="*/ 2327710 h 2410294"/>
                                  <a:gd name="connsiteX11" fmla="*/ 323823 w 3406328"/>
                                  <a:gd name="connsiteY11" fmla="*/ 2303898 h 2410294"/>
                                  <a:gd name="connsiteX12" fmla="*/ 335730 w 3406328"/>
                                  <a:gd name="connsiteY12" fmla="*/ 2262226 h 2410294"/>
                                  <a:gd name="connsiteX13" fmla="*/ 335730 w 3406328"/>
                                  <a:gd name="connsiteY13" fmla="*/ 2232460 h 2410294"/>
                                  <a:gd name="connsiteX14" fmla="*/ 407167 w 3406328"/>
                                  <a:gd name="connsiteY14" fmla="*/ 2196742 h 2410294"/>
                                  <a:gd name="connsiteX15" fmla="*/ 472651 w 3406328"/>
                                  <a:gd name="connsiteY15" fmla="*/ 2196742 h 2410294"/>
                                  <a:gd name="connsiteX16" fmla="*/ 532183 w 3406328"/>
                                  <a:gd name="connsiteY16" fmla="*/ 2196742 h 2410294"/>
                                  <a:gd name="connsiteX17" fmla="*/ 550042 w 3406328"/>
                                  <a:gd name="connsiteY17" fmla="*/ 2178882 h 2410294"/>
                                  <a:gd name="connsiteX18" fmla="*/ 555995 w 3406328"/>
                                  <a:gd name="connsiteY18" fmla="*/ 2155070 h 2410294"/>
                                  <a:gd name="connsiteX19" fmla="*/ 585761 w 3406328"/>
                                  <a:gd name="connsiteY19" fmla="*/ 2125304 h 2410294"/>
                                  <a:gd name="connsiteX20" fmla="*/ 597667 w 3406328"/>
                                  <a:gd name="connsiteY20" fmla="*/ 2101492 h 2410294"/>
                                  <a:gd name="connsiteX21" fmla="*/ 621480 w 3406328"/>
                                  <a:gd name="connsiteY21" fmla="*/ 2083632 h 2410294"/>
                                  <a:gd name="connsiteX22" fmla="*/ 651245 w 3406328"/>
                                  <a:gd name="connsiteY22" fmla="*/ 2077679 h 2410294"/>
                                  <a:gd name="connsiteX23" fmla="*/ 692917 w 3406328"/>
                                  <a:gd name="connsiteY23" fmla="*/ 2083632 h 2410294"/>
                                  <a:gd name="connsiteX24" fmla="*/ 704823 w 3406328"/>
                                  <a:gd name="connsiteY24" fmla="*/ 2083632 h 2410294"/>
                                  <a:gd name="connsiteX25" fmla="*/ 746495 w 3406328"/>
                                  <a:gd name="connsiteY25" fmla="*/ 2083632 h 2410294"/>
                                  <a:gd name="connsiteX26" fmla="*/ 776261 w 3406328"/>
                                  <a:gd name="connsiteY26" fmla="*/ 2107445 h 2410294"/>
                                  <a:gd name="connsiteX27" fmla="*/ 782214 w 3406328"/>
                                  <a:gd name="connsiteY27" fmla="*/ 2131257 h 2410294"/>
                                  <a:gd name="connsiteX28" fmla="*/ 806026 w 3406328"/>
                                  <a:gd name="connsiteY28" fmla="*/ 2155070 h 2410294"/>
                                  <a:gd name="connsiteX29" fmla="*/ 871511 w 3406328"/>
                                  <a:gd name="connsiteY29" fmla="*/ 2184835 h 2410294"/>
                                  <a:gd name="connsiteX30" fmla="*/ 919136 w 3406328"/>
                                  <a:gd name="connsiteY30" fmla="*/ 2166976 h 2410294"/>
                                  <a:gd name="connsiteX31" fmla="*/ 948901 w 3406328"/>
                                  <a:gd name="connsiteY31" fmla="*/ 2190789 h 2410294"/>
                                  <a:gd name="connsiteX32" fmla="*/ 948901 w 3406328"/>
                                  <a:gd name="connsiteY32" fmla="*/ 2238414 h 2410294"/>
                                  <a:gd name="connsiteX33" fmla="*/ 948901 w 3406328"/>
                                  <a:gd name="connsiteY33" fmla="*/ 2250320 h 2410294"/>
                                  <a:gd name="connsiteX34" fmla="*/ 996526 w 3406328"/>
                                  <a:gd name="connsiteY34" fmla="*/ 2268179 h 2410294"/>
                                  <a:gd name="connsiteX35" fmla="*/ 1085823 w 3406328"/>
                                  <a:gd name="connsiteY35" fmla="*/ 2280085 h 2410294"/>
                                  <a:gd name="connsiteX36" fmla="*/ 1157261 w 3406328"/>
                                  <a:gd name="connsiteY36" fmla="*/ 2280085 h 2410294"/>
                                  <a:gd name="connsiteX37" fmla="*/ 1175120 w 3406328"/>
                                  <a:gd name="connsiteY37" fmla="*/ 2280085 h 2410294"/>
                                  <a:gd name="connsiteX38" fmla="*/ 1210839 w 3406328"/>
                                  <a:gd name="connsiteY38" fmla="*/ 2280085 h 2410294"/>
                                  <a:gd name="connsiteX39" fmla="*/ 1210839 w 3406328"/>
                                  <a:gd name="connsiteY39" fmla="*/ 2262226 h 2410294"/>
                                  <a:gd name="connsiteX40" fmla="*/ 1210839 w 3406328"/>
                                  <a:gd name="connsiteY40" fmla="*/ 2244367 h 2410294"/>
                                  <a:gd name="connsiteX41" fmla="*/ 1228698 w 3406328"/>
                                  <a:gd name="connsiteY41" fmla="*/ 2208648 h 2410294"/>
                                  <a:gd name="connsiteX42" fmla="*/ 1240605 w 3406328"/>
                                  <a:gd name="connsiteY42" fmla="*/ 2202695 h 2410294"/>
                                  <a:gd name="connsiteX43" fmla="*/ 1210839 w 3406328"/>
                                  <a:gd name="connsiteY43" fmla="*/ 2190789 h 2410294"/>
                                  <a:gd name="connsiteX44" fmla="*/ 1187026 w 3406328"/>
                                  <a:gd name="connsiteY44" fmla="*/ 2184835 h 2410294"/>
                                  <a:gd name="connsiteX45" fmla="*/ 1169167 w 3406328"/>
                                  <a:gd name="connsiteY45" fmla="*/ 2172929 h 2410294"/>
                                  <a:gd name="connsiteX46" fmla="*/ 1139401 w 3406328"/>
                                  <a:gd name="connsiteY46" fmla="*/ 2166976 h 2410294"/>
                                  <a:gd name="connsiteX47" fmla="*/ 1091776 w 3406328"/>
                                  <a:gd name="connsiteY47" fmla="*/ 2125304 h 2410294"/>
                                  <a:gd name="connsiteX48" fmla="*/ 1044151 w 3406328"/>
                                  <a:gd name="connsiteY48" fmla="*/ 2071726 h 2410294"/>
                                  <a:gd name="connsiteX49" fmla="*/ 1044151 w 3406328"/>
                                  <a:gd name="connsiteY49" fmla="*/ 2018148 h 2410294"/>
                                  <a:gd name="connsiteX50" fmla="*/ 1014386 w 3406328"/>
                                  <a:gd name="connsiteY50" fmla="*/ 1982429 h 2410294"/>
                                  <a:gd name="connsiteX51" fmla="*/ 1073917 w 3406328"/>
                                  <a:gd name="connsiteY51" fmla="*/ 1934804 h 2410294"/>
                                  <a:gd name="connsiteX52" fmla="*/ 1127495 w 3406328"/>
                                  <a:gd name="connsiteY52" fmla="*/ 1887179 h 2410294"/>
                                  <a:gd name="connsiteX53" fmla="*/ 1163214 w 3406328"/>
                                  <a:gd name="connsiteY53" fmla="*/ 1887179 h 2410294"/>
                                  <a:gd name="connsiteX54" fmla="*/ 1240605 w 3406328"/>
                                  <a:gd name="connsiteY54" fmla="*/ 1845507 h 2410294"/>
                                  <a:gd name="connsiteX55" fmla="*/ 1270370 w 3406328"/>
                                  <a:gd name="connsiteY55" fmla="*/ 1845507 h 2410294"/>
                                  <a:gd name="connsiteX56" fmla="*/ 1317995 w 3406328"/>
                                  <a:gd name="connsiteY56" fmla="*/ 1827648 h 2410294"/>
                                  <a:gd name="connsiteX57" fmla="*/ 1359667 w 3406328"/>
                                  <a:gd name="connsiteY57" fmla="*/ 1815742 h 2410294"/>
                                  <a:gd name="connsiteX58" fmla="*/ 1413245 w 3406328"/>
                                  <a:gd name="connsiteY58" fmla="*/ 1815742 h 2410294"/>
                                  <a:gd name="connsiteX59" fmla="*/ 1419198 w 3406328"/>
                                  <a:gd name="connsiteY59" fmla="*/ 1803835 h 2410294"/>
                                  <a:gd name="connsiteX60" fmla="*/ 1454917 w 3406328"/>
                                  <a:gd name="connsiteY60" fmla="*/ 1768117 h 2410294"/>
                                  <a:gd name="connsiteX61" fmla="*/ 1490636 w 3406328"/>
                                  <a:gd name="connsiteY61" fmla="*/ 1744304 h 2410294"/>
                                  <a:gd name="connsiteX62" fmla="*/ 1579933 w 3406328"/>
                                  <a:gd name="connsiteY62" fmla="*/ 1702632 h 2410294"/>
                                  <a:gd name="connsiteX63" fmla="*/ 1645417 w 3406328"/>
                                  <a:gd name="connsiteY63" fmla="*/ 1696679 h 2410294"/>
                                  <a:gd name="connsiteX64" fmla="*/ 1657323 w 3406328"/>
                                  <a:gd name="connsiteY64" fmla="*/ 1649054 h 2410294"/>
                                  <a:gd name="connsiteX65" fmla="*/ 1710901 w 3406328"/>
                                  <a:gd name="connsiteY65" fmla="*/ 1631195 h 2410294"/>
                                  <a:gd name="connsiteX66" fmla="*/ 1710901 w 3406328"/>
                                  <a:gd name="connsiteY66" fmla="*/ 1672867 h 2410294"/>
                                  <a:gd name="connsiteX67" fmla="*/ 1788292 w 3406328"/>
                                  <a:gd name="connsiteY67" fmla="*/ 1696679 h 2410294"/>
                                  <a:gd name="connsiteX68" fmla="*/ 1818058 w 3406328"/>
                                  <a:gd name="connsiteY68" fmla="*/ 1696679 h 2410294"/>
                                  <a:gd name="connsiteX69" fmla="*/ 1824011 w 3406328"/>
                                  <a:gd name="connsiteY69" fmla="*/ 1672867 h 2410294"/>
                                  <a:gd name="connsiteX70" fmla="*/ 1871636 w 3406328"/>
                                  <a:gd name="connsiteY70" fmla="*/ 1672867 h 2410294"/>
                                  <a:gd name="connsiteX71" fmla="*/ 1919261 w 3406328"/>
                                  <a:gd name="connsiteY71" fmla="*/ 1672867 h 2410294"/>
                                  <a:gd name="connsiteX72" fmla="*/ 1996651 w 3406328"/>
                                  <a:gd name="connsiteY72" fmla="*/ 1672867 h 2410294"/>
                                  <a:gd name="connsiteX73" fmla="*/ 3318245 w 3406328"/>
                                  <a:gd name="connsiteY73" fmla="*/ 607257 h 2410294"/>
                                  <a:gd name="connsiteX74" fmla="*/ 3228948 w 3406328"/>
                                  <a:gd name="connsiteY74" fmla="*/ 35757 h 2410294"/>
                                  <a:gd name="connsiteX75" fmla="*/ 2812232 w 3406328"/>
                                  <a:gd name="connsiteY75" fmla="*/ 107196 h 2410294"/>
                                  <a:gd name="connsiteX76" fmla="*/ 817932 w 3406328"/>
                                  <a:gd name="connsiteY76" fmla="*/ 363179 h 2410294"/>
                                  <a:gd name="connsiteX77" fmla="*/ 8309 w 3406328"/>
                                  <a:gd name="connsiteY77" fmla="*/ 488195 h 2410294"/>
                                  <a:gd name="connsiteX78" fmla="*/ 20215 w 3406328"/>
                                  <a:gd name="connsiteY78" fmla="*/ 660836 h 2410294"/>
                                  <a:gd name="connsiteX79" fmla="*/ 20214 w 3406328"/>
                                  <a:gd name="connsiteY79" fmla="*/ 1268054 h 2410294"/>
                                  <a:gd name="connsiteX80" fmla="*/ 8308 w 3406328"/>
                                  <a:gd name="connsiteY80" fmla="*/ 2327710 h 2410294"/>
                                  <a:gd name="connsiteX0" fmla="*/ 8308 w 3411968"/>
                                  <a:gd name="connsiteY0" fmla="*/ 2308991 h 2391575"/>
                                  <a:gd name="connsiteX1" fmla="*/ 61886 w 3411968"/>
                                  <a:gd name="connsiteY1" fmla="*/ 2320898 h 2391575"/>
                                  <a:gd name="connsiteX2" fmla="*/ 85698 w 3411968"/>
                                  <a:gd name="connsiteY2" fmla="*/ 2326851 h 2391575"/>
                                  <a:gd name="connsiteX3" fmla="*/ 133323 w 3411968"/>
                                  <a:gd name="connsiteY3" fmla="*/ 2338757 h 2391575"/>
                                  <a:gd name="connsiteX4" fmla="*/ 174995 w 3411968"/>
                                  <a:gd name="connsiteY4" fmla="*/ 2326851 h 2391575"/>
                                  <a:gd name="connsiteX5" fmla="*/ 186901 w 3411968"/>
                                  <a:gd name="connsiteY5" fmla="*/ 2314945 h 2391575"/>
                                  <a:gd name="connsiteX6" fmla="*/ 192855 w 3411968"/>
                                  <a:gd name="connsiteY6" fmla="*/ 2303038 h 2391575"/>
                                  <a:gd name="connsiteX7" fmla="*/ 192855 w 3411968"/>
                                  <a:gd name="connsiteY7" fmla="*/ 2225648 h 2391575"/>
                                  <a:gd name="connsiteX8" fmla="*/ 210714 w 3411968"/>
                                  <a:gd name="connsiteY8" fmla="*/ 2273273 h 2391575"/>
                                  <a:gd name="connsiteX9" fmla="*/ 234526 w 3411968"/>
                                  <a:gd name="connsiteY9" fmla="*/ 2297085 h 2391575"/>
                                  <a:gd name="connsiteX10" fmla="*/ 258339 w 3411968"/>
                                  <a:gd name="connsiteY10" fmla="*/ 2308991 h 2391575"/>
                                  <a:gd name="connsiteX11" fmla="*/ 323823 w 3411968"/>
                                  <a:gd name="connsiteY11" fmla="*/ 2285179 h 2391575"/>
                                  <a:gd name="connsiteX12" fmla="*/ 335730 w 3411968"/>
                                  <a:gd name="connsiteY12" fmla="*/ 2243507 h 2391575"/>
                                  <a:gd name="connsiteX13" fmla="*/ 335730 w 3411968"/>
                                  <a:gd name="connsiteY13" fmla="*/ 2213741 h 2391575"/>
                                  <a:gd name="connsiteX14" fmla="*/ 407167 w 3411968"/>
                                  <a:gd name="connsiteY14" fmla="*/ 2178023 h 2391575"/>
                                  <a:gd name="connsiteX15" fmla="*/ 472651 w 3411968"/>
                                  <a:gd name="connsiteY15" fmla="*/ 2178023 h 2391575"/>
                                  <a:gd name="connsiteX16" fmla="*/ 532183 w 3411968"/>
                                  <a:gd name="connsiteY16" fmla="*/ 2178023 h 2391575"/>
                                  <a:gd name="connsiteX17" fmla="*/ 550042 w 3411968"/>
                                  <a:gd name="connsiteY17" fmla="*/ 2160163 h 2391575"/>
                                  <a:gd name="connsiteX18" fmla="*/ 555995 w 3411968"/>
                                  <a:gd name="connsiteY18" fmla="*/ 2136351 h 2391575"/>
                                  <a:gd name="connsiteX19" fmla="*/ 585761 w 3411968"/>
                                  <a:gd name="connsiteY19" fmla="*/ 2106585 h 2391575"/>
                                  <a:gd name="connsiteX20" fmla="*/ 597667 w 3411968"/>
                                  <a:gd name="connsiteY20" fmla="*/ 2082773 h 2391575"/>
                                  <a:gd name="connsiteX21" fmla="*/ 621480 w 3411968"/>
                                  <a:gd name="connsiteY21" fmla="*/ 2064913 h 2391575"/>
                                  <a:gd name="connsiteX22" fmla="*/ 651245 w 3411968"/>
                                  <a:gd name="connsiteY22" fmla="*/ 2058960 h 2391575"/>
                                  <a:gd name="connsiteX23" fmla="*/ 692917 w 3411968"/>
                                  <a:gd name="connsiteY23" fmla="*/ 2064913 h 2391575"/>
                                  <a:gd name="connsiteX24" fmla="*/ 704823 w 3411968"/>
                                  <a:gd name="connsiteY24" fmla="*/ 2064913 h 2391575"/>
                                  <a:gd name="connsiteX25" fmla="*/ 746495 w 3411968"/>
                                  <a:gd name="connsiteY25" fmla="*/ 2064913 h 2391575"/>
                                  <a:gd name="connsiteX26" fmla="*/ 776261 w 3411968"/>
                                  <a:gd name="connsiteY26" fmla="*/ 2088726 h 2391575"/>
                                  <a:gd name="connsiteX27" fmla="*/ 782214 w 3411968"/>
                                  <a:gd name="connsiteY27" fmla="*/ 2112538 h 2391575"/>
                                  <a:gd name="connsiteX28" fmla="*/ 806026 w 3411968"/>
                                  <a:gd name="connsiteY28" fmla="*/ 2136351 h 2391575"/>
                                  <a:gd name="connsiteX29" fmla="*/ 871511 w 3411968"/>
                                  <a:gd name="connsiteY29" fmla="*/ 2166116 h 2391575"/>
                                  <a:gd name="connsiteX30" fmla="*/ 919136 w 3411968"/>
                                  <a:gd name="connsiteY30" fmla="*/ 2148257 h 2391575"/>
                                  <a:gd name="connsiteX31" fmla="*/ 948901 w 3411968"/>
                                  <a:gd name="connsiteY31" fmla="*/ 2172070 h 2391575"/>
                                  <a:gd name="connsiteX32" fmla="*/ 948901 w 3411968"/>
                                  <a:gd name="connsiteY32" fmla="*/ 2219695 h 2391575"/>
                                  <a:gd name="connsiteX33" fmla="*/ 948901 w 3411968"/>
                                  <a:gd name="connsiteY33" fmla="*/ 2231601 h 2391575"/>
                                  <a:gd name="connsiteX34" fmla="*/ 996526 w 3411968"/>
                                  <a:gd name="connsiteY34" fmla="*/ 2249460 h 2391575"/>
                                  <a:gd name="connsiteX35" fmla="*/ 1085823 w 3411968"/>
                                  <a:gd name="connsiteY35" fmla="*/ 2261366 h 2391575"/>
                                  <a:gd name="connsiteX36" fmla="*/ 1157261 w 3411968"/>
                                  <a:gd name="connsiteY36" fmla="*/ 2261366 h 2391575"/>
                                  <a:gd name="connsiteX37" fmla="*/ 1175120 w 3411968"/>
                                  <a:gd name="connsiteY37" fmla="*/ 2261366 h 2391575"/>
                                  <a:gd name="connsiteX38" fmla="*/ 1210839 w 3411968"/>
                                  <a:gd name="connsiteY38" fmla="*/ 2261366 h 2391575"/>
                                  <a:gd name="connsiteX39" fmla="*/ 1210839 w 3411968"/>
                                  <a:gd name="connsiteY39" fmla="*/ 2243507 h 2391575"/>
                                  <a:gd name="connsiteX40" fmla="*/ 1210839 w 3411968"/>
                                  <a:gd name="connsiteY40" fmla="*/ 2225648 h 2391575"/>
                                  <a:gd name="connsiteX41" fmla="*/ 1228698 w 3411968"/>
                                  <a:gd name="connsiteY41" fmla="*/ 2189929 h 2391575"/>
                                  <a:gd name="connsiteX42" fmla="*/ 1240605 w 3411968"/>
                                  <a:gd name="connsiteY42" fmla="*/ 2183976 h 2391575"/>
                                  <a:gd name="connsiteX43" fmla="*/ 1210839 w 3411968"/>
                                  <a:gd name="connsiteY43" fmla="*/ 2172070 h 2391575"/>
                                  <a:gd name="connsiteX44" fmla="*/ 1187026 w 3411968"/>
                                  <a:gd name="connsiteY44" fmla="*/ 2166116 h 2391575"/>
                                  <a:gd name="connsiteX45" fmla="*/ 1169167 w 3411968"/>
                                  <a:gd name="connsiteY45" fmla="*/ 2154210 h 2391575"/>
                                  <a:gd name="connsiteX46" fmla="*/ 1139401 w 3411968"/>
                                  <a:gd name="connsiteY46" fmla="*/ 2148257 h 2391575"/>
                                  <a:gd name="connsiteX47" fmla="*/ 1091776 w 3411968"/>
                                  <a:gd name="connsiteY47" fmla="*/ 2106585 h 2391575"/>
                                  <a:gd name="connsiteX48" fmla="*/ 1044151 w 3411968"/>
                                  <a:gd name="connsiteY48" fmla="*/ 2053007 h 2391575"/>
                                  <a:gd name="connsiteX49" fmla="*/ 1044151 w 3411968"/>
                                  <a:gd name="connsiteY49" fmla="*/ 1999429 h 2391575"/>
                                  <a:gd name="connsiteX50" fmla="*/ 1014386 w 3411968"/>
                                  <a:gd name="connsiteY50" fmla="*/ 1963710 h 2391575"/>
                                  <a:gd name="connsiteX51" fmla="*/ 1073917 w 3411968"/>
                                  <a:gd name="connsiteY51" fmla="*/ 1916085 h 2391575"/>
                                  <a:gd name="connsiteX52" fmla="*/ 1127495 w 3411968"/>
                                  <a:gd name="connsiteY52" fmla="*/ 1868460 h 2391575"/>
                                  <a:gd name="connsiteX53" fmla="*/ 1163214 w 3411968"/>
                                  <a:gd name="connsiteY53" fmla="*/ 1868460 h 2391575"/>
                                  <a:gd name="connsiteX54" fmla="*/ 1240605 w 3411968"/>
                                  <a:gd name="connsiteY54" fmla="*/ 1826788 h 2391575"/>
                                  <a:gd name="connsiteX55" fmla="*/ 1270370 w 3411968"/>
                                  <a:gd name="connsiteY55" fmla="*/ 1826788 h 2391575"/>
                                  <a:gd name="connsiteX56" fmla="*/ 1317995 w 3411968"/>
                                  <a:gd name="connsiteY56" fmla="*/ 1808929 h 2391575"/>
                                  <a:gd name="connsiteX57" fmla="*/ 1359667 w 3411968"/>
                                  <a:gd name="connsiteY57" fmla="*/ 1797023 h 2391575"/>
                                  <a:gd name="connsiteX58" fmla="*/ 1413245 w 3411968"/>
                                  <a:gd name="connsiteY58" fmla="*/ 1797023 h 2391575"/>
                                  <a:gd name="connsiteX59" fmla="*/ 1419198 w 3411968"/>
                                  <a:gd name="connsiteY59" fmla="*/ 1785116 h 2391575"/>
                                  <a:gd name="connsiteX60" fmla="*/ 1454917 w 3411968"/>
                                  <a:gd name="connsiteY60" fmla="*/ 1749398 h 2391575"/>
                                  <a:gd name="connsiteX61" fmla="*/ 1490636 w 3411968"/>
                                  <a:gd name="connsiteY61" fmla="*/ 1725585 h 2391575"/>
                                  <a:gd name="connsiteX62" fmla="*/ 1579933 w 3411968"/>
                                  <a:gd name="connsiteY62" fmla="*/ 1683913 h 2391575"/>
                                  <a:gd name="connsiteX63" fmla="*/ 1645417 w 3411968"/>
                                  <a:gd name="connsiteY63" fmla="*/ 1677960 h 2391575"/>
                                  <a:gd name="connsiteX64" fmla="*/ 1657323 w 3411968"/>
                                  <a:gd name="connsiteY64" fmla="*/ 1630335 h 2391575"/>
                                  <a:gd name="connsiteX65" fmla="*/ 1710901 w 3411968"/>
                                  <a:gd name="connsiteY65" fmla="*/ 1612476 h 2391575"/>
                                  <a:gd name="connsiteX66" fmla="*/ 1710901 w 3411968"/>
                                  <a:gd name="connsiteY66" fmla="*/ 1654148 h 2391575"/>
                                  <a:gd name="connsiteX67" fmla="*/ 1788292 w 3411968"/>
                                  <a:gd name="connsiteY67" fmla="*/ 1677960 h 2391575"/>
                                  <a:gd name="connsiteX68" fmla="*/ 1818058 w 3411968"/>
                                  <a:gd name="connsiteY68" fmla="*/ 1677960 h 2391575"/>
                                  <a:gd name="connsiteX69" fmla="*/ 1824011 w 3411968"/>
                                  <a:gd name="connsiteY69" fmla="*/ 1654148 h 2391575"/>
                                  <a:gd name="connsiteX70" fmla="*/ 1871636 w 3411968"/>
                                  <a:gd name="connsiteY70" fmla="*/ 1654148 h 2391575"/>
                                  <a:gd name="connsiteX71" fmla="*/ 1919261 w 3411968"/>
                                  <a:gd name="connsiteY71" fmla="*/ 1654148 h 2391575"/>
                                  <a:gd name="connsiteX72" fmla="*/ 1996651 w 3411968"/>
                                  <a:gd name="connsiteY72" fmla="*/ 1654148 h 2391575"/>
                                  <a:gd name="connsiteX73" fmla="*/ 3318245 w 3411968"/>
                                  <a:gd name="connsiteY73" fmla="*/ 588538 h 2391575"/>
                                  <a:gd name="connsiteX74" fmla="*/ 3246807 w 3411968"/>
                                  <a:gd name="connsiteY74" fmla="*/ 40851 h 2391575"/>
                                  <a:gd name="connsiteX75" fmla="*/ 2812232 w 3411968"/>
                                  <a:gd name="connsiteY75" fmla="*/ 88477 h 2391575"/>
                                  <a:gd name="connsiteX76" fmla="*/ 817932 w 3411968"/>
                                  <a:gd name="connsiteY76" fmla="*/ 344460 h 2391575"/>
                                  <a:gd name="connsiteX77" fmla="*/ 8309 w 3411968"/>
                                  <a:gd name="connsiteY77" fmla="*/ 469476 h 2391575"/>
                                  <a:gd name="connsiteX78" fmla="*/ 20215 w 3411968"/>
                                  <a:gd name="connsiteY78" fmla="*/ 642117 h 2391575"/>
                                  <a:gd name="connsiteX79" fmla="*/ 20214 w 3411968"/>
                                  <a:gd name="connsiteY79" fmla="*/ 1249335 h 2391575"/>
                                  <a:gd name="connsiteX80" fmla="*/ 8308 w 3411968"/>
                                  <a:gd name="connsiteY80" fmla="*/ 2308991 h 2391575"/>
                                  <a:gd name="connsiteX0" fmla="*/ 8308 w 3411968"/>
                                  <a:gd name="connsiteY0" fmla="*/ 2269632 h 2352216"/>
                                  <a:gd name="connsiteX1" fmla="*/ 61886 w 3411968"/>
                                  <a:gd name="connsiteY1" fmla="*/ 2281539 h 2352216"/>
                                  <a:gd name="connsiteX2" fmla="*/ 85698 w 3411968"/>
                                  <a:gd name="connsiteY2" fmla="*/ 2287492 h 2352216"/>
                                  <a:gd name="connsiteX3" fmla="*/ 133323 w 3411968"/>
                                  <a:gd name="connsiteY3" fmla="*/ 2299398 h 2352216"/>
                                  <a:gd name="connsiteX4" fmla="*/ 174995 w 3411968"/>
                                  <a:gd name="connsiteY4" fmla="*/ 2287492 h 2352216"/>
                                  <a:gd name="connsiteX5" fmla="*/ 186901 w 3411968"/>
                                  <a:gd name="connsiteY5" fmla="*/ 2275586 h 2352216"/>
                                  <a:gd name="connsiteX6" fmla="*/ 192855 w 3411968"/>
                                  <a:gd name="connsiteY6" fmla="*/ 2263679 h 2352216"/>
                                  <a:gd name="connsiteX7" fmla="*/ 192855 w 3411968"/>
                                  <a:gd name="connsiteY7" fmla="*/ 2186289 h 2352216"/>
                                  <a:gd name="connsiteX8" fmla="*/ 210714 w 3411968"/>
                                  <a:gd name="connsiteY8" fmla="*/ 2233914 h 2352216"/>
                                  <a:gd name="connsiteX9" fmla="*/ 234526 w 3411968"/>
                                  <a:gd name="connsiteY9" fmla="*/ 2257726 h 2352216"/>
                                  <a:gd name="connsiteX10" fmla="*/ 258339 w 3411968"/>
                                  <a:gd name="connsiteY10" fmla="*/ 2269632 h 2352216"/>
                                  <a:gd name="connsiteX11" fmla="*/ 323823 w 3411968"/>
                                  <a:gd name="connsiteY11" fmla="*/ 2245820 h 2352216"/>
                                  <a:gd name="connsiteX12" fmla="*/ 335730 w 3411968"/>
                                  <a:gd name="connsiteY12" fmla="*/ 2204148 h 2352216"/>
                                  <a:gd name="connsiteX13" fmla="*/ 335730 w 3411968"/>
                                  <a:gd name="connsiteY13" fmla="*/ 2174382 h 2352216"/>
                                  <a:gd name="connsiteX14" fmla="*/ 407167 w 3411968"/>
                                  <a:gd name="connsiteY14" fmla="*/ 2138664 h 2352216"/>
                                  <a:gd name="connsiteX15" fmla="*/ 472651 w 3411968"/>
                                  <a:gd name="connsiteY15" fmla="*/ 2138664 h 2352216"/>
                                  <a:gd name="connsiteX16" fmla="*/ 532183 w 3411968"/>
                                  <a:gd name="connsiteY16" fmla="*/ 2138664 h 2352216"/>
                                  <a:gd name="connsiteX17" fmla="*/ 550042 w 3411968"/>
                                  <a:gd name="connsiteY17" fmla="*/ 2120804 h 2352216"/>
                                  <a:gd name="connsiteX18" fmla="*/ 555995 w 3411968"/>
                                  <a:gd name="connsiteY18" fmla="*/ 2096992 h 2352216"/>
                                  <a:gd name="connsiteX19" fmla="*/ 585761 w 3411968"/>
                                  <a:gd name="connsiteY19" fmla="*/ 2067226 h 2352216"/>
                                  <a:gd name="connsiteX20" fmla="*/ 597667 w 3411968"/>
                                  <a:gd name="connsiteY20" fmla="*/ 2043414 h 2352216"/>
                                  <a:gd name="connsiteX21" fmla="*/ 621480 w 3411968"/>
                                  <a:gd name="connsiteY21" fmla="*/ 2025554 h 2352216"/>
                                  <a:gd name="connsiteX22" fmla="*/ 651245 w 3411968"/>
                                  <a:gd name="connsiteY22" fmla="*/ 2019601 h 2352216"/>
                                  <a:gd name="connsiteX23" fmla="*/ 692917 w 3411968"/>
                                  <a:gd name="connsiteY23" fmla="*/ 2025554 h 2352216"/>
                                  <a:gd name="connsiteX24" fmla="*/ 704823 w 3411968"/>
                                  <a:gd name="connsiteY24" fmla="*/ 2025554 h 2352216"/>
                                  <a:gd name="connsiteX25" fmla="*/ 746495 w 3411968"/>
                                  <a:gd name="connsiteY25" fmla="*/ 2025554 h 2352216"/>
                                  <a:gd name="connsiteX26" fmla="*/ 776261 w 3411968"/>
                                  <a:gd name="connsiteY26" fmla="*/ 2049367 h 2352216"/>
                                  <a:gd name="connsiteX27" fmla="*/ 782214 w 3411968"/>
                                  <a:gd name="connsiteY27" fmla="*/ 2073179 h 2352216"/>
                                  <a:gd name="connsiteX28" fmla="*/ 806026 w 3411968"/>
                                  <a:gd name="connsiteY28" fmla="*/ 2096992 h 2352216"/>
                                  <a:gd name="connsiteX29" fmla="*/ 871511 w 3411968"/>
                                  <a:gd name="connsiteY29" fmla="*/ 2126757 h 2352216"/>
                                  <a:gd name="connsiteX30" fmla="*/ 919136 w 3411968"/>
                                  <a:gd name="connsiteY30" fmla="*/ 2108898 h 2352216"/>
                                  <a:gd name="connsiteX31" fmla="*/ 948901 w 3411968"/>
                                  <a:gd name="connsiteY31" fmla="*/ 2132711 h 2352216"/>
                                  <a:gd name="connsiteX32" fmla="*/ 948901 w 3411968"/>
                                  <a:gd name="connsiteY32" fmla="*/ 2180336 h 2352216"/>
                                  <a:gd name="connsiteX33" fmla="*/ 948901 w 3411968"/>
                                  <a:gd name="connsiteY33" fmla="*/ 2192242 h 2352216"/>
                                  <a:gd name="connsiteX34" fmla="*/ 996526 w 3411968"/>
                                  <a:gd name="connsiteY34" fmla="*/ 2210101 h 2352216"/>
                                  <a:gd name="connsiteX35" fmla="*/ 1085823 w 3411968"/>
                                  <a:gd name="connsiteY35" fmla="*/ 2222007 h 2352216"/>
                                  <a:gd name="connsiteX36" fmla="*/ 1157261 w 3411968"/>
                                  <a:gd name="connsiteY36" fmla="*/ 2222007 h 2352216"/>
                                  <a:gd name="connsiteX37" fmla="*/ 1175120 w 3411968"/>
                                  <a:gd name="connsiteY37" fmla="*/ 2222007 h 2352216"/>
                                  <a:gd name="connsiteX38" fmla="*/ 1210839 w 3411968"/>
                                  <a:gd name="connsiteY38" fmla="*/ 2222007 h 2352216"/>
                                  <a:gd name="connsiteX39" fmla="*/ 1210839 w 3411968"/>
                                  <a:gd name="connsiteY39" fmla="*/ 2204148 h 2352216"/>
                                  <a:gd name="connsiteX40" fmla="*/ 1210839 w 3411968"/>
                                  <a:gd name="connsiteY40" fmla="*/ 2186289 h 2352216"/>
                                  <a:gd name="connsiteX41" fmla="*/ 1228698 w 3411968"/>
                                  <a:gd name="connsiteY41" fmla="*/ 2150570 h 2352216"/>
                                  <a:gd name="connsiteX42" fmla="*/ 1240605 w 3411968"/>
                                  <a:gd name="connsiteY42" fmla="*/ 2144617 h 2352216"/>
                                  <a:gd name="connsiteX43" fmla="*/ 1210839 w 3411968"/>
                                  <a:gd name="connsiteY43" fmla="*/ 2132711 h 2352216"/>
                                  <a:gd name="connsiteX44" fmla="*/ 1187026 w 3411968"/>
                                  <a:gd name="connsiteY44" fmla="*/ 2126757 h 2352216"/>
                                  <a:gd name="connsiteX45" fmla="*/ 1169167 w 3411968"/>
                                  <a:gd name="connsiteY45" fmla="*/ 2114851 h 2352216"/>
                                  <a:gd name="connsiteX46" fmla="*/ 1139401 w 3411968"/>
                                  <a:gd name="connsiteY46" fmla="*/ 2108898 h 2352216"/>
                                  <a:gd name="connsiteX47" fmla="*/ 1091776 w 3411968"/>
                                  <a:gd name="connsiteY47" fmla="*/ 2067226 h 2352216"/>
                                  <a:gd name="connsiteX48" fmla="*/ 1044151 w 3411968"/>
                                  <a:gd name="connsiteY48" fmla="*/ 2013648 h 2352216"/>
                                  <a:gd name="connsiteX49" fmla="*/ 1044151 w 3411968"/>
                                  <a:gd name="connsiteY49" fmla="*/ 1960070 h 2352216"/>
                                  <a:gd name="connsiteX50" fmla="*/ 1014386 w 3411968"/>
                                  <a:gd name="connsiteY50" fmla="*/ 1924351 h 2352216"/>
                                  <a:gd name="connsiteX51" fmla="*/ 1073917 w 3411968"/>
                                  <a:gd name="connsiteY51" fmla="*/ 1876726 h 2352216"/>
                                  <a:gd name="connsiteX52" fmla="*/ 1127495 w 3411968"/>
                                  <a:gd name="connsiteY52" fmla="*/ 1829101 h 2352216"/>
                                  <a:gd name="connsiteX53" fmla="*/ 1163214 w 3411968"/>
                                  <a:gd name="connsiteY53" fmla="*/ 1829101 h 2352216"/>
                                  <a:gd name="connsiteX54" fmla="*/ 1240605 w 3411968"/>
                                  <a:gd name="connsiteY54" fmla="*/ 1787429 h 2352216"/>
                                  <a:gd name="connsiteX55" fmla="*/ 1270370 w 3411968"/>
                                  <a:gd name="connsiteY55" fmla="*/ 1787429 h 2352216"/>
                                  <a:gd name="connsiteX56" fmla="*/ 1317995 w 3411968"/>
                                  <a:gd name="connsiteY56" fmla="*/ 1769570 h 2352216"/>
                                  <a:gd name="connsiteX57" fmla="*/ 1359667 w 3411968"/>
                                  <a:gd name="connsiteY57" fmla="*/ 1757664 h 2352216"/>
                                  <a:gd name="connsiteX58" fmla="*/ 1413245 w 3411968"/>
                                  <a:gd name="connsiteY58" fmla="*/ 1757664 h 2352216"/>
                                  <a:gd name="connsiteX59" fmla="*/ 1419198 w 3411968"/>
                                  <a:gd name="connsiteY59" fmla="*/ 1745757 h 2352216"/>
                                  <a:gd name="connsiteX60" fmla="*/ 1454917 w 3411968"/>
                                  <a:gd name="connsiteY60" fmla="*/ 1710039 h 2352216"/>
                                  <a:gd name="connsiteX61" fmla="*/ 1490636 w 3411968"/>
                                  <a:gd name="connsiteY61" fmla="*/ 1686226 h 2352216"/>
                                  <a:gd name="connsiteX62" fmla="*/ 1579933 w 3411968"/>
                                  <a:gd name="connsiteY62" fmla="*/ 1644554 h 2352216"/>
                                  <a:gd name="connsiteX63" fmla="*/ 1645417 w 3411968"/>
                                  <a:gd name="connsiteY63" fmla="*/ 1638601 h 2352216"/>
                                  <a:gd name="connsiteX64" fmla="*/ 1657323 w 3411968"/>
                                  <a:gd name="connsiteY64" fmla="*/ 1590976 h 2352216"/>
                                  <a:gd name="connsiteX65" fmla="*/ 1710901 w 3411968"/>
                                  <a:gd name="connsiteY65" fmla="*/ 1573117 h 2352216"/>
                                  <a:gd name="connsiteX66" fmla="*/ 1710901 w 3411968"/>
                                  <a:gd name="connsiteY66" fmla="*/ 1614789 h 2352216"/>
                                  <a:gd name="connsiteX67" fmla="*/ 1788292 w 3411968"/>
                                  <a:gd name="connsiteY67" fmla="*/ 1638601 h 2352216"/>
                                  <a:gd name="connsiteX68" fmla="*/ 1818058 w 3411968"/>
                                  <a:gd name="connsiteY68" fmla="*/ 1638601 h 2352216"/>
                                  <a:gd name="connsiteX69" fmla="*/ 1824011 w 3411968"/>
                                  <a:gd name="connsiteY69" fmla="*/ 1614789 h 2352216"/>
                                  <a:gd name="connsiteX70" fmla="*/ 1871636 w 3411968"/>
                                  <a:gd name="connsiteY70" fmla="*/ 1614789 h 2352216"/>
                                  <a:gd name="connsiteX71" fmla="*/ 1919261 w 3411968"/>
                                  <a:gd name="connsiteY71" fmla="*/ 1614789 h 2352216"/>
                                  <a:gd name="connsiteX72" fmla="*/ 1996651 w 3411968"/>
                                  <a:gd name="connsiteY72" fmla="*/ 1614789 h 2352216"/>
                                  <a:gd name="connsiteX73" fmla="*/ 3318245 w 3411968"/>
                                  <a:gd name="connsiteY73" fmla="*/ 549179 h 2352216"/>
                                  <a:gd name="connsiteX74" fmla="*/ 3246807 w 3411968"/>
                                  <a:gd name="connsiteY74" fmla="*/ 1492 h 2352216"/>
                                  <a:gd name="connsiteX75" fmla="*/ 2812232 w 3411968"/>
                                  <a:gd name="connsiteY75" fmla="*/ 49118 h 2352216"/>
                                  <a:gd name="connsiteX76" fmla="*/ 817932 w 3411968"/>
                                  <a:gd name="connsiteY76" fmla="*/ 305101 h 2352216"/>
                                  <a:gd name="connsiteX77" fmla="*/ 8309 w 3411968"/>
                                  <a:gd name="connsiteY77" fmla="*/ 430117 h 2352216"/>
                                  <a:gd name="connsiteX78" fmla="*/ 20215 w 3411968"/>
                                  <a:gd name="connsiteY78" fmla="*/ 602758 h 2352216"/>
                                  <a:gd name="connsiteX79" fmla="*/ 20214 w 3411968"/>
                                  <a:gd name="connsiteY79" fmla="*/ 1209976 h 2352216"/>
                                  <a:gd name="connsiteX80" fmla="*/ 8308 w 3411968"/>
                                  <a:gd name="connsiteY80" fmla="*/ 2269632 h 2352216"/>
                                  <a:gd name="connsiteX0" fmla="*/ 8308 w 3399193"/>
                                  <a:gd name="connsiteY0" fmla="*/ 2269632 h 2352216"/>
                                  <a:gd name="connsiteX1" fmla="*/ 61886 w 3399193"/>
                                  <a:gd name="connsiteY1" fmla="*/ 2281539 h 2352216"/>
                                  <a:gd name="connsiteX2" fmla="*/ 85698 w 3399193"/>
                                  <a:gd name="connsiteY2" fmla="*/ 2287492 h 2352216"/>
                                  <a:gd name="connsiteX3" fmla="*/ 133323 w 3399193"/>
                                  <a:gd name="connsiteY3" fmla="*/ 2299398 h 2352216"/>
                                  <a:gd name="connsiteX4" fmla="*/ 174995 w 3399193"/>
                                  <a:gd name="connsiteY4" fmla="*/ 2287492 h 2352216"/>
                                  <a:gd name="connsiteX5" fmla="*/ 186901 w 3399193"/>
                                  <a:gd name="connsiteY5" fmla="*/ 2275586 h 2352216"/>
                                  <a:gd name="connsiteX6" fmla="*/ 192855 w 3399193"/>
                                  <a:gd name="connsiteY6" fmla="*/ 2263679 h 2352216"/>
                                  <a:gd name="connsiteX7" fmla="*/ 192855 w 3399193"/>
                                  <a:gd name="connsiteY7" fmla="*/ 2186289 h 2352216"/>
                                  <a:gd name="connsiteX8" fmla="*/ 210714 w 3399193"/>
                                  <a:gd name="connsiteY8" fmla="*/ 2233914 h 2352216"/>
                                  <a:gd name="connsiteX9" fmla="*/ 234526 w 3399193"/>
                                  <a:gd name="connsiteY9" fmla="*/ 2257726 h 2352216"/>
                                  <a:gd name="connsiteX10" fmla="*/ 258339 w 3399193"/>
                                  <a:gd name="connsiteY10" fmla="*/ 2269632 h 2352216"/>
                                  <a:gd name="connsiteX11" fmla="*/ 323823 w 3399193"/>
                                  <a:gd name="connsiteY11" fmla="*/ 2245820 h 2352216"/>
                                  <a:gd name="connsiteX12" fmla="*/ 335730 w 3399193"/>
                                  <a:gd name="connsiteY12" fmla="*/ 2204148 h 2352216"/>
                                  <a:gd name="connsiteX13" fmla="*/ 335730 w 3399193"/>
                                  <a:gd name="connsiteY13" fmla="*/ 2174382 h 2352216"/>
                                  <a:gd name="connsiteX14" fmla="*/ 407167 w 3399193"/>
                                  <a:gd name="connsiteY14" fmla="*/ 2138664 h 2352216"/>
                                  <a:gd name="connsiteX15" fmla="*/ 472651 w 3399193"/>
                                  <a:gd name="connsiteY15" fmla="*/ 2138664 h 2352216"/>
                                  <a:gd name="connsiteX16" fmla="*/ 532183 w 3399193"/>
                                  <a:gd name="connsiteY16" fmla="*/ 2138664 h 2352216"/>
                                  <a:gd name="connsiteX17" fmla="*/ 550042 w 3399193"/>
                                  <a:gd name="connsiteY17" fmla="*/ 2120804 h 2352216"/>
                                  <a:gd name="connsiteX18" fmla="*/ 555995 w 3399193"/>
                                  <a:gd name="connsiteY18" fmla="*/ 2096992 h 2352216"/>
                                  <a:gd name="connsiteX19" fmla="*/ 585761 w 3399193"/>
                                  <a:gd name="connsiteY19" fmla="*/ 2067226 h 2352216"/>
                                  <a:gd name="connsiteX20" fmla="*/ 597667 w 3399193"/>
                                  <a:gd name="connsiteY20" fmla="*/ 2043414 h 2352216"/>
                                  <a:gd name="connsiteX21" fmla="*/ 621480 w 3399193"/>
                                  <a:gd name="connsiteY21" fmla="*/ 2025554 h 2352216"/>
                                  <a:gd name="connsiteX22" fmla="*/ 651245 w 3399193"/>
                                  <a:gd name="connsiteY22" fmla="*/ 2019601 h 2352216"/>
                                  <a:gd name="connsiteX23" fmla="*/ 692917 w 3399193"/>
                                  <a:gd name="connsiteY23" fmla="*/ 2025554 h 2352216"/>
                                  <a:gd name="connsiteX24" fmla="*/ 704823 w 3399193"/>
                                  <a:gd name="connsiteY24" fmla="*/ 2025554 h 2352216"/>
                                  <a:gd name="connsiteX25" fmla="*/ 746495 w 3399193"/>
                                  <a:gd name="connsiteY25" fmla="*/ 2025554 h 2352216"/>
                                  <a:gd name="connsiteX26" fmla="*/ 776261 w 3399193"/>
                                  <a:gd name="connsiteY26" fmla="*/ 2049367 h 2352216"/>
                                  <a:gd name="connsiteX27" fmla="*/ 782214 w 3399193"/>
                                  <a:gd name="connsiteY27" fmla="*/ 2073179 h 2352216"/>
                                  <a:gd name="connsiteX28" fmla="*/ 806026 w 3399193"/>
                                  <a:gd name="connsiteY28" fmla="*/ 2096992 h 2352216"/>
                                  <a:gd name="connsiteX29" fmla="*/ 871511 w 3399193"/>
                                  <a:gd name="connsiteY29" fmla="*/ 2126757 h 2352216"/>
                                  <a:gd name="connsiteX30" fmla="*/ 919136 w 3399193"/>
                                  <a:gd name="connsiteY30" fmla="*/ 2108898 h 2352216"/>
                                  <a:gd name="connsiteX31" fmla="*/ 948901 w 3399193"/>
                                  <a:gd name="connsiteY31" fmla="*/ 2132711 h 2352216"/>
                                  <a:gd name="connsiteX32" fmla="*/ 948901 w 3399193"/>
                                  <a:gd name="connsiteY32" fmla="*/ 2180336 h 2352216"/>
                                  <a:gd name="connsiteX33" fmla="*/ 948901 w 3399193"/>
                                  <a:gd name="connsiteY33" fmla="*/ 2192242 h 2352216"/>
                                  <a:gd name="connsiteX34" fmla="*/ 996526 w 3399193"/>
                                  <a:gd name="connsiteY34" fmla="*/ 2210101 h 2352216"/>
                                  <a:gd name="connsiteX35" fmla="*/ 1085823 w 3399193"/>
                                  <a:gd name="connsiteY35" fmla="*/ 2222007 h 2352216"/>
                                  <a:gd name="connsiteX36" fmla="*/ 1157261 w 3399193"/>
                                  <a:gd name="connsiteY36" fmla="*/ 2222007 h 2352216"/>
                                  <a:gd name="connsiteX37" fmla="*/ 1175120 w 3399193"/>
                                  <a:gd name="connsiteY37" fmla="*/ 2222007 h 2352216"/>
                                  <a:gd name="connsiteX38" fmla="*/ 1210839 w 3399193"/>
                                  <a:gd name="connsiteY38" fmla="*/ 2222007 h 2352216"/>
                                  <a:gd name="connsiteX39" fmla="*/ 1210839 w 3399193"/>
                                  <a:gd name="connsiteY39" fmla="*/ 2204148 h 2352216"/>
                                  <a:gd name="connsiteX40" fmla="*/ 1210839 w 3399193"/>
                                  <a:gd name="connsiteY40" fmla="*/ 2186289 h 2352216"/>
                                  <a:gd name="connsiteX41" fmla="*/ 1228698 w 3399193"/>
                                  <a:gd name="connsiteY41" fmla="*/ 2150570 h 2352216"/>
                                  <a:gd name="connsiteX42" fmla="*/ 1240605 w 3399193"/>
                                  <a:gd name="connsiteY42" fmla="*/ 2144617 h 2352216"/>
                                  <a:gd name="connsiteX43" fmla="*/ 1210839 w 3399193"/>
                                  <a:gd name="connsiteY43" fmla="*/ 2132711 h 2352216"/>
                                  <a:gd name="connsiteX44" fmla="*/ 1187026 w 3399193"/>
                                  <a:gd name="connsiteY44" fmla="*/ 2126757 h 2352216"/>
                                  <a:gd name="connsiteX45" fmla="*/ 1169167 w 3399193"/>
                                  <a:gd name="connsiteY45" fmla="*/ 2114851 h 2352216"/>
                                  <a:gd name="connsiteX46" fmla="*/ 1139401 w 3399193"/>
                                  <a:gd name="connsiteY46" fmla="*/ 2108898 h 2352216"/>
                                  <a:gd name="connsiteX47" fmla="*/ 1091776 w 3399193"/>
                                  <a:gd name="connsiteY47" fmla="*/ 2067226 h 2352216"/>
                                  <a:gd name="connsiteX48" fmla="*/ 1044151 w 3399193"/>
                                  <a:gd name="connsiteY48" fmla="*/ 2013648 h 2352216"/>
                                  <a:gd name="connsiteX49" fmla="*/ 1044151 w 3399193"/>
                                  <a:gd name="connsiteY49" fmla="*/ 1960070 h 2352216"/>
                                  <a:gd name="connsiteX50" fmla="*/ 1014386 w 3399193"/>
                                  <a:gd name="connsiteY50" fmla="*/ 1924351 h 2352216"/>
                                  <a:gd name="connsiteX51" fmla="*/ 1073917 w 3399193"/>
                                  <a:gd name="connsiteY51" fmla="*/ 1876726 h 2352216"/>
                                  <a:gd name="connsiteX52" fmla="*/ 1127495 w 3399193"/>
                                  <a:gd name="connsiteY52" fmla="*/ 1829101 h 2352216"/>
                                  <a:gd name="connsiteX53" fmla="*/ 1163214 w 3399193"/>
                                  <a:gd name="connsiteY53" fmla="*/ 1829101 h 2352216"/>
                                  <a:gd name="connsiteX54" fmla="*/ 1240605 w 3399193"/>
                                  <a:gd name="connsiteY54" fmla="*/ 1787429 h 2352216"/>
                                  <a:gd name="connsiteX55" fmla="*/ 1270370 w 3399193"/>
                                  <a:gd name="connsiteY55" fmla="*/ 1787429 h 2352216"/>
                                  <a:gd name="connsiteX56" fmla="*/ 1317995 w 3399193"/>
                                  <a:gd name="connsiteY56" fmla="*/ 1769570 h 2352216"/>
                                  <a:gd name="connsiteX57" fmla="*/ 1359667 w 3399193"/>
                                  <a:gd name="connsiteY57" fmla="*/ 1757664 h 2352216"/>
                                  <a:gd name="connsiteX58" fmla="*/ 1413245 w 3399193"/>
                                  <a:gd name="connsiteY58" fmla="*/ 1757664 h 2352216"/>
                                  <a:gd name="connsiteX59" fmla="*/ 1419198 w 3399193"/>
                                  <a:gd name="connsiteY59" fmla="*/ 1745757 h 2352216"/>
                                  <a:gd name="connsiteX60" fmla="*/ 1454917 w 3399193"/>
                                  <a:gd name="connsiteY60" fmla="*/ 1710039 h 2352216"/>
                                  <a:gd name="connsiteX61" fmla="*/ 1490636 w 3399193"/>
                                  <a:gd name="connsiteY61" fmla="*/ 1686226 h 2352216"/>
                                  <a:gd name="connsiteX62" fmla="*/ 1579933 w 3399193"/>
                                  <a:gd name="connsiteY62" fmla="*/ 1644554 h 2352216"/>
                                  <a:gd name="connsiteX63" fmla="*/ 1645417 w 3399193"/>
                                  <a:gd name="connsiteY63" fmla="*/ 1638601 h 2352216"/>
                                  <a:gd name="connsiteX64" fmla="*/ 1657323 w 3399193"/>
                                  <a:gd name="connsiteY64" fmla="*/ 1590976 h 2352216"/>
                                  <a:gd name="connsiteX65" fmla="*/ 1710901 w 3399193"/>
                                  <a:gd name="connsiteY65" fmla="*/ 1573117 h 2352216"/>
                                  <a:gd name="connsiteX66" fmla="*/ 1710901 w 3399193"/>
                                  <a:gd name="connsiteY66" fmla="*/ 1614789 h 2352216"/>
                                  <a:gd name="connsiteX67" fmla="*/ 1788292 w 3399193"/>
                                  <a:gd name="connsiteY67" fmla="*/ 1638601 h 2352216"/>
                                  <a:gd name="connsiteX68" fmla="*/ 1818058 w 3399193"/>
                                  <a:gd name="connsiteY68" fmla="*/ 1638601 h 2352216"/>
                                  <a:gd name="connsiteX69" fmla="*/ 1824011 w 3399193"/>
                                  <a:gd name="connsiteY69" fmla="*/ 1614789 h 2352216"/>
                                  <a:gd name="connsiteX70" fmla="*/ 1871636 w 3399193"/>
                                  <a:gd name="connsiteY70" fmla="*/ 1614789 h 2352216"/>
                                  <a:gd name="connsiteX71" fmla="*/ 1919261 w 3399193"/>
                                  <a:gd name="connsiteY71" fmla="*/ 1614789 h 2352216"/>
                                  <a:gd name="connsiteX72" fmla="*/ 1996651 w 3399193"/>
                                  <a:gd name="connsiteY72" fmla="*/ 1614789 h 2352216"/>
                                  <a:gd name="connsiteX73" fmla="*/ 3318245 w 3399193"/>
                                  <a:gd name="connsiteY73" fmla="*/ 549179 h 2352216"/>
                                  <a:gd name="connsiteX74" fmla="*/ 3246807 w 3399193"/>
                                  <a:gd name="connsiteY74" fmla="*/ 1492 h 2352216"/>
                                  <a:gd name="connsiteX75" fmla="*/ 2812232 w 3399193"/>
                                  <a:gd name="connsiteY75" fmla="*/ 49118 h 2352216"/>
                                  <a:gd name="connsiteX76" fmla="*/ 817932 w 3399193"/>
                                  <a:gd name="connsiteY76" fmla="*/ 305101 h 2352216"/>
                                  <a:gd name="connsiteX77" fmla="*/ 8309 w 3399193"/>
                                  <a:gd name="connsiteY77" fmla="*/ 430117 h 2352216"/>
                                  <a:gd name="connsiteX78" fmla="*/ 20215 w 3399193"/>
                                  <a:gd name="connsiteY78" fmla="*/ 602758 h 2352216"/>
                                  <a:gd name="connsiteX79" fmla="*/ 20214 w 3399193"/>
                                  <a:gd name="connsiteY79" fmla="*/ 1209976 h 2352216"/>
                                  <a:gd name="connsiteX80" fmla="*/ 8308 w 3399193"/>
                                  <a:gd name="connsiteY80" fmla="*/ 2269632 h 2352216"/>
                                  <a:gd name="connsiteX0" fmla="*/ 8308 w 3410994"/>
                                  <a:gd name="connsiteY0" fmla="*/ 2269632 h 2352216"/>
                                  <a:gd name="connsiteX1" fmla="*/ 61886 w 3410994"/>
                                  <a:gd name="connsiteY1" fmla="*/ 2281539 h 2352216"/>
                                  <a:gd name="connsiteX2" fmla="*/ 85698 w 3410994"/>
                                  <a:gd name="connsiteY2" fmla="*/ 2287492 h 2352216"/>
                                  <a:gd name="connsiteX3" fmla="*/ 133323 w 3410994"/>
                                  <a:gd name="connsiteY3" fmla="*/ 2299398 h 2352216"/>
                                  <a:gd name="connsiteX4" fmla="*/ 174995 w 3410994"/>
                                  <a:gd name="connsiteY4" fmla="*/ 2287492 h 2352216"/>
                                  <a:gd name="connsiteX5" fmla="*/ 186901 w 3410994"/>
                                  <a:gd name="connsiteY5" fmla="*/ 2275586 h 2352216"/>
                                  <a:gd name="connsiteX6" fmla="*/ 192855 w 3410994"/>
                                  <a:gd name="connsiteY6" fmla="*/ 2263679 h 2352216"/>
                                  <a:gd name="connsiteX7" fmla="*/ 192855 w 3410994"/>
                                  <a:gd name="connsiteY7" fmla="*/ 2186289 h 2352216"/>
                                  <a:gd name="connsiteX8" fmla="*/ 210714 w 3410994"/>
                                  <a:gd name="connsiteY8" fmla="*/ 2233914 h 2352216"/>
                                  <a:gd name="connsiteX9" fmla="*/ 234526 w 3410994"/>
                                  <a:gd name="connsiteY9" fmla="*/ 2257726 h 2352216"/>
                                  <a:gd name="connsiteX10" fmla="*/ 258339 w 3410994"/>
                                  <a:gd name="connsiteY10" fmla="*/ 2269632 h 2352216"/>
                                  <a:gd name="connsiteX11" fmla="*/ 323823 w 3410994"/>
                                  <a:gd name="connsiteY11" fmla="*/ 2245820 h 2352216"/>
                                  <a:gd name="connsiteX12" fmla="*/ 335730 w 3410994"/>
                                  <a:gd name="connsiteY12" fmla="*/ 2204148 h 2352216"/>
                                  <a:gd name="connsiteX13" fmla="*/ 335730 w 3410994"/>
                                  <a:gd name="connsiteY13" fmla="*/ 2174382 h 2352216"/>
                                  <a:gd name="connsiteX14" fmla="*/ 407167 w 3410994"/>
                                  <a:gd name="connsiteY14" fmla="*/ 2138664 h 2352216"/>
                                  <a:gd name="connsiteX15" fmla="*/ 472651 w 3410994"/>
                                  <a:gd name="connsiteY15" fmla="*/ 2138664 h 2352216"/>
                                  <a:gd name="connsiteX16" fmla="*/ 532183 w 3410994"/>
                                  <a:gd name="connsiteY16" fmla="*/ 2138664 h 2352216"/>
                                  <a:gd name="connsiteX17" fmla="*/ 550042 w 3410994"/>
                                  <a:gd name="connsiteY17" fmla="*/ 2120804 h 2352216"/>
                                  <a:gd name="connsiteX18" fmla="*/ 555995 w 3410994"/>
                                  <a:gd name="connsiteY18" fmla="*/ 2096992 h 2352216"/>
                                  <a:gd name="connsiteX19" fmla="*/ 585761 w 3410994"/>
                                  <a:gd name="connsiteY19" fmla="*/ 2067226 h 2352216"/>
                                  <a:gd name="connsiteX20" fmla="*/ 597667 w 3410994"/>
                                  <a:gd name="connsiteY20" fmla="*/ 2043414 h 2352216"/>
                                  <a:gd name="connsiteX21" fmla="*/ 621480 w 3410994"/>
                                  <a:gd name="connsiteY21" fmla="*/ 2025554 h 2352216"/>
                                  <a:gd name="connsiteX22" fmla="*/ 651245 w 3410994"/>
                                  <a:gd name="connsiteY22" fmla="*/ 2019601 h 2352216"/>
                                  <a:gd name="connsiteX23" fmla="*/ 692917 w 3410994"/>
                                  <a:gd name="connsiteY23" fmla="*/ 2025554 h 2352216"/>
                                  <a:gd name="connsiteX24" fmla="*/ 704823 w 3410994"/>
                                  <a:gd name="connsiteY24" fmla="*/ 2025554 h 2352216"/>
                                  <a:gd name="connsiteX25" fmla="*/ 746495 w 3410994"/>
                                  <a:gd name="connsiteY25" fmla="*/ 2025554 h 2352216"/>
                                  <a:gd name="connsiteX26" fmla="*/ 776261 w 3410994"/>
                                  <a:gd name="connsiteY26" fmla="*/ 2049367 h 2352216"/>
                                  <a:gd name="connsiteX27" fmla="*/ 782214 w 3410994"/>
                                  <a:gd name="connsiteY27" fmla="*/ 2073179 h 2352216"/>
                                  <a:gd name="connsiteX28" fmla="*/ 806026 w 3410994"/>
                                  <a:gd name="connsiteY28" fmla="*/ 2096992 h 2352216"/>
                                  <a:gd name="connsiteX29" fmla="*/ 871511 w 3410994"/>
                                  <a:gd name="connsiteY29" fmla="*/ 2126757 h 2352216"/>
                                  <a:gd name="connsiteX30" fmla="*/ 919136 w 3410994"/>
                                  <a:gd name="connsiteY30" fmla="*/ 2108898 h 2352216"/>
                                  <a:gd name="connsiteX31" fmla="*/ 948901 w 3410994"/>
                                  <a:gd name="connsiteY31" fmla="*/ 2132711 h 2352216"/>
                                  <a:gd name="connsiteX32" fmla="*/ 948901 w 3410994"/>
                                  <a:gd name="connsiteY32" fmla="*/ 2180336 h 2352216"/>
                                  <a:gd name="connsiteX33" fmla="*/ 948901 w 3410994"/>
                                  <a:gd name="connsiteY33" fmla="*/ 2192242 h 2352216"/>
                                  <a:gd name="connsiteX34" fmla="*/ 996526 w 3410994"/>
                                  <a:gd name="connsiteY34" fmla="*/ 2210101 h 2352216"/>
                                  <a:gd name="connsiteX35" fmla="*/ 1085823 w 3410994"/>
                                  <a:gd name="connsiteY35" fmla="*/ 2222007 h 2352216"/>
                                  <a:gd name="connsiteX36" fmla="*/ 1157261 w 3410994"/>
                                  <a:gd name="connsiteY36" fmla="*/ 2222007 h 2352216"/>
                                  <a:gd name="connsiteX37" fmla="*/ 1175120 w 3410994"/>
                                  <a:gd name="connsiteY37" fmla="*/ 2222007 h 2352216"/>
                                  <a:gd name="connsiteX38" fmla="*/ 1210839 w 3410994"/>
                                  <a:gd name="connsiteY38" fmla="*/ 2222007 h 2352216"/>
                                  <a:gd name="connsiteX39" fmla="*/ 1210839 w 3410994"/>
                                  <a:gd name="connsiteY39" fmla="*/ 2204148 h 2352216"/>
                                  <a:gd name="connsiteX40" fmla="*/ 1210839 w 3410994"/>
                                  <a:gd name="connsiteY40" fmla="*/ 2186289 h 2352216"/>
                                  <a:gd name="connsiteX41" fmla="*/ 1228698 w 3410994"/>
                                  <a:gd name="connsiteY41" fmla="*/ 2150570 h 2352216"/>
                                  <a:gd name="connsiteX42" fmla="*/ 1240605 w 3410994"/>
                                  <a:gd name="connsiteY42" fmla="*/ 2144617 h 2352216"/>
                                  <a:gd name="connsiteX43" fmla="*/ 1210839 w 3410994"/>
                                  <a:gd name="connsiteY43" fmla="*/ 2132711 h 2352216"/>
                                  <a:gd name="connsiteX44" fmla="*/ 1187026 w 3410994"/>
                                  <a:gd name="connsiteY44" fmla="*/ 2126757 h 2352216"/>
                                  <a:gd name="connsiteX45" fmla="*/ 1169167 w 3410994"/>
                                  <a:gd name="connsiteY45" fmla="*/ 2114851 h 2352216"/>
                                  <a:gd name="connsiteX46" fmla="*/ 1139401 w 3410994"/>
                                  <a:gd name="connsiteY46" fmla="*/ 2108898 h 2352216"/>
                                  <a:gd name="connsiteX47" fmla="*/ 1091776 w 3410994"/>
                                  <a:gd name="connsiteY47" fmla="*/ 2067226 h 2352216"/>
                                  <a:gd name="connsiteX48" fmla="*/ 1044151 w 3410994"/>
                                  <a:gd name="connsiteY48" fmla="*/ 2013648 h 2352216"/>
                                  <a:gd name="connsiteX49" fmla="*/ 1044151 w 3410994"/>
                                  <a:gd name="connsiteY49" fmla="*/ 1960070 h 2352216"/>
                                  <a:gd name="connsiteX50" fmla="*/ 1014386 w 3410994"/>
                                  <a:gd name="connsiteY50" fmla="*/ 1924351 h 2352216"/>
                                  <a:gd name="connsiteX51" fmla="*/ 1073917 w 3410994"/>
                                  <a:gd name="connsiteY51" fmla="*/ 1876726 h 2352216"/>
                                  <a:gd name="connsiteX52" fmla="*/ 1127495 w 3410994"/>
                                  <a:gd name="connsiteY52" fmla="*/ 1829101 h 2352216"/>
                                  <a:gd name="connsiteX53" fmla="*/ 1163214 w 3410994"/>
                                  <a:gd name="connsiteY53" fmla="*/ 1829101 h 2352216"/>
                                  <a:gd name="connsiteX54" fmla="*/ 1240605 w 3410994"/>
                                  <a:gd name="connsiteY54" fmla="*/ 1787429 h 2352216"/>
                                  <a:gd name="connsiteX55" fmla="*/ 1270370 w 3410994"/>
                                  <a:gd name="connsiteY55" fmla="*/ 1787429 h 2352216"/>
                                  <a:gd name="connsiteX56" fmla="*/ 1317995 w 3410994"/>
                                  <a:gd name="connsiteY56" fmla="*/ 1769570 h 2352216"/>
                                  <a:gd name="connsiteX57" fmla="*/ 1359667 w 3410994"/>
                                  <a:gd name="connsiteY57" fmla="*/ 1757664 h 2352216"/>
                                  <a:gd name="connsiteX58" fmla="*/ 1413245 w 3410994"/>
                                  <a:gd name="connsiteY58" fmla="*/ 1757664 h 2352216"/>
                                  <a:gd name="connsiteX59" fmla="*/ 1419198 w 3410994"/>
                                  <a:gd name="connsiteY59" fmla="*/ 1745757 h 2352216"/>
                                  <a:gd name="connsiteX60" fmla="*/ 1454917 w 3410994"/>
                                  <a:gd name="connsiteY60" fmla="*/ 1710039 h 2352216"/>
                                  <a:gd name="connsiteX61" fmla="*/ 1490636 w 3410994"/>
                                  <a:gd name="connsiteY61" fmla="*/ 1686226 h 2352216"/>
                                  <a:gd name="connsiteX62" fmla="*/ 1579933 w 3410994"/>
                                  <a:gd name="connsiteY62" fmla="*/ 1644554 h 2352216"/>
                                  <a:gd name="connsiteX63" fmla="*/ 1645417 w 3410994"/>
                                  <a:gd name="connsiteY63" fmla="*/ 1638601 h 2352216"/>
                                  <a:gd name="connsiteX64" fmla="*/ 1657323 w 3410994"/>
                                  <a:gd name="connsiteY64" fmla="*/ 1590976 h 2352216"/>
                                  <a:gd name="connsiteX65" fmla="*/ 1710901 w 3410994"/>
                                  <a:gd name="connsiteY65" fmla="*/ 1573117 h 2352216"/>
                                  <a:gd name="connsiteX66" fmla="*/ 1710901 w 3410994"/>
                                  <a:gd name="connsiteY66" fmla="*/ 1614789 h 2352216"/>
                                  <a:gd name="connsiteX67" fmla="*/ 1788292 w 3410994"/>
                                  <a:gd name="connsiteY67" fmla="*/ 1638601 h 2352216"/>
                                  <a:gd name="connsiteX68" fmla="*/ 1818058 w 3410994"/>
                                  <a:gd name="connsiteY68" fmla="*/ 1638601 h 2352216"/>
                                  <a:gd name="connsiteX69" fmla="*/ 1824011 w 3410994"/>
                                  <a:gd name="connsiteY69" fmla="*/ 1614789 h 2352216"/>
                                  <a:gd name="connsiteX70" fmla="*/ 1871636 w 3410994"/>
                                  <a:gd name="connsiteY70" fmla="*/ 1614789 h 2352216"/>
                                  <a:gd name="connsiteX71" fmla="*/ 1919261 w 3410994"/>
                                  <a:gd name="connsiteY71" fmla="*/ 1614789 h 2352216"/>
                                  <a:gd name="connsiteX72" fmla="*/ 1996651 w 3410994"/>
                                  <a:gd name="connsiteY72" fmla="*/ 1614789 h 2352216"/>
                                  <a:gd name="connsiteX73" fmla="*/ 3318245 w 3410994"/>
                                  <a:gd name="connsiteY73" fmla="*/ 549179 h 2352216"/>
                                  <a:gd name="connsiteX74" fmla="*/ 3294436 w 3410994"/>
                                  <a:gd name="connsiteY74" fmla="*/ 352726 h 2352216"/>
                                  <a:gd name="connsiteX75" fmla="*/ 3246807 w 3410994"/>
                                  <a:gd name="connsiteY75" fmla="*/ 1492 h 2352216"/>
                                  <a:gd name="connsiteX76" fmla="*/ 2812232 w 3410994"/>
                                  <a:gd name="connsiteY76" fmla="*/ 49118 h 2352216"/>
                                  <a:gd name="connsiteX77" fmla="*/ 817932 w 3410994"/>
                                  <a:gd name="connsiteY77" fmla="*/ 305101 h 2352216"/>
                                  <a:gd name="connsiteX78" fmla="*/ 8309 w 3410994"/>
                                  <a:gd name="connsiteY78" fmla="*/ 430117 h 2352216"/>
                                  <a:gd name="connsiteX79" fmla="*/ 20215 w 3410994"/>
                                  <a:gd name="connsiteY79" fmla="*/ 602758 h 2352216"/>
                                  <a:gd name="connsiteX80" fmla="*/ 20214 w 3410994"/>
                                  <a:gd name="connsiteY80" fmla="*/ 1209976 h 2352216"/>
                                  <a:gd name="connsiteX81" fmla="*/ 8308 w 3410994"/>
                                  <a:gd name="connsiteY81" fmla="*/ 2269632 h 2352216"/>
                                  <a:gd name="connsiteX0" fmla="*/ 8308 w 3410994"/>
                                  <a:gd name="connsiteY0" fmla="*/ 2269632 h 2352216"/>
                                  <a:gd name="connsiteX1" fmla="*/ 61886 w 3410994"/>
                                  <a:gd name="connsiteY1" fmla="*/ 2281539 h 2352216"/>
                                  <a:gd name="connsiteX2" fmla="*/ 85698 w 3410994"/>
                                  <a:gd name="connsiteY2" fmla="*/ 2287492 h 2352216"/>
                                  <a:gd name="connsiteX3" fmla="*/ 133323 w 3410994"/>
                                  <a:gd name="connsiteY3" fmla="*/ 2299398 h 2352216"/>
                                  <a:gd name="connsiteX4" fmla="*/ 174995 w 3410994"/>
                                  <a:gd name="connsiteY4" fmla="*/ 2287492 h 2352216"/>
                                  <a:gd name="connsiteX5" fmla="*/ 186901 w 3410994"/>
                                  <a:gd name="connsiteY5" fmla="*/ 2275586 h 2352216"/>
                                  <a:gd name="connsiteX6" fmla="*/ 192855 w 3410994"/>
                                  <a:gd name="connsiteY6" fmla="*/ 2263679 h 2352216"/>
                                  <a:gd name="connsiteX7" fmla="*/ 192855 w 3410994"/>
                                  <a:gd name="connsiteY7" fmla="*/ 2186289 h 2352216"/>
                                  <a:gd name="connsiteX8" fmla="*/ 210714 w 3410994"/>
                                  <a:gd name="connsiteY8" fmla="*/ 2233914 h 2352216"/>
                                  <a:gd name="connsiteX9" fmla="*/ 234526 w 3410994"/>
                                  <a:gd name="connsiteY9" fmla="*/ 2257726 h 2352216"/>
                                  <a:gd name="connsiteX10" fmla="*/ 258339 w 3410994"/>
                                  <a:gd name="connsiteY10" fmla="*/ 2269632 h 2352216"/>
                                  <a:gd name="connsiteX11" fmla="*/ 323823 w 3410994"/>
                                  <a:gd name="connsiteY11" fmla="*/ 2245820 h 2352216"/>
                                  <a:gd name="connsiteX12" fmla="*/ 335730 w 3410994"/>
                                  <a:gd name="connsiteY12" fmla="*/ 2204148 h 2352216"/>
                                  <a:gd name="connsiteX13" fmla="*/ 335730 w 3410994"/>
                                  <a:gd name="connsiteY13" fmla="*/ 2174382 h 2352216"/>
                                  <a:gd name="connsiteX14" fmla="*/ 407167 w 3410994"/>
                                  <a:gd name="connsiteY14" fmla="*/ 2138664 h 2352216"/>
                                  <a:gd name="connsiteX15" fmla="*/ 472651 w 3410994"/>
                                  <a:gd name="connsiteY15" fmla="*/ 2138664 h 2352216"/>
                                  <a:gd name="connsiteX16" fmla="*/ 532183 w 3410994"/>
                                  <a:gd name="connsiteY16" fmla="*/ 2138664 h 2352216"/>
                                  <a:gd name="connsiteX17" fmla="*/ 550042 w 3410994"/>
                                  <a:gd name="connsiteY17" fmla="*/ 2120804 h 2352216"/>
                                  <a:gd name="connsiteX18" fmla="*/ 555995 w 3410994"/>
                                  <a:gd name="connsiteY18" fmla="*/ 2096992 h 2352216"/>
                                  <a:gd name="connsiteX19" fmla="*/ 585761 w 3410994"/>
                                  <a:gd name="connsiteY19" fmla="*/ 2067226 h 2352216"/>
                                  <a:gd name="connsiteX20" fmla="*/ 597667 w 3410994"/>
                                  <a:gd name="connsiteY20" fmla="*/ 2043414 h 2352216"/>
                                  <a:gd name="connsiteX21" fmla="*/ 621480 w 3410994"/>
                                  <a:gd name="connsiteY21" fmla="*/ 2025554 h 2352216"/>
                                  <a:gd name="connsiteX22" fmla="*/ 651245 w 3410994"/>
                                  <a:gd name="connsiteY22" fmla="*/ 2019601 h 2352216"/>
                                  <a:gd name="connsiteX23" fmla="*/ 692917 w 3410994"/>
                                  <a:gd name="connsiteY23" fmla="*/ 2025554 h 2352216"/>
                                  <a:gd name="connsiteX24" fmla="*/ 704823 w 3410994"/>
                                  <a:gd name="connsiteY24" fmla="*/ 2025554 h 2352216"/>
                                  <a:gd name="connsiteX25" fmla="*/ 746495 w 3410994"/>
                                  <a:gd name="connsiteY25" fmla="*/ 2025554 h 2352216"/>
                                  <a:gd name="connsiteX26" fmla="*/ 776261 w 3410994"/>
                                  <a:gd name="connsiteY26" fmla="*/ 2049367 h 2352216"/>
                                  <a:gd name="connsiteX27" fmla="*/ 782214 w 3410994"/>
                                  <a:gd name="connsiteY27" fmla="*/ 2073179 h 2352216"/>
                                  <a:gd name="connsiteX28" fmla="*/ 806026 w 3410994"/>
                                  <a:gd name="connsiteY28" fmla="*/ 2096992 h 2352216"/>
                                  <a:gd name="connsiteX29" fmla="*/ 871511 w 3410994"/>
                                  <a:gd name="connsiteY29" fmla="*/ 2126757 h 2352216"/>
                                  <a:gd name="connsiteX30" fmla="*/ 919136 w 3410994"/>
                                  <a:gd name="connsiteY30" fmla="*/ 2108898 h 2352216"/>
                                  <a:gd name="connsiteX31" fmla="*/ 948901 w 3410994"/>
                                  <a:gd name="connsiteY31" fmla="*/ 2132711 h 2352216"/>
                                  <a:gd name="connsiteX32" fmla="*/ 948901 w 3410994"/>
                                  <a:gd name="connsiteY32" fmla="*/ 2180336 h 2352216"/>
                                  <a:gd name="connsiteX33" fmla="*/ 948901 w 3410994"/>
                                  <a:gd name="connsiteY33" fmla="*/ 2192242 h 2352216"/>
                                  <a:gd name="connsiteX34" fmla="*/ 996526 w 3410994"/>
                                  <a:gd name="connsiteY34" fmla="*/ 2210101 h 2352216"/>
                                  <a:gd name="connsiteX35" fmla="*/ 1085823 w 3410994"/>
                                  <a:gd name="connsiteY35" fmla="*/ 2222007 h 2352216"/>
                                  <a:gd name="connsiteX36" fmla="*/ 1157261 w 3410994"/>
                                  <a:gd name="connsiteY36" fmla="*/ 2222007 h 2352216"/>
                                  <a:gd name="connsiteX37" fmla="*/ 1175120 w 3410994"/>
                                  <a:gd name="connsiteY37" fmla="*/ 2222007 h 2352216"/>
                                  <a:gd name="connsiteX38" fmla="*/ 1210839 w 3410994"/>
                                  <a:gd name="connsiteY38" fmla="*/ 2222007 h 2352216"/>
                                  <a:gd name="connsiteX39" fmla="*/ 1210839 w 3410994"/>
                                  <a:gd name="connsiteY39" fmla="*/ 2204148 h 2352216"/>
                                  <a:gd name="connsiteX40" fmla="*/ 1210839 w 3410994"/>
                                  <a:gd name="connsiteY40" fmla="*/ 2186289 h 2352216"/>
                                  <a:gd name="connsiteX41" fmla="*/ 1228698 w 3410994"/>
                                  <a:gd name="connsiteY41" fmla="*/ 2150570 h 2352216"/>
                                  <a:gd name="connsiteX42" fmla="*/ 1240605 w 3410994"/>
                                  <a:gd name="connsiteY42" fmla="*/ 2144617 h 2352216"/>
                                  <a:gd name="connsiteX43" fmla="*/ 1210839 w 3410994"/>
                                  <a:gd name="connsiteY43" fmla="*/ 2132711 h 2352216"/>
                                  <a:gd name="connsiteX44" fmla="*/ 1187026 w 3410994"/>
                                  <a:gd name="connsiteY44" fmla="*/ 2126757 h 2352216"/>
                                  <a:gd name="connsiteX45" fmla="*/ 1169167 w 3410994"/>
                                  <a:gd name="connsiteY45" fmla="*/ 2114851 h 2352216"/>
                                  <a:gd name="connsiteX46" fmla="*/ 1139401 w 3410994"/>
                                  <a:gd name="connsiteY46" fmla="*/ 2108898 h 2352216"/>
                                  <a:gd name="connsiteX47" fmla="*/ 1091776 w 3410994"/>
                                  <a:gd name="connsiteY47" fmla="*/ 2067226 h 2352216"/>
                                  <a:gd name="connsiteX48" fmla="*/ 1044151 w 3410994"/>
                                  <a:gd name="connsiteY48" fmla="*/ 2013648 h 2352216"/>
                                  <a:gd name="connsiteX49" fmla="*/ 1044151 w 3410994"/>
                                  <a:gd name="connsiteY49" fmla="*/ 1960070 h 2352216"/>
                                  <a:gd name="connsiteX50" fmla="*/ 1014386 w 3410994"/>
                                  <a:gd name="connsiteY50" fmla="*/ 1924351 h 2352216"/>
                                  <a:gd name="connsiteX51" fmla="*/ 1073917 w 3410994"/>
                                  <a:gd name="connsiteY51" fmla="*/ 1876726 h 2352216"/>
                                  <a:gd name="connsiteX52" fmla="*/ 1127495 w 3410994"/>
                                  <a:gd name="connsiteY52" fmla="*/ 1829101 h 2352216"/>
                                  <a:gd name="connsiteX53" fmla="*/ 1163214 w 3410994"/>
                                  <a:gd name="connsiteY53" fmla="*/ 1829101 h 2352216"/>
                                  <a:gd name="connsiteX54" fmla="*/ 1240605 w 3410994"/>
                                  <a:gd name="connsiteY54" fmla="*/ 1787429 h 2352216"/>
                                  <a:gd name="connsiteX55" fmla="*/ 1270370 w 3410994"/>
                                  <a:gd name="connsiteY55" fmla="*/ 1787429 h 2352216"/>
                                  <a:gd name="connsiteX56" fmla="*/ 1317995 w 3410994"/>
                                  <a:gd name="connsiteY56" fmla="*/ 1769570 h 2352216"/>
                                  <a:gd name="connsiteX57" fmla="*/ 1359667 w 3410994"/>
                                  <a:gd name="connsiteY57" fmla="*/ 1757664 h 2352216"/>
                                  <a:gd name="connsiteX58" fmla="*/ 1413245 w 3410994"/>
                                  <a:gd name="connsiteY58" fmla="*/ 1757664 h 2352216"/>
                                  <a:gd name="connsiteX59" fmla="*/ 1419198 w 3410994"/>
                                  <a:gd name="connsiteY59" fmla="*/ 1745757 h 2352216"/>
                                  <a:gd name="connsiteX60" fmla="*/ 1454917 w 3410994"/>
                                  <a:gd name="connsiteY60" fmla="*/ 1710039 h 2352216"/>
                                  <a:gd name="connsiteX61" fmla="*/ 1490636 w 3410994"/>
                                  <a:gd name="connsiteY61" fmla="*/ 1686226 h 2352216"/>
                                  <a:gd name="connsiteX62" fmla="*/ 1579933 w 3410994"/>
                                  <a:gd name="connsiteY62" fmla="*/ 1644554 h 2352216"/>
                                  <a:gd name="connsiteX63" fmla="*/ 1645417 w 3410994"/>
                                  <a:gd name="connsiteY63" fmla="*/ 1638601 h 2352216"/>
                                  <a:gd name="connsiteX64" fmla="*/ 1657323 w 3410994"/>
                                  <a:gd name="connsiteY64" fmla="*/ 1590976 h 2352216"/>
                                  <a:gd name="connsiteX65" fmla="*/ 1710901 w 3410994"/>
                                  <a:gd name="connsiteY65" fmla="*/ 1573117 h 2352216"/>
                                  <a:gd name="connsiteX66" fmla="*/ 1710901 w 3410994"/>
                                  <a:gd name="connsiteY66" fmla="*/ 1614789 h 2352216"/>
                                  <a:gd name="connsiteX67" fmla="*/ 1788292 w 3410994"/>
                                  <a:gd name="connsiteY67" fmla="*/ 1638601 h 2352216"/>
                                  <a:gd name="connsiteX68" fmla="*/ 1818058 w 3410994"/>
                                  <a:gd name="connsiteY68" fmla="*/ 1638601 h 2352216"/>
                                  <a:gd name="connsiteX69" fmla="*/ 1824011 w 3410994"/>
                                  <a:gd name="connsiteY69" fmla="*/ 1614789 h 2352216"/>
                                  <a:gd name="connsiteX70" fmla="*/ 1871636 w 3410994"/>
                                  <a:gd name="connsiteY70" fmla="*/ 1614789 h 2352216"/>
                                  <a:gd name="connsiteX71" fmla="*/ 1919261 w 3410994"/>
                                  <a:gd name="connsiteY71" fmla="*/ 1614789 h 2352216"/>
                                  <a:gd name="connsiteX72" fmla="*/ 1996651 w 3410994"/>
                                  <a:gd name="connsiteY72" fmla="*/ 1614789 h 2352216"/>
                                  <a:gd name="connsiteX73" fmla="*/ 3318245 w 3410994"/>
                                  <a:gd name="connsiteY73" fmla="*/ 549179 h 2352216"/>
                                  <a:gd name="connsiteX74" fmla="*/ 3294436 w 3410994"/>
                                  <a:gd name="connsiteY74" fmla="*/ 352726 h 2352216"/>
                                  <a:gd name="connsiteX75" fmla="*/ 3246807 w 3410994"/>
                                  <a:gd name="connsiteY75" fmla="*/ 1492 h 2352216"/>
                                  <a:gd name="connsiteX76" fmla="*/ 2812232 w 3410994"/>
                                  <a:gd name="connsiteY76" fmla="*/ 49118 h 2352216"/>
                                  <a:gd name="connsiteX77" fmla="*/ 817932 w 3410994"/>
                                  <a:gd name="connsiteY77" fmla="*/ 305101 h 2352216"/>
                                  <a:gd name="connsiteX78" fmla="*/ 8309 w 3410994"/>
                                  <a:gd name="connsiteY78" fmla="*/ 430117 h 2352216"/>
                                  <a:gd name="connsiteX79" fmla="*/ 20215 w 3410994"/>
                                  <a:gd name="connsiteY79" fmla="*/ 602758 h 2352216"/>
                                  <a:gd name="connsiteX80" fmla="*/ 20214 w 3410994"/>
                                  <a:gd name="connsiteY80" fmla="*/ 1209976 h 2352216"/>
                                  <a:gd name="connsiteX81" fmla="*/ 8308 w 3410994"/>
                                  <a:gd name="connsiteY81" fmla="*/ 2269632 h 2352216"/>
                                  <a:gd name="connsiteX0" fmla="*/ 8308 w 3410994"/>
                                  <a:gd name="connsiteY0" fmla="*/ 2269632 h 2352216"/>
                                  <a:gd name="connsiteX1" fmla="*/ 61886 w 3410994"/>
                                  <a:gd name="connsiteY1" fmla="*/ 2281539 h 2352216"/>
                                  <a:gd name="connsiteX2" fmla="*/ 85698 w 3410994"/>
                                  <a:gd name="connsiteY2" fmla="*/ 2287492 h 2352216"/>
                                  <a:gd name="connsiteX3" fmla="*/ 133323 w 3410994"/>
                                  <a:gd name="connsiteY3" fmla="*/ 2299398 h 2352216"/>
                                  <a:gd name="connsiteX4" fmla="*/ 174995 w 3410994"/>
                                  <a:gd name="connsiteY4" fmla="*/ 2287492 h 2352216"/>
                                  <a:gd name="connsiteX5" fmla="*/ 186901 w 3410994"/>
                                  <a:gd name="connsiteY5" fmla="*/ 2275586 h 2352216"/>
                                  <a:gd name="connsiteX6" fmla="*/ 192855 w 3410994"/>
                                  <a:gd name="connsiteY6" fmla="*/ 2263679 h 2352216"/>
                                  <a:gd name="connsiteX7" fmla="*/ 192855 w 3410994"/>
                                  <a:gd name="connsiteY7" fmla="*/ 2186289 h 2352216"/>
                                  <a:gd name="connsiteX8" fmla="*/ 210714 w 3410994"/>
                                  <a:gd name="connsiteY8" fmla="*/ 2233914 h 2352216"/>
                                  <a:gd name="connsiteX9" fmla="*/ 234526 w 3410994"/>
                                  <a:gd name="connsiteY9" fmla="*/ 2257726 h 2352216"/>
                                  <a:gd name="connsiteX10" fmla="*/ 258339 w 3410994"/>
                                  <a:gd name="connsiteY10" fmla="*/ 2269632 h 2352216"/>
                                  <a:gd name="connsiteX11" fmla="*/ 323823 w 3410994"/>
                                  <a:gd name="connsiteY11" fmla="*/ 2245820 h 2352216"/>
                                  <a:gd name="connsiteX12" fmla="*/ 335730 w 3410994"/>
                                  <a:gd name="connsiteY12" fmla="*/ 2204148 h 2352216"/>
                                  <a:gd name="connsiteX13" fmla="*/ 335730 w 3410994"/>
                                  <a:gd name="connsiteY13" fmla="*/ 2174382 h 2352216"/>
                                  <a:gd name="connsiteX14" fmla="*/ 407167 w 3410994"/>
                                  <a:gd name="connsiteY14" fmla="*/ 2138664 h 2352216"/>
                                  <a:gd name="connsiteX15" fmla="*/ 472651 w 3410994"/>
                                  <a:gd name="connsiteY15" fmla="*/ 2138664 h 2352216"/>
                                  <a:gd name="connsiteX16" fmla="*/ 532183 w 3410994"/>
                                  <a:gd name="connsiteY16" fmla="*/ 2138664 h 2352216"/>
                                  <a:gd name="connsiteX17" fmla="*/ 550042 w 3410994"/>
                                  <a:gd name="connsiteY17" fmla="*/ 2120804 h 2352216"/>
                                  <a:gd name="connsiteX18" fmla="*/ 555995 w 3410994"/>
                                  <a:gd name="connsiteY18" fmla="*/ 2096992 h 2352216"/>
                                  <a:gd name="connsiteX19" fmla="*/ 585761 w 3410994"/>
                                  <a:gd name="connsiteY19" fmla="*/ 2067226 h 2352216"/>
                                  <a:gd name="connsiteX20" fmla="*/ 597667 w 3410994"/>
                                  <a:gd name="connsiteY20" fmla="*/ 2043414 h 2352216"/>
                                  <a:gd name="connsiteX21" fmla="*/ 621480 w 3410994"/>
                                  <a:gd name="connsiteY21" fmla="*/ 2025554 h 2352216"/>
                                  <a:gd name="connsiteX22" fmla="*/ 651245 w 3410994"/>
                                  <a:gd name="connsiteY22" fmla="*/ 2019601 h 2352216"/>
                                  <a:gd name="connsiteX23" fmla="*/ 692917 w 3410994"/>
                                  <a:gd name="connsiteY23" fmla="*/ 2025554 h 2352216"/>
                                  <a:gd name="connsiteX24" fmla="*/ 704823 w 3410994"/>
                                  <a:gd name="connsiteY24" fmla="*/ 2025554 h 2352216"/>
                                  <a:gd name="connsiteX25" fmla="*/ 746495 w 3410994"/>
                                  <a:gd name="connsiteY25" fmla="*/ 2025554 h 2352216"/>
                                  <a:gd name="connsiteX26" fmla="*/ 776261 w 3410994"/>
                                  <a:gd name="connsiteY26" fmla="*/ 2049367 h 2352216"/>
                                  <a:gd name="connsiteX27" fmla="*/ 782214 w 3410994"/>
                                  <a:gd name="connsiteY27" fmla="*/ 2073179 h 2352216"/>
                                  <a:gd name="connsiteX28" fmla="*/ 806026 w 3410994"/>
                                  <a:gd name="connsiteY28" fmla="*/ 2096992 h 2352216"/>
                                  <a:gd name="connsiteX29" fmla="*/ 871511 w 3410994"/>
                                  <a:gd name="connsiteY29" fmla="*/ 2126757 h 2352216"/>
                                  <a:gd name="connsiteX30" fmla="*/ 919136 w 3410994"/>
                                  <a:gd name="connsiteY30" fmla="*/ 2108898 h 2352216"/>
                                  <a:gd name="connsiteX31" fmla="*/ 948901 w 3410994"/>
                                  <a:gd name="connsiteY31" fmla="*/ 2132711 h 2352216"/>
                                  <a:gd name="connsiteX32" fmla="*/ 948901 w 3410994"/>
                                  <a:gd name="connsiteY32" fmla="*/ 2180336 h 2352216"/>
                                  <a:gd name="connsiteX33" fmla="*/ 948901 w 3410994"/>
                                  <a:gd name="connsiteY33" fmla="*/ 2192242 h 2352216"/>
                                  <a:gd name="connsiteX34" fmla="*/ 996526 w 3410994"/>
                                  <a:gd name="connsiteY34" fmla="*/ 2210101 h 2352216"/>
                                  <a:gd name="connsiteX35" fmla="*/ 1085823 w 3410994"/>
                                  <a:gd name="connsiteY35" fmla="*/ 2222007 h 2352216"/>
                                  <a:gd name="connsiteX36" fmla="*/ 1157261 w 3410994"/>
                                  <a:gd name="connsiteY36" fmla="*/ 2222007 h 2352216"/>
                                  <a:gd name="connsiteX37" fmla="*/ 1175120 w 3410994"/>
                                  <a:gd name="connsiteY37" fmla="*/ 2222007 h 2352216"/>
                                  <a:gd name="connsiteX38" fmla="*/ 1210839 w 3410994"/>
                                  <a:gd name="connsiteY38" fmla="*/ 2222007 h 2352216"/>
                                  <a:gd name="connsiteX39" fmla="*/ 1210839 w 3410994"/>
                                  <a:gd name="connsiteY39" fmla="*/ 2204148 h 2352216"/>
                                  <a:gd name="connsiteX40" fmla="*/ 1210839 w 3410994"/>
                                  <a:gd name="connsiteY40" fmla="*/ 2186289 h 2352216"/>
                                  <a:gd name="connsiteX41" fmla="*/ 1228698 w 3410994"/>
                                  <a:gd name="connsiteY41" fmla="*/ 2150570 h 2352216"/>
                                  <a:gd name="connsiteX42" fmla="*/ 1240605 w 3410994"/>
                                  <a:gd name="connsiteY42" fmla="*/ 2144617 h 2352216"/>
                                  <a:gd name="connsiteX43" fmla="*/ 1210839 w 3410994"/>
                                  <a:gd name="connsiteY43" fmla="*/ 2132711 h 2352216"/>
                                  <a:gd name="connsiteX44" fmla="*/ 1187026 w 3410994"/>
                                  <a:gd name="connsiteY44" fmla="*/ 2126757 h 2352216"/>
                                  <a:gd name="connsiteX45" fmla="*/ 1169167 w 3410994"/>
                                  <a:gd name="connsiteY45" fmla="*/ 2114851 h 2352216"/>
                                  <a:gd name="connsiteX46" fmla="*/ 1139401 w 3410994"/>
                                  <a:gd name="connsiteY46" fmla="*/ 2108898 h 2352216"/>
                                  <a:gd name="connsiteX47" fmla="*/ 1091776 w 3410994"/>
                                  <a:gd name="connsiteY47" fmla="*/ 2067226 h 2352216"/>
                                  <a:gd name="connsiteX48" fmla="*/ 1044151 w 3410994"/>
                                  <a:gd name="connsiteY48" fmla="*/ 2013648 h 2352216"/>
                                  <a:gd name="connsiteX49" fmla="*/ 1044151 w 3410994"/>
                                  <a:gd name="connsiteY49" fmla="*/ 1960070 h 2352216"/>
                                  <a:gd name="connsiteX50" fmla="*/ 1014386 w 3410994"/>
                                  <a:gd name="connsiteY50" fmla="*/ 1924351 h 2352216"/>
                                  <a:gd name="connsiteX51" fmla="*/ 1073917 w 3410994"/>
                                  <a:gd name="connsiteY51" fmla="*/ 1876726 h 2352216"/>
                                  <a:gd name="connsiteX52" fmla="*/ 1127495 w 3410994"/>
                                  <a:gd name="connsiteY52" fmla="*/ 1829101 h 2352216"/>
                                  <a:gd name="connsiteX53" fmla="*/ 1163214 w 3410994"/>
                                  <a:gd name="connsiteY53" fmla="*/ 1829101 h 2352216"/>
                                  <a:gd name="connsiteX54" fmla="*/ 1240605 w 3410994"/>
                                  <a:gd name="connsiteY54" fmla="*/ 1787429 h 2352216"/>
                                  <a:gd name="connsiteX55" fmla="*/ 1270370 w 3410994"/>
                                  <a:gd name="connsiteY55" fmla="*/ 1787429 h 2352216"/>
                                  <a:gd name="connsiteX56" fmla="*/ 1317995 w 3410994"/>
                                  <a:gd name="connsiteY56" fmla="*/ 1769570 h 2352216"/>
                                  <a:gd name="connsiteX57" fmla="*/ 1359667 w 3410994"/>
                                  <a:gd name="connsiteY57" fmla="*/ 1757664 h 2352216"/>
                                  <a:gd name="connsiteX58" fmla="*/ 1413245 w 3410994"/>
                                  <a:gd name="connsiteY58" fmla="*/ 1757664 h 2352216"/>
                                  <a:gd name="connsiteX59" fmla="*/ 1419198 w 3410994"/>
                                  <a:gd name="connsiteY59" fmla="*/ 1745757 h 2352216"/>
                                  <a:gd name="connsiteX60" fmla="*/ 1454917 w 3410994"/>
                                  <a:gd name="connsiteY60" fmla="*/ 1710039 h 2352216"/>
                                  <a:gd name="connsiteX61" fmla="*/ 1490636 w 3410994"/>
                                  <a:gd name="connsiteY61" fmla="*/ 1686226 h 2352216"/>
                                  <a:gd name="connsiteX62" fmla="*/ 1579933 w 3410994"/>
                                  <a:gd name="connsiteY62" fmla="*/ 1644554 h 2352216"/>
                                  <a:gd name="connsiteX63" fmla="*/ 1645417 w 3410994"/>
                                  <a:gd name="connsiteY63" fmla="*/ 1638601 h 2352216"/>
                                  <a:gd name="connsiteX64" fmla="*/ 1657323 w 3410994"/>
                                  <a:gd name="connsiteY64" fmla="*/ 1590976 h 2352216"/>
                                  <a:gd name="connsiteX65" fmla="*/ 1710901 w 3410994"/>
                                  <a:gd name="connsiteY65" fmla="*/ 1573117 h 2352216"/>
                                  <a:gd name="connsiteX66" fmla="*/ 1710901 w 3410994"/>
                                  <a:gd name="connsiteY66" fmla="*/ 1614789 h 2352216"/>
                                  <a:gd name="connsiteX67" fmla="*/ 1788292 w 3410994"/>
                                  <a:gd name="connsiteY67" fmla="*/ 1638601 h 2352216"/>
                                  <a:gd name="connsiteX68" fmla="*/ 1818058 w 3410994"/>
                                  <a:gd name="connsiteY68" fmla="*/ 1638601 h 2352216"/>
                                  <a:gd name="connsiteX69" fmla="*/ 1824011 w 3410994"/>
                                  <a:gd name="connsiteY69" fmla="*/ 1614789 h 2352216"/>
                                  <a:gd name="connsiteX70" fmla="*/ 1871636 w 3410994"/>
                                  <a:gd name="connsiteY70" fmla="*/ 1614789 h 2352216"/>
                                  <a:gd name="connsiteX71" fmla="*/ 1919261 w 3410994"/>
                                  <a:gd name="connsiteY71" fmla="*/ 1614789 h 2352216"/>
                                  <a:gd name="connsiteX72" fmla="*/ 1996651 w 3410994"/>
                                  <a:gd name="connsiteY72" fmla="*/ 1614789 h 2352216"/>
                                  <a:gd name="connsiteX73" fmla="*/ 3318245 w 3410994"/>
                                  <a:gd name="connsiteY73" fmla="*/ 549179 h 2352216"/>
                                  <a:gd name="connsiteX74" fmla="*/ 3294436 w 3410994"/>
                                  <a:gd name="connsiteY74" fmla="*/ 352726 h 2352216"/>
                                  <a:gd name="connsiteX75" fmla="*/ 3181322 w 3410994"/>
                                  <a:gd name="connsiteY75" fmla="*/ 1492 h 2352216"/>
                                  <a:gd name="connsiteX76" fmla="*/ 2812232 w 3410994"/>
                                  <a:gd name="connsiteY76" fmla="*/ 49118 h 2352216"/>
                                  <a:gd name="connsiteX77" fmla="*/ 817932 w 3410994"/>
                                  <a:gd name="connsiteY77" fmla="*/ 305101 h 2352216"/>
                                  <a:gd name="connsiteX78" fmla="*/ 8309 w 3410994"/>
                                  <a:gd name="connsiteY78" fmla="*/ 430117 h 2352216"/>
                                  <a:gd name="connsiteX79" fmla="*/ 20215 w 3410994"/>
                                  <a:gd name="connsiteY79" fmla="*/ 602758 h 2352216"/>
                                  <a:gd name="connsiteX80" fmla="*/ 20214 w 3410994"/>
                                  <a:gd name="connsiteY80" fmla="*/ 1209976 h 2352216"/>
                                  <a:gd name="connsiteX81" fmla="*/ 8308 w 3410994"/>
                                  <a:gd name="connsiteY81" fmla="*/ 2269632 h 2352216"/>
                                  <a:gd name="connsiteX0" fmla="*/ 8308 w 3410994"/>
                                  <a:gd name="connsiteY0" fmla="*/ 2274947 h 2357531"/>
                                  <a:gd name="connsiteX1" fmla="*/ 61886 w 3410994"/>
                                  <a:gd name="connsiteY1" fmla="*/ 2286854 h 2357531"/>
                                  <a:gd name="connsiteX2" fmla="*/ 85698 w 3410994"/>
                                  <a:gd name="connsiteY2" fmla="*/ 2292807 h 2357531"/>
                                  <a:gd name="connsiteX3" fmla="*/ 133323 w 3410994"/>
                                  <a:gd name="connsiteY3" fmla="*/ 2304713 h 2357531"/>
                                  <a:gd name="connsiteX4" fmla="*/ 174995 w 3410994"/>
                                  <a:gd name="connsiteY4" fmla="*/ 2292807 h 2357531"/>
                                  <a:gd name="connsiteX5" fmla="*/ 186901 w 3410994"/>
                                  <a:gd name="connsiteY5" fmla="*/ 2280901 h 2357531"/>
                                  <a:gd name="connsiteX6" fmla="*/ 192855 w 3410994"/>
                                  <a:gd name="connsiteY6" fmla="*/ 2268994 h 2357531"/>
                                  <a:gd name="connsiteX7" fmla="*/ 192855 w 3410994"/>
                                  <a:gd name="connsiteY7" fmla="*/ 2191604 h 2357531"/>
                                  <a:gd name="connsiteX8" fmla="*/ 210714 w 3410994"/>
                                  <a:gd name="connsiteY8" fmla="*/ 2239229 h 2357531"/>
                                  <a:gd name="connsiteX9" fmla="*/ 234526 w 3410994"/>
                                  <a:gd name="connsiteY9" fmla="*/ 2263041 h 2357531"/>
                                  <a:gd name="connsiteX10" fmla="*/ 258339 w 3410994"/>
                                  <a:gd name="connsiteY10" fmla="*/ 2274947 h 2357531"/>
                                  <a:gd name="connsiteX11" fmla="*/ 323823 w 3410994"/>
                                  <a:gd name="connsiteY11" fmla="*/ 2251135 h 2357531"/>
                                  <a:gd name="connsiteX12" fmla="*/ 335730 w 3410994"/>
                                  <a:gd name="connsiteY12" fmla="*/ 2209463 h 2357531"/>
                                  <a:gd name="connsiteX13" fmla="*/ 335730 w 3410994"/>
                                  <a:gd name="connsiteY13" fmla="*/ 2179697 h 2357531"/>
                                  <a:gd name="connsiteX14" fmla="*/ 407167 w 3410994"/>
                                  <a:gd name="connsiteY14" fmla="*/ 2143979 h 2357531"/>
                                  <a:gd name="connsiteX15" fmla="*/ 472651 w 3410994"/>
                                  <a:gd name="connsiteY15" fmla="*/ 2143979 h 2357531"/>
                                  <a:gd name="connsiteX16" fmla="*/ 532183 w 3410994"/>
                                  <a:gd name="connsiteY16" fmla="*/ 2143979 h 2357531"/>
                                  <a:gd name="connsiteX17" fmla="*/ 550042 w 3410994"/>
                                  <a:gd name="connsiteY17" fmla="*/ 2126119 h 2357531"/>
                                  <a:gd name="connsiteX18" fmla="*/ 555995 w 3410994"/>
                                  <a:gd name="connsiteY18" fmla="*/ 2102307 h 2357531"/>
                                  <a:gd name="connsiteX19" fmla="*/ 585761 w 3410994"/>
                                  <a:gd name="connsiteY19" fmla="*/ 2072541 h 2357531"/>
                                  <a:gd name="connsiteX20" fmla="*/ 597667 w 3410994"/>
                                  <a:gd name="connsiteY20" fmla="*/ 2048729 h 2357531"/>
                                  <a:gd name="connsiteX21" fmla="*/ 621480 w 3410994"/>
                                  <a:gd name="connsiteY21" fmla="*/ 2030869 h 2357531"/>
                                  <a:gd name="connsiteX22" fmla="*/ 651245 w 3410994"/>
                                  <a:gd name="connsiteY22" fmla="*/ 2024916 h 2357531"/>
                                  <a:gd name="connsiteX23" fmla="*/ 692917 w 3410994"/>
                                  <a:gd name="connsiteY23" fmla="*/ 2030869 h 2357531"/>
                                  <a:gd name="connsiteX24" fmla="*/ 704823 w 3410994"/>
                                  <a:gd name="connsiteY24" fmla="*/ 2030869 h 2357531"/>
                                  <a:gd name="connsiteX25" fmla="*/ 746495 w 3410994"/>
                                  <a:gd name="connsiteY25" fmla="*/ 2030869 h 2357531"/>
                                  <a:gd name="connsiteX26" fmla="*/ 776261 w 3410994"/>
                                  <a:gd name="connsiteY26" fmla="*/ 2054682 h 2357531"/>
                                  <a:gd name="connsiteX27" fmla="*/ 782214 w 3410994"/>
                                  <a:gd name="connsiteY27" fmla="*/ 2078494 h 2357531"/>
                                  <a:gd name="connsiteX28" fmla="*/ 806026 w 3410994"/>
                                  <a:gd name="connsiteY28" fmla="*/ 2102307 h 2357531"/>
                                  <a:gd name="connsiteX29" fmla="*/ 871511 w 3410994"/>
                                  <a:gd name="connsiteY29" fmla="*/ 2132072 h 2357531"/>
                                  <a:gd name="connsiteX30" fmla="*/ 919136 w 3410994"/>
                                  <a:gd name="connsiteY30" fmla="*/ 2114213 h 2357531"/>
                                  <a:gd name="connsiteX31" fmla="*/ 948901 w 3410994"/>
                                  <a:gd name="connsiteY31" fmla="*/ 2138026 h 2357531"/>
                                  <a:gd name="connsiteX32" fmla="*/ 948901 w 3410994"/>
                                  <a:gd name="connsiteY32" fmla="*/ 2185651 h 2357531"/>
                                  <a:gd name="connsiteX33" fmla="*/ 948901 w 3410994"/>
                                  <a:gd name="connsiteY33" fmla="*/ 2197557 h 2357531"/>
                                  <a:gd name="connsiteX34" fmla="*/ 996526 w 3410994"/>
                                  <a:gd name="connsiteY34" fmla="*/ 2215416 h 2357531"/>
                                  <a:gd name="connsiteX35" fmla="*/ 1085823 w 3410994"/>
                                  <a:gd name="connsiteY35" fmla="*/ 2227322 h 2357531"/>
                                  <a:gd name="connsiteX36" fmla="*/ 1157261 w 3410994"/>
                                  <a:gd name="connsiteY36" fmla="*/ 2227322 h 2357531"/>
                                  <a:gd name="connsiteX37" fmla="*/ 1175120 w 3410994"/>
                                  <a:gd name="connsiteY37" fmla="*/ 2227322 h 2357531"/>
                                  <a:gd name="connsiteX38" fmla="*/ 1210839 w 3410994"/>
                                  <a:gd name="connsiteY38" fmla="*/ 2227322 h 2357531"/>
                                  <a:gd name="connsiteX39" fmla="*/ 1210839 w 3410994"/>
                                  <a:gd name="connsiteY39" fmla="*/ 2209463 h 2357531"/>
                                  <a:gd name="connsiteX40" fmla="*/ 1210839 w 3410994"/>
                                  <a:gd name="connsiteY40" fmla="*/ 2191604 h 2357531"/>
                                  <a:gd name="connsiteX41" fmla="*/ 1228698 w 3410994"/>
                                  <a:gd name="connsiteY41" fmla="*/ 2155885 h 2357531"/>
                                  <a:gd name="connsiteX42" fmla="*/ 1240605 w 3410994"/>
                                  <a:gd name="connsiteY42" fmla="*/ 2149932 h 2357531"/>
                                  <a:gd name="connsiteX43" fmla="*/ 1210839 w 3410994"/>
                                  <a:gd name="connsiteY43" fmla="*/ 2138026 h 2357531"/>
                                  <a:gd name="connsiteX44" fmla="*/ 1187026 w 3410994"/>
                                  <a:gd name="connsiteY44" fmla="*/ 2132072 h 2357531"/>
                                  <a:gd name="connsiteX45" fmla="*/ 1169167 w 3410994"/>
                                  <a:gd name="connsiteY45" fmla="*/ 2120166 h 2357531"/>
                                  <a:gd name="connsiteX46" fmla="*/ 1139401 w 3410994"/>
                                  <a:gd name="connsiteY46" fmla="*/ 2114213 h 2357531"/>
                                  <a:gd name="connsiteX47" fmla="*/ 1091776 w 3410994"/>
                                  <a:gd name="connsiteY47" fmla="*/ 2072541 h 2357531"/>
                                  <a:gd name="connsiteX48" fmla="*/ 1044151 w 3410994"/>
                                  <a:gd name="connsiteY48" fmla="*/ 2018963 h 2357531"/>
                                  <a:gd name="connsiteX49" fmla="*/ 1044151 w 3410994"/>
                                  <a:gd name="connsiteY49" fmla="*/ 1965385 h 2357531"/>
                                  <a:gd name="connsiteX50" fmla="*/ 1014386 w 3410994"/>
                                  <a:gd name="connsiteY50" fmla="*/ 1929666 h 2357531"/>
                                  <a:gd name="connsiteX51" fmla="*/ 1073917 w 3410994"/>
                                  <a:gd name="connsiteY51" fmla="*/ 1882041 h 2357531"/>
                                  <a:gd name="connsiteX52" fmla="*/ 1127495 w 3410994"/>
                                  <a:gd name="connsiteY52" fmla="*/ 1834416 h 2357531"/>
                                  <a:gd name="connsiteX53" fmla="*/ 1163214 w 3410994"/>
                                  <a:gd name="connsiteY53" fmla="*/ 1834416 h 2357531"/>
                                  <a:gd name="connsiteX54" fmla="*/ 1240605 w 3410994"/>
                                  <a:gd name="connsiteY54" fmla="*/ 1792744 h 2357531"/>
                                  <a:gd name="connsiteX55" fmla="*/ 1270370 w 3410994"/>
                                  <a:gd name="connsiteY55" fmla="*/ 1792744 h 2357531"/>
                                  <a:gd name="connsiteX56" fmla="*/ 1317995 w 3410994"/>
                                  <a:gd name="connsiteY56" fmla="*/ 1774885 h 2357531"/>
                                  <a:gd name="connsiteX57" fmla="*/ 1359667 w 3410994"/>
                                  <a:gd name="connsiteY57" fmla="*/ 1762979 h 2357531"/>
                                  <a:gd name="connsiteX58" fmla="*/ 1413245 w 3410994"/>
                                  <a:gd name="connsiteY58" fmla="*/ 1762979 h 2357531"/>
                                  <a:gd name="connsiteX59" fmla="*/ 1419198 w 3410994"/>
                                  <a:gd name="connsiteY59" fmla="*/ 1751072 h 2357531"/>
                                  <a:gd name="connsiteX60" fmla="*/ 1454917 w 3410994"/>
                                  <a:gd name="connsiteY60" fmla="*/ 1715354 h 2357531"/>
                                  <a:gd name="connsiteX61" fmla="*/ 1490636 w 3410994"/>
                                  <a:gd name="connsiteY61" fmla="*/ 1691541 h 2357531"/>
                                  <a:gd name="connsiteX62" fmla="*/ 1579933 w 3410994"/>
                                  <a:gd name="connsiteY62" fmla="*/ 1649869 h 2357531"/>
                                  <a:gd name="connsiteX63" fmla="*/ 1645417 w 3410994"/>
                                  <a:gd name="connsiteY63" fmla="*/ 1643916 h 2357531"/>
                                  <a:gd name="connsiteX64" fmla="*/ 1657323 w 3410994"/>
                                  <a:gd name="connsiteY64" fmla="*/ 1596291 h 2357531"/>
                                  <a:gd name="connsiteX65" fmla="*/ 1710901 w 3410994"/>
                                  <a:gd name="connsiteY65" fmla="*/ 1578432 h 2357531"/>
                                  <a:gd name="connsiteX66" fmla="*/ 1710901 w 3410994"/>
                                  <a:gd name="connsiteY66" fmla="*/ 1620104 h 2357531"/>
                                  <a:gd name="connsiteX67" fmla="*/ 1788292 w 3410994"/>
                                  <a:gd name="connsiteY67" fmla="*/ 1643916 h 2357531"/>
                                  <a:gd name="connsiteX68" fmla="*/ 1818058 w 3410994"/>
                                  <a:gd name="connsiteY68" fmla="*/ 1643916 h 2357531"/>
                                  <a:gd name="connsiteX69" fmla="*/ 1824011 w 3410994"/>
                                  <a:gd name="connsiteY69" fmla="*/ 1620104 h 2357531"/>
                                  <a:gd name="connsiteX70" fmla="*/ 1871636 w 3410994"/>
                                  <a:gd name="connsiteY70" fmla="*/ 1620104 h 2357531"/>
                                  <a:gd name="connsiteX71" fmla="*/ 1919261 w 3410994"/>
                                  <a:gd name="connsiteY71" fmla="*/ 1620104 h 2357531"/>
                                  <a:gd name="connsiteX72" fmla="*/ 1996651 w 3410994"/>
                                  <a:gd name="connsiteY72" fmla="*/ 1620104 h 2357531"/>
                                  <a:gd name="connsiteX73" fmla="*/ 3318245 w 3410994"/>
                                  <a:gd name="connsiteY73" fmla="*/ 554494 h 2357531"/>
                                  <a:gd name="connsiteX74" fmla="*/ 3294436 w 3410994"/>
                                  <a:gd name="connsiteY74" fmla="*/ 358041 h 2357531"/>
                                  <a:gd name="connsiteX75" fmla="*/ 3217041 w 3410994"/>
                                  <a:gd name="connsiteY75" fmla="*/ 854 h 2357531"/>
                                  <a:gd name="connsiteX76" fmla="*/ 2812232 w 3410994"/>
                                  <a:gd name="connsiteY76" fmla="*/ 54433 h 2357531"/>
                                  <a:gd name="connsiteX77" fmla="*/ 817932 w 3410994"/>
                                  <a:gd name="connsiteY77" fmla="*/ 310416 h 2357531"/>
                                  <a:gd name="connsiteX78" fmla="*/ 8309 w 3410994"/>
                                  <a:gd name="connsiteY78" fmla="*/ 435432 h 2357531"/>
                                  <a:gd name="connsiteX79" fmla="*/ 20215 w 3410994"/>
                                  <a:gd name="connsiteY79" fmla="*/ 608073 h 2357531"/>
                                  <a:gd name="connsiteX80" fmla="*/ 20214 w 3410994"/>
                                  <a:gd name="connsiteY80" fmla="*/ 1215291 h 2357531"/>
                                  <a:gd name="connsiteX81" fmla="*/ 8308 w 3410994"/>
                                  <a:gd name="connsiteY81" fmla="*/ 2274947 h 2357531"/>
                                  <a:gd name="connsiteX0" fmla="*/ 8308 w 3410994"/>
                                  <a:gd name="connsiteY0" fmla="*/ 2274947 h 2357531"/>
                                  <a:gd name="connsiteX1" fmla="*/ 61886 w 3410994"/>
                                  <a:gd name="connsiteY1" fmla="*/ 2286854 h 2357531"/>
                                  <a:gd name="connsiteX2" fmla="*/ 85698 w 3410994"/>
                                  <a:gd name="connsiteY2" fmla="*/ 2292807 h 2357531"/>
                                  <a:gd name="connsiteX3" fmla="*/ 133323 w 3410994"/>
                                  <a:gd name="connsiteY3" fmla="*/ 2304713 h 2357531"/>
                                  <a:gd name="connsiteX4" fmla="*/ 174995 w 3410994"/>
                                  <a:gd name="connsiteY4" fmla="*/ 2292807 h 2357531"/>
                                  <a:gd name="connsiteX5" fmla="*/ 186901 w 3410994"/>
                                  <a:gd name="connsiteY5" fmla="*/ 2280901 h 2357531"/>
                                  <a:gd name="connsiteX6" fmla="*/ 192855 w 3410994"/>
                                  <a:gd name="connsiteY6" fmla="*/ 2268994 h 2357531"/>
                                  <a:gd name="connsiteX7" fmla="*/ 192855 w 3410994"/>
                                  <a:gd name="connsiteY7" fmla="*/ 2191604 h 2357531"/>
                                  <a:gd name="connsiteX8" fmla="*/ 210714 w 3410994"/>
                                  <a:gd name="connsiteY8" fmla="*/ 2239229 h 2357531"/>
                                  <a:gd name="connsiteX9" fmla="*/ 234526 w 3410994"/>
                                  <a:gd name="connsiteY9" fmla="*/ 2263041 h 2357531"/>
                                  <a:gd name="connsiteX10" fmla="*/ 258339 w 3410994"/>
                                  <a:gd name="connsiteY10" fmla="*/ 2274947 h 2357531"/>
                                  <a:gd name="connsiteX11" fmla="*/ 323823 w 3410994"/>
                                  <a:gd name="connsiteY11" fmla="*/ 2251135 h 2357531"/>
                                  <a:gd name="connsiteX12" fmla="*/ 335730 w 3410994"/>
                                  <a:gd name="connsiteY12" fmla="*/ 2209463 h 2357531"/>
                                  <a:gd name="connsiteX13" fmla="*/ 335730 w 3410994"/>
                                  <a:gd name="connsiteY13" fmla="*/ 2179697 h 2357531"/>
                                  <a:gd name="connsiteX14" fmla="*/ 407167 w 3410994"/>
                                  <a:gd name="connsiteY14" fmla="*/ 2143979 h 2357531"/>
                                  <a:gd name="connsiteX15" fmla="*/ 472651 w 3410994"/>
                                  <a:gd name="connsiteY15" fmla="*/ 2143979 h 2357531"/>
                                  <a:gd name="connsiteX16" fmla="*/ 532183 w 3410994"/>
                                  <a:gd name="connsiteY16" fmla="*/ 2143979 h 2357531"/>
                                  <a:gd name="connsiteX17" fmla="*/ 550042 w 3410994"/>
                                  <a:gd name="connsiteY17" fmla="*/ 2126119 h 2357531"/>
                                  <a:gd name="connsiteX18" fmla="*/ 555995 w 3410994"/>
                                  <a:gd name="connsiteY18" fmla="*/ 2102307 h 2357531"/>
                                  <a:gd name="connsiteX19" fmla="*/ 585761 w 3410994"/>
                                  <a:gd name="connsiteY19" fmla="*/ 2072541 h 2357531"/>
                                  <a:gd name="connsiteX20" fmla="*/ 597667 w 3410994"/>
                                  <a:gd name="connsiteY20" fmla="*/ 2048729 h 2357531"/>
                                  <a:gd name="connsiteX21" fmla="*/ 621480 w 3410994"/>
                                  <a:gd name="connsiteY21" fmla="*/ 2030869 h 2357531"/>
                                  <a:gd name="connsiteX22" fmla="*/ 651245 w 3410994"/>
                                  <a:gd name="connsiteY22" fmla="*/ 2024916 h 2357531"/>
                                  <a:gd name="connsiteX23" fmla="*/ 692917 w 3410994"/>
                                  <a:gd name="connsiteY23" fmla="*/ 2030869 h 2357531"/>
                                  <a:gd name="connsiteX24" fmla="*/ 704823 w 3410994"/>
                                  <a:gd name="connsiteY24" fmla="*/ 2030869 h 2357531"/>
                                  <a:gd name="connsiteX25" fmla="*/ 746495 w 3410994"/>
                                  <a:gd name="connsiteY25" fmla="*/ 2030869 h 2357531"/>
                                  <a:gd name="connsiteX26" fmla="*/ 776261 w 3410994"/>
                                  <a:gd name="connsiteY26" fmla="*/ 2054682 h 2357531"/>
                                  <a:gd name="connsiteX27" fmla="*/ 782214 w 3410994"/>
                                  <a:gd name="connsiteY27" fmla="*/ 2078494 h 2357531"/>
                                  <a:gd name="connsiteX28" fmla="*/ 806026 w 3410994"/>
                                  <a:gd name="connsiteY28" fmla="*/ 2102307 h 2357531"/>
                                  <a:gd name="connsiteX29" fmla="*/ 871511 w 3410994"/>
                                  <a:gd name="connsiteY29" fmla="*/ 2132072 h 2357531"/>
                                  <a:gd name="connsiteX30" fmla="*/ 919136 w 3410994"/>
                                  <a:gd name="connsiteY30" fmla="*/ 2114213 h 2357531"/>
                                  <a:gd name="connsiteX31" fmla="*/ 948901 w 3410994"/>
                                  <a:gd name="connsiteY31" fmla="*/ 2138026 h 2357531"/>
                                  <a:gd name="connsiteX32" fmla="*/ 948901 w 3410994"/>
                                  <a:gd name="connsiteY32" fmla="*/ 2185651 h 2357531"/>
                                  <a:gd name="connsiteX33" fmla="*/ 948901 w 3410994"/>
                                  <a:gd name="connsiteY33" fmla="*/ 2197557 h 2357531"/>
                                  <a:gd name="connsiteX34" fmla="*/ 996526 w 3410994"/>
                                  <a:gd name="connsiteY34" fmla="*/ 2215416 h 2357531"/>
                                  <a:gd name="connsiteX35" fmla="*/ 1085823 w 3410994"/>
                                  <a:gd name="connsiteY35" fmla="*/ 2227322 h 2357531"/>
                                  <a:gd name="connsiteX36" fmla="*/ 1157261 w 3410994"/>
                                  <a:gd name="connsiteY36" fmla="*/ 2227322 h 2357531"/>
                                  <a:gd name="connsiteX37" fmla="*/ 1175120 w 3410994"/>
                                  <a:gd name="connsiteY37" fmla="*/ 2227322 h 2357531"/>
                                  <a:gd name="connsiteX38" fmla="*/ 1210839 w 3410994"/>
                                  <a:gd name="connsiteY38" fmla="*/ 2227322 h 2357531"/>
                                  <a:gd name="connsiteX39" fmla="*/ 1210839 w 3410994"/>
                                  <a:gd name="connsiteY39" fmla="*/ 2209463 h 2357531"/>
                                  <a:gd name="connsiteX40" fmla="*/ 1210839 w 3410994"/>
                                  <a:gd name="connsiteY40" fmla="*/ 2191604 h 2357531"/>
                                  <a:gd name="connsiteX41" fmla="*/ 1228698 w 3410994"/>
                                  <a:gd name="connsiteY41" fmla="*/ 2155885 h 2357531"/>
                                  <a:gd name="connsiteX42" fmla="*/ 1240605 w 3410994"/>
                                  <a:gd name="connsiteY42" fmla="*/ 2149932 h 2357531"/>
                                  <a:gd name="connsiteX43" fmla="*/ 1210839 w 3410994"/>
                                  <a:gd name="connsiteY43" fmla="*/ 2138026 h 2357531"/>
                                  <a:gd name="connsiteX44" fmla="*/ 1187026 w 3410994"/>
                                  <a:gd name="connsiteY44" fmla="*/ 2132072 h 2357531"/>
                                  <a:gd name="connsiteX45" fmla="*/ 1169167 w 3410994"/>
                                  <a:gd name="connsiteY45" fmla="*/ 2120166 h 2357531"/>
                                  <a:gd name="connsiteX46" fmla="*/ 1139401 w 3410994"/>
                                  <a:gd name="connsiteY46" fmla="*/ 2114213 h 2357531"/>
                                  <a:gd name="connsiteX47" fmla="*/ 1091776 w 3410994"/>
                                  <a:gd name="connsiteY47" fmla="*/ 2072541 h 2357531"/>
                                  <a:gd name="connsiteX48" fmla="*/ 1044151 w 3410994"/>
                                  <a:gd name="connsiteY48" fmla="*/ 2018963 h 2357531"/>
                                  <a:gd name="connsiteX49" fmla="*/ 1044151 w 3410994"/>
                                  <a:gd name="connsiteY49" fmla="*/ 1965385 h 2357531"/>
                                  <a:gd name="connsiteX50" fmla="*/ 1014386 w 3410994"/>
                                  <a:gd name="connsiteY50" fmla="*/ 1929666 h 2357531"/>
                                  <a:gd name="connsiteX51" fmla="*/ 1073917 w 3410994"/>
                                  <a:gd name="connsiteY51" fmla="*/ 1882041 h 2357531"/>
                                  <a:gd name="connsiteX52" fmla="*/ 1127495 w 3410994"/>
                                  <a:gd name="connsiteY52" fmla="*/ 1834416 h 2357531"/>
                                  <a:gd name="connsiteX53" fmla="*/ 1163214 w 3410994"/>
                                  <a:gd name="connsiteY53" fmla="*/ 1834416 h 2357531"/>
                                  <a:gd name="connsiteX54" fmla="*/ 1240605 w 3410994"/>
                                  <a:gd name="connsiteY54" fmla="*/ 1792744 h 2357531"/>
                                  <a:gd name="connsiteX55" fmla="*/ 1270370 w 3410994"/>
                                  <a:gd name="connsiteY55" fmla="*/ 1792744 h 2357531"/>
                                  <a:gd name="connsiteX56" fmla="*/ 1317995 w 3410994"/>
                                  <a:gd name="connsiteY56" fmla="*/ 1774885 h 2357531"/>
                                  <a:gd name="connsiteX57" fmla="*/ 1359667 w 3410994"/>
                                  <a:gd name="connsiteY57" fmla="*/ 1762979 h 2357531"/>
                                  <a:gd name="connsiteX58" fmla="*/ 1413245 w 3410994"/>
                                  <a:gd name="connsiteY58" fmla="*/ 1762979 h 2357531"/>
                                  <a:gd name="connsiteX59" fmla="*/ 1419198 w 3410994"/>
                                  <a:gd name="connsiteY59" fmla="*/ 1751072 h 2357531"/>
                                  <a:gd name="connsiteX60" fmla="*/ 1454917 w 3410994"/>
                                  <a:gd name="connsiteY60" fmla="*/ 1715354 h 2357531"/>
                                  <a:gd name="connsiteX61" fmla="*/ 1490636 w 3410994"/>
                                  <a:gd name="connsiteY61" fmla="*/ 1691541 h 2357531"/>
                                  <a:gd name="connsiteX62" fmla="*/ 1579933 w 3410994"/>
                                  <a:gd name="connsiteY62" fmla="*/ 1649869 h 2357531"/>
                                  <a:gd name="connsiteX63" fmla="*/ 1645417 w 3410994"/>
                                  <a:gd name="connsiteY63" fmla="*/ 1643916 h 2357531"/>
                                  <a:gd name="connsiteX64" fmla="*/ 1657323 w 3410994"/>
                                  <a:gd name="connsiteY64" fmla="*/ 1596291 h 2357531"/>
                                  <a:gd name="connsiteX65" fmla="*/ 1710901 w 3410994"/>
                                  <a:gd name="connsiteY65" fmla="*/ 1578432 h 2357531"/>
                                  <a:gd name="connsiteX66" fmla="*/ 1710901 w 3410994"/>
                                  <a:gd name="connsiteY66" fmla="*/ 1620104 h 2357531"/>
                                  <a:gd name="connsiteX67" fmla="*/ 1788292 w 3410994"/>
                                  <a:gd name="connsiteY67" fmla="*/ 1643916 h 2357531"/>
                                  <a:gd name="connsiteX68" fmla="*/ 1818058 w 3410994"/>
                                  <a:gd name="connsiteY68" fmla="*/ 1643916 h 2357531"/>
                                  <a:gd name="connsiteX69" fmla="*/ 1824011 w 3410994"/>
                                  <a:gd name="connsiteY69" fmla="*/ 1620104 h 2357531"/>
                                  <a:gd name="connsiteX70" fmla="*/ 1871636 w 3410994"/>
                                  <a:gd name="connsiteY70" fmla="*/ 1620104 h 2357531"/>
                                  <a:gd name="connsiteX71" fmla="*/ 1919261 w 3410994"/>
                                  <a:gd name="connsiteY71" fmla="*/ 1620104 h 2357531"/>
                                  <a:gd name="connsiteX72" fmla="*/ 1996651 w 3410994"/>
                                  <a:gd name="connsiteY72" fmla="*/ 1620104 h 2357531"/>
                                  <a:gd name="connsiteX73" fmla="*/ 3318245 w 3410994"/>
                                  <a:gd name="connsiteY73" fmla="*/ 554494 h 2357531"/>
                                  <a:gd name="connsiteX74" fmla="*/ 3294436 w 3410994"/>
                                  <a:gd name="connsiteY74" fmla="*/ 358041 h 2357531"/>
                                  <a:gd name="connsiteX75" fmla="*/ 3217041 w 3410994"/>
                                  <a:gd name="connsiteY75" fmla="*/ 854 h 2357531"/>
                                  <a:gd name="connsiteX76" fmla="*/ 2812232 w 3410994"/>
                                  <a:gd name="connsiteY76" fmla="*/ 54433 h 2357531"/>
                                  <a:gd name="connsiteX77" fmla="*/ 817932 w 3410994"/>
                                  <a:gd name="connsiteY77" fmla="*/ 310416 h 2357531"/>
                                  <a:gd name="connsiteX78" fmla="*/ 8309 w 3410994"/>
                                  <a:gd name="connsiteY78" fmla="*/ 435432 h 2357531"/>
                                  <a:gd name="connsiteX79" fmla="*/ 20215 w 3410994"/>
                                  <a:gd name="connsiteY79" fmla="*/ 608073 h 2357531"/>
                                  <a:gd name="connsiteX80" fmla="*/ 20214 w 3410994"/>
                                  <a:gd name="connsiteY80" fmla="*/ 1215291 h 2357531"/>
                                  <a:gd name="connsiteX81" fmla="*/ 8308 w 3410994"/>
                                  <a:gd name="connsiteY81" fmla="*/ 2274947 h 2357531"/>
                                  <a:gd name="connsiteX0" fmla="*/ 8308 w 3410994"/>
                                  <a:gd name="connsiteY0" fmla="*/ 2286377 h 2368961"/>
                                  <a:gd name="connsiteX1" fmla="*/ 61886 w 3410994"/>
                                  <a:gd name="connsiteY1" fmla="*/ 2298284 h 2368961"/>
                                  <a:gd name="connsiteX2" fmla="*/ 85698 w 3410994"/>
                                  <a:gd name="connsiteY2" fmla="*/ 2304237 h 2368961"/>
                                  <a:gd name="connsiteX3" fmla="*/ 133323 w 3410994"/>
                                  <a:gd name="connsiteY3" fmla="*/ 2316143 h 2368961"/>
                                  <a:gd name="connsiteX4" fmla="*/ 174995 w 3410994"/>
                                  <a:gd name="connsiteY4" fmla="*/ 2304237 h 2368961"/>
                                  <a:gd name="connsiteX5" fmla="*/ 186901 w 3410994"/>
                                  <a:gd name="connsiteY5" fmla="*/ 2292331 h 2368961"/>
                                  <a:gd name="connsiteX6" fmla="*/ 192855 w 3410994"/>
                                  <a:gd name="connsiteY6" fmla="*/ 2280424 h 2368961"/>
                                  <a:gd name="connsiteX7" fmla="*/ 192855 w 3410994"/>
                                  <a:gd name="connsiteY7" fmla="*/ 2203034 h 2368961"/>
                                  <a:gd name="connsiteX8" fmla="*/ 210714 w 3410994"/>
                                  <a:gd name="connsiteY8" fmla="*/ 2250659 h 2368961"/>
                                  <a:gd name="connsiteX9" fmla="*/ 234526 w 3410994"/>
                                  <a:gd name="connsiteY9" fmla="*/ 2274471 h 2368961"/>
                                  <a:gd name="connsiteX10" fmla="*/ 258339 w 3410994"/>
                                  <a:gd name="connsiteY10" fmla="*/ 2286377 h 2368961"/>
                                  <a:gd name="connsiteX11" fmla="*/ 323823 w 3410994"/>
                                  <a:gd name="connsiteY11" fmla="*/ 2262565 h 2368961"/>
                                  <a:gd name="connsiteX12" fmla="*/ 335730 w 3410994"/>
                                  <a:gd name="connsiteY12" fmla="*/ 2220893 h 2368961"/>
                                  <a:gd name="connsiteX13" fmla="*/ 335730 w 3410994"/>
                                  <a:gd name="connsiteY13" fmla="*/ 2191127 h 2368961"/>
                                  <a:gd name="connsiteX14" fmla="*/ 407167 w 3410994"/>
                                  <a:gd name="connsiteY14" fmla="*/ 2155409 h 2368961"/>
                                  <a:gd name="connsiteX15" fmla="*/ 472651 w 3410994"/>
                                  <a:gd name="connsiteY15" fmla="*/ 2155409 h 2368961"/>
                                  <a:gd name="connsiteX16" fmla="*/ 532183 w 3410994"/>
                                  <a:gd name="connsiteY16" fmla="*/ 2155409 h 2368961"/>
                                  <a:gd name="connsiteX17" fmla="*/ 550042 w 3410994"/>
                                  <a:gd name="connsiteY17" fmla="*/ 2137549 h 2368961"/>
                                  <a:gd name="connsiteX18" fmla="*/ 555995 w 3410994"/>
                                  <a:gd name="connsiteY18" fmla="*/ 2113737 h 2368961"/>
                                  <a:gd name="connsiteX19" fmla="*/ 585761 w 3410994"/>
                                  <a:gd name="connsiteY19" fmla="*/ 2083971 h 2368961"/>
                                  <a:gd name="connsiteX20" fmla="*/ 597667 w 3410994"/>
                                  <a:gd name="connsiteY20" fmla="*/ 2060159 h 2368961"/>
                                  <a:gd name="connsiteX21" fmla="*/ 621480 w 3410994"/>
                                  <a:gd name="connsiteY21" fmla="*/ 2042299 h 2368961"/>
                                  <a:gd name="connsiteX22" fmla="*/ 651245 w 3410994"/>
                                  <a:gd name="connsiteY22" fmla="*/ 2036346 h 2368961"/>
                                  <a:gd name="connsiteX23" fmla="*/ 692917 w 3410994"/>
                                  <a:gd name="connsiteY23" fmla="*/ 2042299 h 2368961"/>
                                  <a:gd name="connsiteX24" fmla="*/ 704823 w 3410994"/>
                                  <a:gd name="connsiteY24" fmla="*/ 2042299 h 2368961"/>
                                  <a:gd name="connsiteX25" fmla="*/ 746495 w 3410994"/>
                                  <a:gd name="connsiteY25" fmla="*/ 2042299 h 2368961"/>
                                  <a:gd name="connsiteX26" fmla="*/ 776261 w 3410994"/>
                                  <a:gd name="connsiteY26" fmla="*/ 2066112 h 2368961"/>
                                  <a:gd name="connsiteX27" fmla="*/ 782214 w 3410994"/>
                                  <a:gd name="connsiteY27" fmla="*/ 2089924 h 2368961"/>
                                  <a:gd name="connsiteX28" fmla="*/ 806026 w 3410994"/>
                                  <a:gd name="connsiteY28" fmla="*/ 2113737 h 2368961"/>
                                  <a:gd name="connsiteX29" fmla="*/ 871511 w 3410994"/>
                                  <a:gd name="connsiteY29" fmla="*/ 2143502 h 2368961"/>
                                  <a:gd name="connsiteX30" fmla="*/ 919136 w 3410994"/>
                                  <a:gd name="connsiteY30" fmla="*/ 2125643 h 2368961"/>
                                  <a:gd name="connsiteX31" fmla="*/ 948901 w 3410994"/>
                                  <a:gd name="connsiteY31" fmla="*/ 2149456 h 2368961"/>
                                  <a:gd name="connsiteX32" fmla="*/ 948901 w 3410994"/>
                                  <a:gd name="connsiteY32" fmla="*/ 2197081 h 2368961"/>
                                  <a:gd name="connsiteX33" fmla="*/ 948901 w 3410994"/>
                                  <a:gd name="connsiteY33" fmla="*/ 2208987 h 2368961"/>
                                  <a:gd name="connsiteX34" fmla="*/ 996526 w 3410994"/>
                                  <a:gd name="connsiteY34" fmla="*/ 2226846 h 2368961"/>
                                  <a:gd name="connsiteX35" fmla="*/ 1085823 w 3410994"/>
                                  <a:gd name="connsiteY35" fmla="*/ 2238752 h 2368961"/>
                                  <a:gd name="connsiteX36" fmla="*/ 1157261 w 3410994"/>
                                  <a:gd name="connsiteY36" fmla="*/ 2238752 h 2368961"/>
                                  <a:gd name="connsiteX37" fmla="*/ 1175120 w 3410994"/>
                                  <a:gd name="connsiteY37" fmla="*/ 2238752 h 2368961"/>
                                  <a:gd name="connsiteX38" fmla="*/ 1210839 w 3410994"/>
                                  <a:gd name="connsiteY38" fmla="*/ 2238752 h 2368961"/>
                                  <a:gd name="connsiteX39" fmla="*/ 1210839 w 3410994"/>
                                  <a:gd name="connsiteY39" fmla="*/ 2220893 h 2368961"/>
                                  <a:gd name="connsiteX40" fmla="*/ 1210839 w 3410994"/>
                                  <a:gd name="connsiteY40" fmla="*/ 2203034 h 2368961"/>
                                  <a:gd name="connsiteX41" fmla="*/ 1228698 w 3410994"/>
                                  <a:gd name="connsiteY41" fmla="*/ 2167315 h 2368961"/>
                                  <a:gd name="connsiteX42" fmla="*/ 1240605 w 3410994"/>
                                  <a:gd name="connsiteY42" fmla="*/ 2161362 h 2368961"/>
                                  <a:gd name="connsiteX43" fmla="*/ 1210839 w 3410994"/>
                                  <a:gd name="connsiteY43" fmla="*/ 2149456 h 2368961"/>
                                  <a:gd name="connsiteX44" fmla="*/ 1187026 w 3410994"/>
                                  <a:gd name="connsiteY44" fmla="*/ 2143502 h 2368961"/>
                                  <a:gd name="connsiteX45" fmla="*/ 1169167 w 3410994"/>
                                  <a:gd name="connsiteY45" fmla="*/ 2131596 h 2368961"/>
                                  <a:gd name="connsiteX46" fmla="*/ 1139401 w 3410994"/>
                                  <a:gd name="connsiteY46" fmla="*/ 2125643 h 2368961"/>
                                  <a:gd name="connsiteX47" fmla="*/ 1091776 w 3410994"/>
                                  <a:gd name="connsiteY47" fmla="*/ 2083971 h 2368961"/>
                                  <a:gd name="connsiteX48" fmla="*/ 1044151 w 3410994"/>
                                  <a:gd name="connsiteY48" fmla="*/ 2030393 h 2368961"/>
                                  <a:gd name="connsiteX49" fmla="*/ 1044151 w 3410994"/>
                                  <a:gd name="connsiteY49" fmla="*/ 1976815 h 2368961"/>
                                  <a:gd name="connsiteX50" fmla="*/ 1014386 w 3410994"/>
                                  <a:gd name="connsiteY50" fmla="*/ 1941096 h 2368961"/>
                                  <a:gd name="connsiteX51" fmla="*/ 1073917 w 3410994"/>
                                  <a:gd name="connsiteY51" fmla="*/ 1893471 h 2368961"/>
                                  <a:gd name="connsiteX52" fmla="*/ 1127495 w 3410994"/>
                                  <a:gd name="connsiteY52" fmla="*/ 1845846 h 2368961"/>
                                  <a:gd name="connsiteX53" fmla="*/ 1163214 w 3410994"/>
                                  <a:gd name="connsiteY53" fmla="*/ 1845846 h 2368961"/>
                                  <a:gd name="connsiteX54" fmla="*/ 1240605 w 3410994"/>
                                  <a:gd name="connsiteY54" fmla="*/ 1804174 h 2368961"/>
                                  <a:gd name="connsiteX55" fmla="*/ 1270370 w 3410994"/>
                                  <a:gd name="connsiteY55" fmla="*/ 1804174 h 2368961"/>
                                  <a:gd name="connsiteX56" fmla="*/ 1317995 w 3410994"/>
                                  <a:gd name="connsiteY56" fmla="*/ 1786315 h 2368961"/>
                                  <a:gd name="connsiteX57" fmla="*/ 1359667 w 3410994"/>
                                  <a:gd name="connsiteY57" fmla="*/ 1774409 h 2368961"/>
                                  <a:gd name="connsiteX58" fmla="*/ 1413245 w 3410994"/>
                                  <a:gd name="connsiteY58" fmla="*/ 1774409 h 2368961"/>
                                  <a:gd name="connsiteX59" fmla="*/ 1419198 w 3410994"/>
                                  <a:gd name="connsiteY59" fmla="*/ 1762502 h 2368961"/>
                                  <a:gd name="connsiteX60" fmla="*/ 1454917 w 3410994"/>
                                  <a:gd name="connsiteY60" fmla="*/ 1726784 h 2368961"/>
                                  <a:gd name="connsiteX61" fmla="*/ 1490636 w 3410994"/>
                                  <a:gd name="connsiteY61" fmla="*/ 1702971 h 2368961"/>
                                  <a:gd name="connsiteX62" fmla="*/ 1579933 w 3410994"/>
                                  <a:gd name="connsiteY62" fmla="*/ 1661299 h 2368961"/>
                                  <a:gd name="connsiteX63" fmla="*/ 1645417 w 3410994"/>
                                  <a:gd name="connsiteY63" fmla="*/ 1655346 h 2368961"/>
                                  <a:gd name="connsiteX64" fmla="*/ 1657323 w 3410994"/>
                                  <a:gd name="connsiteY64" fmla="*/ 1607721 h 2368961"/>
                                  <a:gd name="connsiteX65" fmla="*/ 1710901 w 3410994"/>
                                  <a:gd name="connsiteY65" fmla="*/ 1589862 h 2368961"/>
                                  <a:gd name="connsiteX66" fmla="*/ 1710901 w 3410994"/>
                                  <a:gd name="connsiteY66" fmla="*/ 1631534 h 2368961"/>
                                  <a:gd name="connsiteX67" fmla="*/ 1788292 w 3410994"/>
                                  <a:gd name="connsiteY67" fmla="*/ 1655346 h 2368961"/>
                                  <a:gd name="connsiteX68" fmla="*/ 1818058 w 3410994"/>
                                  <a:gd name="connsiteY68" fmla="*/ 1655346 h 2368961"/>
                                  <a:gd name="connsiteX69" fmla="*/ 1824011 w 3410994"/>
                                  <a:gd name="connsiteY69" fmla="*/ 1631534 h 2368961"/>
                                  <a:gd name="connsiteX70" fmla="*/ 1871636 w 3410994"/>
                                  <a:gd name="connsiteY70" fmla="*/ 1631534 h 2368961"/>
                                  <a:gd name="connsiteX71" fmla="*/ 1919261 w 3410994"/>
                                  <a:gd name="connsiteY71" fmla="*/ 1631534 h 2368961"/>
                                  <a:gd name="connsiteX72" fmla="*/ 1996651 w 3410994"/>
                                  <a:gd name="connsiteY72" fmla="*/ 1631534 h 2368961"/>
                                  <a:gd name="connsiteX73" fmla="*/ 3318245 w 3410994"/>
                                  <a:gd name="connsiteY73" fmla="*/ 565924 h 2368961"/>
                                  <a:gd name="connsiteX74" fmla="*/ 3294436 w 3410994"/>
                                  <a:gd name="connsiteY74" fmla="*/ 369471 h 2368961"/>
                                  <a:gd name="connsiteX75" fmla="*/ 3246807 w 3410994"/>
                                  <a:gd name="connsiteY75" fmla="*/ 378 h 2368961"/>
                                  <a:gd name="connsiteX76" fmla="*/ 2812232 w 3410994"/>
                                  <a:gd name="connsiteY76" fmla="*/ 65863 h 2368961"/>
                                  <a:gd name="connsiteX77" fmla="*/ 817932 w 3410994"/>
                                  <a:gd name="connsiteY77" fmla="*/ 321846 h 2368961"/>
                                  <a:gd name="connsiteX78" fmla="*/ 8309 w 3410994"/>
                                  <a:gd name="connsiteY78" fmla="*/ 446862 h 2368961"/>
                                  <a:gd name="connsiteX79" fmla="*/ 20215 w 3410994"/>
                                  <a:gd name="connsiteY79" fmla="*/ 619503 h 2368961"/>
                                  <a:gd name="connsiteX80" fmla="*/ 20214 w 3410994"/>
                                  <a:gd name="connsiteY80" fmla="*/ 1226721 h 2368961"/>
                                  <a:gd name="connsiteX81" fmla="*/ 8308 w 3410994"/>
                                  <a:gd name="connsiteY81" fmla="*/ 2286377 h 2368961"/>
                                  <a:gd name="connsiteX0" fmla="*/ 8308 w 3410994"/>
                                  <a:gd name="connsiteY0" fmla="*/ 2286377 h 2368961"/>
                                  <a:gd name="connsiteX1" fmla="*/ 61886 w 3410994"/>
                                  <a:gd name="connsiteY1" fmla="*/ 2298284 h 2368961"/>
                                  <a:gd name="connsiteX2" fmla="*/ 85698 w 3410994"/>
                                  <a:gd name="connsiteY2" fmla="*/ 2304237 h 2368961"/>
                                  <a:gd name="connsiteX3" fmla="*/ 133323 w 3410994"/>
                                  <a:gd name="connsiteY3" fmla="*/ 2316143 h 2368961"/>
                                  <a:gd name="connsiteX4" fmla="*/ 174995 w 3410994"/>
                                  <a:gd name="connsiteY4" fmla="*/ 2304237 h 2368961"/>
                                  <a:gd name="connsiteX5" fmla="*/ 186901 w 3410994"/>
                                  <a:gd name="connsiteY5" fmla="*/ 2292331 h 2368961"/>
                                  <a:gd name="connsiteX6" fmla="*/ 192855 w 3410994"/>
                                  <a:gd name="connsiteY6" fmla="*/ 2280424 h 2368961"/>
                                  <a:gd name="connsiteX7" fmla="*/ 192855 w 3410994"/>
                                  <a:gd name="connsiteY7" fmla="*/ 2203034 h 2368961"/>
                                  <a:gd name="connsiteX8" fmla="*/ 210714 w 3410994"/>
                                  <a:gd name="connsiteY8" fmla="*/ 2250659 h 2368961"/>
                                  <a:gd name="connsiteX9" fmla="*/ 234526 w 3410994"/>
                                  <a:gd name="connsiteY9" fmla="*/ 2274471 h 2368961"/>
                                  <a:gd name="connsiteX10" fmla="*/ 258339 w 3410994"/>
                                  <a:gd name="connsiteY10" fmla="*/ 2286377 h 2368961"/>
                                  <a:gd name="connsiteX11" fmla="*/ 323823 w 3410994"/>
                                  <a:gd name="connsiteY11" fmla="*/ 2262565 h 2368961"/>
                                  <a:gd name="connsiteX12" fmla="*/ 335730 w 3410994"/>
                                  <a:gd name="connsiteY12" fmla="*/ 2220893 h 2368961"/>
                                  <a:gd name="connsiteX13" fmla="*/ 335730 w 3410994"/>
                                  <a:gd name="connsiteY13" fmla="*/ 2191127 h 2368961"/>
                                  <a:gd name="connsiteX14" fmla="*/ 407167 w 3410994"/>
                                  <a:gd name="connsiteY14" fmla="*/ 2155409 h 2368961"/>
                                  <a:gd name="connsiteX15" fmla="*/ 472651 w 3410994"/>
                                  <a:gd name="connsiteY15" fmla="*/ 2155409 h 2368961"/>
                                  <a:gd name="connsiteX16" fmla="*/ 532183 w 3410994"/>
                                  <a:gd name="connsiteY16" fmla="*/ 2155409 h 2368961"/>
                                  <a:gd name="connsiteX17" fmla="*/ 550042 w 3410994"/>
                                  <a:gd name="connsiteY17" fmla="*/ 2137549 h 2368961"/>
                                  <a:gd name="connsiteX18" fmla="*/ 555995 w 3410994"/>
                                  <a:gd name="connsiteY18" fmla="*/ 2113737 h 2368961"/>
                                  <a:gd name="connsiteX19" fmla="*/ 585761 w 3410994"/>
                                  <a:gd name="connsiteY19" fmla="*/ 2083971 h 2368961"/>
                                  <a:gd name="connsiteX20" fmla="*/ 597667 w 3410994"/>
                                  <a:gd name="connsiteY20" fmla="*/ 2060159 h 2368961"/>
                                  <a:gd name="connsiteX21" fmla="*/ 621480 w 3410994"/>
                                  <a:gd name="connsiteY21" fmla="*/ 2042299 h 2368961"/>
                                  <a:gd name="connsiteX22" fmla="*/ 651245 w 3410994"/>
                                  <a:gd name="connsiteY22" fmla="*/ 2036346 h 2368961"/>
                                  <a:gd name="connsiteX23" fmla="*/ 692917 w 3410994"/>
                                  <a:gd name="connsiteY23" fmla="*/ 2042299 h 2368961"/>
                                  <a:gd name="connsiteX24" fmla="*/ 704823 w 3410994"/>
                                  <a:gd name="connsiteY24" fmla="*/ 2042299 h 2368961"/>
                                  <a:gd name="connsiteX25" fmla="*/ 746495 w 3410994"/>
                                  <a:gd name="connsiteY25" fmla="*/ 2042299 h 2368961"/>
                                  <a:gd name="connsiteX26" fmla="*/ 776261 w 3410994"/>
                                  <a:gd name="connsiteY26" fmla="*/ 2066112 h 2368961"/>
                                  <a:gd name="connsiteX27" fmla="*/ 782214 w 3410994"/>
                                  <a:gd name="connsiteY27" fmla="*/ 2089924 h 2368961"/>
                                  <a:gd name="connsiteX28" fmla="*/ 806026 w 3410994"/>
                                  <a:gd name="connsiteY28" fmla="*/ 2113737 h 2368961"/>
                                  <a:gd name="connsiteX29" fmla="*/ 871511 w 3410994"/>
                                  <a:gd name="connsiteY29" fmla="*/ 2143502 h 2368961"/>
                                  <a:gd name="connsiteX30" fmla="*/ 919136 w 3410994"/>
                                  <a:gd name="connsiteY30" fmla="*/ 2125643 h 2368961"/>
                                  <a:gd name="connsiteX31" fmla="*/ 948901 w 3410994"/>
                                  <a:gd name="connsiteY31" fmla="*/ 2149456 h 2368961"/>
                                  <a:gd name="connsiteX32" fmla="*/ 948901 w 3410994"/>
                                  <a:gd name="connsiteY32" fmla="*/ 2197081 h 2368961"/>
                                  <a:gd name="connsiteX33" fmla="*/ 948901 w 3410994"/>
                                  <a:gd name="connsiteY33" fmla="*/ 2208987 h 2368961"/>
                                  <a:gd name="connsiteX34" fmla="*/ 996526 w 3410994"/>
                                  <a:gd name="connsiteY34" fmla="*/ 2226846 h 2368961"/>
                                  <a:gd name="connsiteX35" fmla="*/ 1085823 w 3410994"/>
                                  <a:gd name="connsiteY35" fmla="*/ 2238752 h 2368961"/>
                                  <a:gd name="connsiteX36" fmla="*/ 1157261 w 3410994"/>
                                  <a:gd name="connsiteY36" fmla="*/ 2238752 h 2368961"/>
                                  <a:gd name="connsiteX37" fmla="*/ 1175120 w 3410994"/>
                                  <a:gd name="connsiteY37" fmla="*/ 2238752 h 2368961"/>
                                  <a:gd name="connsiteX38" fmla="*/ 1210839 w 3410994"/>
                                  <a:gd name="connsiteY38" fmla="*/ 2238752 h 2368961"/>
                                  <a:gd name="connsiteX39" fmla="*/ 1210839 w 3410994"/>
                                  <a:gd name="connsiteY39" fmla="*/ 2220893 h 2368961"/>
                                  <a:gd name="connsiteX40" fmla="*/ 1210839 w 3410994"/>
                                  <a:gd name="connsiteY40" fmla="*/ 2203034 h 2368961"/>
                                  <a:gd name="connsiteX41" fmla="*/ 1228698 w 3410994"/>
                                  <a:gd name="connsiteY41" fmla="*/ 2167315 h 2368961"/>
                                  <a:gd name="connsiteX42" fmla="*/ 1240605 w 3410994"/>
                                  <a:gd name="connsiteY42" fmla="*/ 2161362 h 2368961"/>
                                  <a:gd name="connsiteX43" fmla="*/ 1210839 w 3410994"/>
                                  <a:gd name="connsiteY43" fmla="*/ 2149456 h 2368961"/>
                                  <a:gd name="connsiteX44" fmla="*/ 1187026 w 3410994"/>
                                  <a:gd name="connsiteY44" fmla="*/ 2143502 h 2368961"/>
                                  <a:gd name="connsiteX45" fmla="*/ 1169167 w 3410994"/>
                                  <a:gd name="connsiteY45" fmla="*/ 2131596 h 2368961"/>
                                  <a:gd name="connsiteX46" fmla="*/ 1139401 w 3410994"/>
                                  <a:gd name="connsiteY46" fmla="*/ 2125643 h 2368961"/>
                                  <a:gd name="connsiteX47" fmla="*/ 1091776 w 3410994"/>
                                  <a:gd name="connsiteY47" fmla="*/ 2083971 h 2368961"/>
                                  <a:gd name="connsiteX48" fmla="*/ 1044151 w 3410994"/>
                                  <a:gd name="connsiteY48" fmla="*/ 2030393 h 2368961"/>
                                  <a:gd name="connsiteX49" fmla="*/ 1044151 w 3410994"/>
                                  <a:gd name="connsiteY49" fmla="*/ 1976815 h 2368961"/>
                                  <a:gd name="connsiteX50" fmla="*/ 1014386 w 3410994"/>
                                  <a:gd name="connsiteY50" fmla="*/ 1941096 h 2368961"/>
                                  <a:gd name="connsiteX51" fmla="*/ 1073917 w 3410994"/>
                                  <a:gd name="connsiteY51" fmla="*/ 1893471 h 2368961"/>
                                  <a:gd name="connsiteX52" fmla="*/ 1127495 w 3410994"/>
                                  <a:gd name="connsiteY52" fmla="*/ 1845846 h 2368961"/>
                                  <a:gd name="connsiteX53" fmla="*/ 1163214 w 3410994"/>
                                  <a:gd name="connsiteY53" fmla="*/ 1845846 h 2368961"/>
                                  <a:gd name="connsiteX54" fmla="*/ 1240605 w 3410994"/>
                                  <a:gd name="connsiteY54" fmla="*/ 1804174 h 2368961"/>
                                  <a:gd name="connsiteX55" fmla="*/ 1270370 w 3410994"/>
                                  <a:gd name="connsiteY55" fmla="*/ 1804174 h 2368961"/>
                                  <a:gd name="connsiteX56" fmla="*/ 1317995 w 3410994"/>
                                  <a:gd name="connsiteY56" fmla="*/ 1786315 h 2368961"/>
                                  <a:gd name="connsiteX57" fmla="*/ 1359667 w 3410994"/>
                                  <a:gd name="connsiteY57" fmla="*/ 1774409 h 2368961"/>
                                  <a:gd name="connsiteX58" fmla="*/ 1413245 w 3410994"/>
                                  <a:gd name="connsiteY58" fmla="*/ 1774409 h 2368961"/>
                                  <a:gd name="connsiteX59" fmla="*/ 1419198 w 3410994"/>
                                  <a:gd name="connsiteY59" fmla="*/ 1762502 h 2368961"/>
                                  <a:gd name="connsiteX60" fmla="*/ 1454917 w 3410994"/>
                                  <a:gd name="connsiteY60" fmla="*/ 1726784 h 2368961"/>
                                  <a:gd name="connsiteX61" fmla="*/ 1490636 w 3410994"/>
                                  <a:gd name="connsiteY61" fmla="*/ 1702971 h 2368961"/>
                                  <a:gd name="connsiteX62" fmla="*/ 1579933 w 3410994"/>
                                  <a:gd name="connsiteY62" fmla="*/ 1661299 h 2368961"/>
                                  <a:gd name="connsiteX63" fmla="*/ 1645417 w 3410994"/>
                                  <a:gd name="connsiteY63" fmla="*/ 1655346 h 2368961"/>
                                  <a:gd name="connsiteX64" fmla="*/ 1657323 w 3410994"/>
                                  <a:gd name="connsiteY64" fmla="*/ 1607721 h 2368961"/>
                                  <a:gd name="connsiteX65" fmla="*/ 1710901 w 3410994"/>
                                  <a:gd name="connsiteY65" fmla="*/ 1589862 h 2368961"/>
                                  <a:gd name="connsiteX66" fmla="*/ 1710901 w 3410994"/>
                                  <a:gd name="connsiteY66" fmla="*/ 1631534 h 2368961"/>
                                  <a:gd name="connsiteX67" fmla="*/ 1788292 w 3410994"/>
                                  <a:gd name="connsiteY67" fmla="*/ 1655346 h 2368961"/>
                                  <a:gd name="connsiteX68" fmla="*/ 1818058 w 3410994"/>
                                  <a:gd name="connsiteY68" fmla="*/ 1655346 h 2368961"/>
                                  <a:gd name="connsiteX69" fmla="*/ 1824011 w 3410994"/>
                                  <a:gd name="connsiteY69" fmla="*/ 1631534 h 2368961"/>
                                  <a:gd name="connsiteX70" fmla="*/ 1871636 w 3410994"/>
                                  <a:gd name="connsiteY70" fmla="*/ 1631534 h 2368961"/>
                                  <a:gd name="connsiteX71" fmla="*/ 1919261 w 3410994"/>
                                  <a:gd name="connsiteY71" fmla="*/ 1631534 h 2368961"/>
                                  <a:gd name="connsiteX72" fmla="*/ 1996651 w 3410994"/>
                                  <a:gd name="connsiteY72" fmla="*/ 1631534 h 2368961"/>
                                  <a:gd name="connsiteX73" fmla="*/ 3318245 w 3410994"/>
                                  <a:gd name="connsiteY73" fmla="*/ 565924 h 2368961"/>
                                  <a:gd name="connsiteX74" fmla="*/ 3294436 w 3410994"/>
                                  <a:gd name="connsiteY74" fmla="*/ 369471 h 2368961"/>
                                  <a:gd name="connsiteX75" fmla="*/ 3246807 w 3410994"/>
                                  <a:gd name="connsiteY75" fmla="*/ 378 h 2368961"/>
                                  <a:gd name="connsiteX76" fmla="*/ 2812232 w 3410994"/>
                                  <a:gd name="connsiteY76" fmla="*/ 65863 h 2368961"/>
                                  <a:gd name="connsiteX77" fmla="*/ 817932 w 3410994"/>
                                  <a:gd name="connsiteY77" fmla="*/ 321846 h 2368961"/>
                                  <a:gd name="connsiteX78" fmla="*/ 8309 w 3410994"/>
                                  <a:gd name="connsiteY78" fmla="*/ 446862 h 2368961"/>
                                  <a:gd name="connsiteX79" fmla="*/ 20215 w 3410994"/>
                                  <a:gd name="connsiteY79" fmla="*/ 619503 h 2368961"/>
                                  <a:gd name="connsiteX80" fmla="*/ 20214 w 3410994"/>
                                  <a:gd name="connsiteY80" fmla="*/ 1226721 h 2368961"/>
                                  <a:gd name="connsiteX81" fmla="*/ 8308 w 3410994"/>
                                  <a:gd name="connsiteY81" fmla="*/ 2286377 h 2368961"/>
                                  <a:gd name="connsiteX0" fmla="*/ 8308 w 3415044"/>
                                  <a:gd name="connsiteY0" fmla="*/ 2286377 h 2368961"/>
                                  <a:gd name="connsiteX1" fmla="*/ 61886 w 3415044"/>
                                  <a:gd name="connsiteY1" fmla="*/ 2298284 h 2368961"/>
                                  <a:gd name="connsiteX2" fmla="*/ 85698 w 3415044"/>
                                  <a:gd name="connsiteY2" fmla="*/ 2304237 h 2368961"/>
                                  <a:gd name="connsiteX3" fmla="*/ 133323 w 3415044"/>
                                  <a:gd name="connsiteY3" fmla="*/ 2316143 h 2368961"/>
                                  <a:gd name="connsiteX4" fmla="*/ 174995 w 3415044"/>
                                  <a:gd name="connsiteY4" fmla="*/ 2304237 h 2368961"/>
                                  <a:gd name="connsiteX5" fmla="*/ 186901 w 3415044"/>
                                  <a:gd name="connsiteY5" fmla="*/ 2292331 h 2368961"/>
                                  <a:gd name="connsiteX6" fmla="*/ 192855 w 3415044"/>
                                  <a:gd name="connsiteY6" fmla="*/ 2280424 h 2368961"/>
                                  <a:gd name="connsiteX7" fmla="*/ 192855 w 3415044"/>
                                  <a:gd name="connsiteY7" fmla="*/ 2203034 h 2368961"/>
                                  <a:gd name="connsiteX8" fmla="*/ 210714 w 3415044"/>
                                  <a:gd name="connsiteY8" fmla="*/ 2250659 h 2368961"/>
                                  <a:gd name="connsiteX9" fmla="*/ 234526 w 3415044"/>
                                  <a:gd name="connsiteY9" fmla="*/ 2274471 h 2368961"/>
                                  <a:gd name="connsiteX10" fmla="*/ 258339 w 3415044"/>
                                  <a:gd name="connsiteY10" fmla="*/ 2286377 h 2368961"/>
                                  <a:gd name="connsiteX11" fmla="*/ 323823 w 3415044"/>
                                  <a:gd name="connsiteY11" fmla="*/ 2262565 h 2368961"/>
                                  <a:gd name="connsiteX12" fmla="*/ 335730 w 3415044"/>
                                  <a:gd name="connsiteY12" fmla="*/ 2220893 h 2368961"/>
                                  <a:gd name="connsiteX13" fmla="*/ 335730 w 3415044"/>
                                  <a:gd name="connsiteY13" fmla="*/ 2191127 h 2368961"/>
                                  <a:gd name="connsiteX14" fmla="*/ 407167 w 3415044"/>
                                  <a:gd name="connsiteY14" fmla="*/ 2155409 h 2368961"/>
                                  <a:gd name="connsiteX15" fmla="*/ 472651 w 3415044"/>
                                  <a:gd name="connsiteY15" fmla="*/ 2155409 h 2368961"/>
                                  <a:gd name="connsiteX16" fmla="*/ 532183 w 3415044"/>
                                  <a:gd name="connsiteY16" fmla="*/ 2155409 h 2368961"/>
                                  <a:gd name="connsiteX17" fmla="*/ 550042 w 3415044"/>
                                  <a:gd name="connsiteY17" fmla="*/ 2137549 h 2368961"/>
                                  <a:gd name="connsiteX18" fmla="*/ 555995 w 3415044"/>
                                  <a:gd name="connsiteY18" fmla="*/ 2113737 h 2368961"/>
                                  <a:gd name="connsiteX19" fmla="*/ 585761 w 3415044"/>
                                  <a:gd name="connsiteY19" fmla="*/ 2083971 h 2368961"/>
                                  <a:gd name="connsiteX20" fmla="*/ 597667 w 3415044"/>
                                  <a:gd name="connsiteY20" fmla="*/ 2060159 h 2368961"/>
                                  <a:gd name="connsiteX21" fmla="*/ 621480 w 3415044"/>
                                  <a:gd name="connsiteY21" fmla="*/ 2042299 h 2368961"/>
                                  <a:gd name="connsiteX22" fmla="*/ 651245 w 3415044"/>
                                  <a:gd name="connsiteY22" fmla="*/ 2036346 h 2368961"/>
                                  <a:gd name="connsiteX23" fmla="*/ 692917 w 3415044"/>
                                  <a:gd name="connsiteY23" fmla="*/ 2042299 h 2368961"/>
                                  <a:gd name="connsiteX24" fmla="*/ 704823 w 3415044"/>
                                  <a:gd name="connsiteY24" fmla="*/ 2042299 h 2368961"/>
                                  <a:gd name="connsiteX25" fmla="*/ 746495 w 3415044"/>
                                  <a:gd name="connsiteY25" fmla="*/ 2042299 h 2368961"/>
                                  <a:gd name="connsiteX26" fmla="*/ 776261 w 3415044"/>
                                  <a:gd name="connsiteY26" fmla="*/ 2066112 h 2368961"/>
                                  <a:gd name="connsiteX27" fmla="*/ 782214 w 3415044"/>
                                  <a:gd name="connsiteY27" fmla="*/ 2089924 h 2368961"/>
                                  <a:gd name="connsiteX28" fmla="*/ 806026 w 3415044"/>
                                  <a:gd name="connsiteY28" fmla="*/ 2113737 h 2368961"/>
                                  <a:gd name="connsiteX29" fmla="*/ 871511 w 3415044"/>
                                  <a:gd name="connsiteY29" fmla="*/ 2143502 h 2368961"/>
                                  <a:gd name="connsiteX30" fmla="*/ 919136 w 3415044"/>
                                  <a:gd name="connsiteY30" fmla="*/ 2125643 h 2368961"/>
                                  <a:gd name="connsiteX31" fmla="*/ 948901 w 3415044"/>
                                  <a:gd name="connsiteY31" fmla="*/ 2149456 h 2368961"/>
                                  <a:gd name="connsiteX32" fmla="*/ 948901 w 3415044"/>
                                  <a:gd name="connsiteY32" fmla="*/ 2197081 h 2368961"/>
                                  <a:gd name="connsiteX33" fmla="*/ 948901 w 3415044"/>
                                  <a:gd name="connsiteY33" fmla="*/ 2208987 h 2368961"/>
                                  <a:gd name="connsiteX34" fmla="*/ 996526 w 3415044"/>
                                  <a:gd name="connsiteY34" fmla="*/ 2226846 h 2368961"/>
                                  <a:gd name="connsiteX35" fmla="*/ 1085823 w 3415044"/>
                                  <a:gd name="connsiteY35" fmla="*/ 2238752 h 2368961"/>
                                  <a:gd name="connsiteX36" fmla="*/ 1157261 w 3415044"/>
                                  <a:gd name="connsiteY36" fmla="*/ 2238752 h 2368961"/>
                                  <a:gd name="connsiteX37" fmla="*/ 1175120 w 3415044"/>
                                  <a:gd name="connsiteY37" fmla="*/ 2238752 h 2368961"/>
                                  <a:gd name="connsiteX38" fmla="*/ 1210839 w 3415044"/>
                                  <a:gd name="connsiteY38" fmla="*/ 2238752 h 2368961"/>
                                  <a:gd name="connsiteX39" fmla="*/ 1210839 w 3415044"/>
                                  <a:gd name="connsiteY39" fmla="*/ 2220893 h 2368961"/>
                                  <a:gd name="connsiteX40" fmla="*/ 1210839 w 3415044"/>
                                  <a:gd name="connsiteY40" fmla="*/ 2203034 h 2368961"/>
                                  <a:gd name="connsiteX41" fmla="*/ 1228698 w 3415044"/>
                                  <a:gd name="connsiteY41" fmla="*/ 2167315 h 2368961"/>
                                  <a:gd name="connsiteX42" fmla="*/ 1240605 w 3415044"/>
                                  <a:gd name="connsiteY42" fmla="*/ 2161362 h 2368961"/>
                                  <a:gd name="connsiteX43" fmla="*/ 1210839 w 3415044"/>
                                  <a:gd name="connsiteY43" fmla="*/ 2149456 h 2368961"/>
                                  <a:gd name="connsiteX44" fmla="*/ 1187026 w 3415044"/>
                                  <a:gd name="connsiteY44" fmla="*/ 2143502 h 2368961"/>
                                  <a:gd name="connsiteX45" fmla="*/ 1169167 w 3415044"/>
                                  <a:gd name="connsiteY45" fmla="*/ 2131596 h 2368961"/>
                                  <a:gd name="connsiteX46" fmla="*/ 1139401 w 3415044"/>
                                  <a:gd name="connsiteY46" fmla="*/ 2125643 h 2368961"/>
                                  <a:gd name="connsiteX47" fmla="*/ 1091776 w 3415044"/>
                                  <a:gd name="connsiteY47" fmla="*/ 2083971 h 2368961"/>
                                  <a:gd name="connsiteX48" fmla="*/ 1044151 w 3415044"/>
                                  <a:gd name="connsiteY48" fmla="*/ 2030393 h 2368961"/>
                                  <a:gd name="connsiteX49" fmla="*/ 1044151 w 3415044"/>
                                  <a:gd name="connsiteY49" fmla="*/ 1976815 h 2368961"/>
                                  <a:gd name="connsiteX50" fmla="*/ 1014386 w 3415044"/>
                                  <a:gd name="connsiteY50" fmla="*/ 1941096 h 2368961"/>
                                  <a:gd name="connsiteX51" fmla="*/ 1073917 w 3415044"/>
                                  <a:gd name="connsiteY51" fmla="*/ 1893471 h 2368961"/>
                                  <a:gd name="connsiteX52" fmla="*/ 1127495 w 3415044"/>
                                  <a:gd name="connsiteY52" fmla="*/ 1845846 h 2368961"/>
                                  <a:gd name="connsiteX53" fmla="*/ 1163214 w 3415044"/>
                                  <a:gd name="connsiteY53" fmla="*/ 1845846 h 2368961"/>
                                  <a:gd name="connsiteX54" fmla="*/ 1240605 w 3415044"/>
                                  <a:gd name="connsiteY54" fmla="*/ 1804174 h 2368961"/>
                                  <a:gd name="connsiteX55" fmla="*/ 1270370 w 3415044"/>
                                  <a:gd name="connsiteY55" fmla="*/ 1804174 h 2368961"/>
                                  <a:gd name="connsiteX56" fmla="*/ 1317995 w 3415044"/>
                                  <a:gd name="connsiteY56" fmla="*/ 1786315 h 2368961"/>
                                  <a:gd name="connsiteX57" fmla="*/ 1359667 w 3415044"/>
                                  <a:gd name="connsiteY57" fmla="*/ 1774409 h 2368961"/>
                                  <a:gd name="connsiteX58" fmla="*/ 1413245 w 3415044"/>
                                  <a:gd name="connsiteY58" fmla="*/ 1774409 h 2368961"/>
                                  <a:gd name="connsiteX59" fmla="*/ 1419198 w 3415044"/>
                                  <a:gd name="connsiteY59" fmla="*/ 1762502 h 2368961"/>
                                  <a:gd name="connsiteX60" fmla="*/ 1454917 w 3415044"/>
                                  <a:gd name="connsiteY60" fmla="*/ 1726784 h 2368961"/>
                                  <a:gd name="connsiteX61" fmla="*/ 1490636 w 3415044"/>
                                  <a:gd name="connsiteY61" fmla="*/ 1702971 h 2368961"/>
                                  <a:gd name="connsiteX62" fmla="*/ 1579933 w 3415044"/>
                                  <a:gd name="connsiteY62" fmla="*/ 1661299 h 2368961"/>
                                  <a:gd name="connsiteX63" fmla="*/ 1645417 w 3415044"/>
                                  <a:gd name="connsiteY63" fmla="*/ 1655346 h 2368961"/>
                                  <a:gd name="connsiteX64" fmla="*/ 1657323 w 3415044"/>
                                  <a:gd name="connsiteY64" fmla="*/ 1607721 h 2368961"/>
                                  <a:gd name="connsiteX65" fmla="*/ 1710901 w 3415044"/>
                                  <a:gd name="connsiteY65" fmla="*/ 1589862 h 2368961"/>
                                  <a:gd name="connsiteX66" fmla="*/ 1710901 w 3415044"/>
                                  <a:gd name="connsiteY66" fmla="*/ 1631534 h 2368961"/>
                                  <a:gd name="connsiteX67" fmla="*/ 1788292 w 3415044"/>
                                  <a:gd name="connsiteY67" fmla="*/ 1655346 h 2368961"/>
                                  <a:gd name="connsiteX68" fmla="*/ 1818058 w 3415044"/>
                                  <a:gd name="connsiteY68" fmla="*/ 1655346 h 2368961"/>
                                  <a:gd name="connsiteX69" fmla="*/ 1824011 w 3415044"/>
                                  <a:gd name="connsiteY69" fmla="*/ 1631534 h 2368961"/>
                                  <a:gd name="connsiteX70" fmla="*/ 1871636 w 3415044"/>
                                  <a:gd name="connsiteY70" fmla="*/ 1631534 h 2368961"/>
                                  <a:gd name="connsiteX71" fmla="*/ 1919261 w 3415044"/>
                                  <a:gd name="connsiteY71" fmla="*/ 1631534 h 2368961"/>
                                  <a:gd name="connsiteX72" fmla="*/ 1996651 w 3415044"/>
                                  <a:gd name="connsiteY72" fmla="*/ 1631534 h 2368961"/>
                                  <a:gd name="connsiteX73" fmla="*/ 3318245 w 3415044"/>
                                  <a:gd name="connsiteY73" fmla="*/ 565924 h 2368961"/>
                                  <a:gd name="connsiteX74" fmla="*/ 3312294 w 3415044"/>
                                  <a:gd name="connsiteY74" fmla="*/ 452816 h 2368961"/>
                                  <a:gd name="connsiteX75" fmla="*/ 3294436 w 3415044"/>
                                  <a:gd name="connsiteY75" fmla="*/ 369471 h 2368961"/>
                                  <a:gd name="connsiteX76" fmla="*/ 3246807 w 3415044"/>
                                  <a:gd name="connsiteY76" fmla="*/ 378 h 2368961"/>
                                  <a:gd name="connsiteX77" fmla="*/ 2812232 w 3415044"/>
                                  <a:gd name="connsiteY77" fmla="*/ 65863 h 2368961"/>
                                  <a:gd name="connsiteX78" fmla="*/ 817932 w 3415044"/>
                                  <a:gd name="connsiteY78" fmla="*/ 321846 h 2368961"/>
                                  <a:gd name="connsiteX79" fmla="*/ 8309 w 3415044"/>
                                  <a:gd name="connsiteY79" fmla="*/ 446862 h 2368961"/>
                                  <a:gd name="connsiteX80" fmla="*/ 20215 w 3415044"/>
                                  <a:gd name="connsiteY80" fmla="*/ 619503 h 2368961"/>
                                  <a:gd name="connsiteX81" fmla="*/ 20214 w 3415044"/>
                                  <a:gd name="connsiteY81" fmla="*/ 1226721 h 2368961"/>
                                  <a:gd name="connsiteX82" fmla="*/ 8308 w 3415044"/>
                                  <a:gd name="connsiteY82" fmla="*/ 2286377 h 2368961"/>
                                  <a:gd name="connsiteX0" fmla="*/ 8308 w 3413107"/>
                                  <a:gd name="connsiteY0" fmla="*/ 2286377 h 2368961"/>
                                  <a:gd name="connsiteX1" fmla="*/ 61886 w 3413107"/>
                                  <a:gd name="connsiteY1" fmla="*/ 2298284 h 2368961"/>
                                  <a:gd name="connsiteX2" fmla="*/ 85698 w 3413107"/>
                                  <a:gd name="connsiteY2" fmla="*/ 2304237 h 2368961"/>
                                  <a:gd name="connsiteX3" fmla="*/ 133323 w 3413107"/>
                                  <a:gd name="connsiteY3" fmla="*/ 2316143 h 2368961"/>
                                  <a:gd name="connsiteX4" fmla="*/ 174995 w 3413107"/>
                                  <a:gd name="connsiteY4" fmla="*/ 2304237 h 2368961"/>
                                  <a:gd name="connsiteX5" fmla="*/ 186901 w 3413107"/>
                                  <a:gd name="connsiteY5" fmla="*/ 2292331 h 2368961"/>
                                  <a:gd name="connsiteX6" fmla="*/ 192855 w 3413107"/>
                                  <a:gd name="connsiteY6" fmla="*/ 2280424 h 2368961"/>
                                  <a:gd name="connsiteX7" fmla="*/ 192855 w 3413107"/>
                                  <a:gd name="connsiteY7" fmla="*/ 2203034 h 2368961"/>
                                  <a:gd name="connsiteX8" fmla="*/ 210714 w 3413107"/>
                                  <a:gd name="connsiteY8" fmla="*/ 2250659 h 2368961"/>
                                  <a:gd name="connsiteX9" fmla="*/ 234526 w 3413107"/>
                                  <a:gd name="connsiteY9" fmla="*/ 2274471 h 2368961"/>
                                  <a:gd name="connsiteX10" fmla="*/ 258339 w 3413107"/>
                                  <a:gd name="connsiteY10" fmla="*/ 2286377 h 2368961"/>
                                  <a:gd name="connsiteX11" fmla="*/ 323823 w 3413107"/>
                                  <a:gd name="connsiteY11" fmla="*/ 2262565 h 2368961"/>
                                  <a:gd name="connsiteX12" fmla="*/ 335730 w 3413107"/>
                                  <a:gd name="connsiteY12" fmla="*/ 2220893 h 2368961"/>
                                  <a:gd name="connsiteX13" fmla="*/ 335730 w 3413107"/>
                                  <a:gd name="connsiteY13" fmla="*/ 2191127 h 2368961"/>
                                  <a:gd name="connsiteX14" fmla="*/ 407167 w 3413107"/>
                                  <a:gd name="connsiteY14" fmla="*/ 2155409 h 2368961"/>
                                  <a:gd name="connsiteX15" fmla="*/ 472651 w 3413107"/>
                                  <a:gd name="connsiteY15" fmla="*/ 2155409 h 2368961"/>
                                  <a:gd name="connsiteX16" fmla="*/ 532183 w 3413107"/>
                                  <a:gd name="connsiteY16" fmla="*/ 2155409 h 2368961"/>
                                  <a:gd name="connsiteX17" fmla="*/ 550042 w 3413107"/>
                                  <a:gd name="connsiteY17" fmla="*/ 2137549 h 2368961"/>
                                  <a:gd name="connsiteX18" fmla="*/ 555995 w 3413107"/>
                                  <a:gd name="connsiteY18" fmla="*/ 2113737 h 2368961"/>
                                  <a:gd name="connsiteX19" fmla="*/ 585761 w 3413107"/>
                                  <a:gd name="connsiteY19" fmla="*/ 2083971 h 2368961"/>
                                  <a:gd name="connsiteX20" fmla="*/ 597667 w 3413107"/>
                                  <a:gd name="connsiteY20" fmla="*/ 2060159 h 2368961"/>
                                  <a:gd name="connsiteX21" fmla="*/ 621480 w 3413107"/>
                                  <a:gd name="connsiteY21" fmla="*/ 2042299 h 2368961"/>
                                  <a:gd name="connsiteX22" fmla="*/ 651245 w 3413107"/>
                                  <a:gd name="connsiteY22" fmla="*/ 2036346 h 2368961"/>
                                  <a:gd name="connsiteX23" fmla="*/ 692917 w 3413107"/>
                                  <a:gd name="connsiteY23" fmla="*/ 2042299 h 2368961"/>
                                  <a:gd name="connsiteX24" fmla="*/ 704823 w 3413107"/>
                                  <a:gd name="connsiteY24" fmla="*/ 2042299 h 2368961"/>
                                  <a:gd name="connsiteX25" fmla="*/ 746495 w 3413107"/>
                                  <a:gd name="connsiteY25" fmla="*/ 2042299 h 2368961"/>
                                  <a:gd name="connsiteX26" fmla="*/ 776261 w 3413107"/>
                                  <a:gd name="connsiteY26" fmla="*/ 2066112 h 2368961"/>
                                  <a:gd name="connsiteX27" fmla="*/ 782214 w 3413107"/>
                                  <a:gd name="connsiteY27" fmla="*/ 2089924 h 2368961"/>
                                  <a:gd name="connsiteX28" fmla="*/ 806026 w 3413107"/>
                                  <a:gd name="connsiteY28" fmla="*/ 2113737 h 2368961"/>
                                  <a:gd name="connsiteX29" fmla="*/ 871511 w 3413107"/>
                                  <a:gd name="connsiteY29" fmla="*/ 2143502 h 2368961"/>
                                  <a:gd name="connsiteX30" fmla="*/ 919136 w 3413107"/>
                                  <a:gd name="connsiteY30" fmla="*/ 2125643 h 2368961"/>
                                  <a:gd name="connsiteX31" fmla="*/ 948901 w 3413107"/>
                                  <a:gd name="connsiteY31" fmla="*/ 2149456 h 2368961"/>
                                  <a:gd name="connsiteX32" fmla="*/ 948901 w 3413107"/>
                                  <a:gd name="connsiteY32" fmla="*/ 2197081 h 2368961"/>
                                  <a:gd name="connsiteX33" fmla="*/ 948901 w 3413107"/>
                                  <a:gd name="connsiteY33" fmla="*/ 2208987 h 2368961"/>
                                  <a:gd name="connsiteX34" fmla="*/ 996526 w 3413107"/>
                                  <a:gd name="connsiteY34" fmla="*/ 2226846 h 2368961"/>
                                  <a:gd name="connsiteX35" fmla="*/ 1085823 w 3413107"/>
                                  <a:gd name="connsiteY35" fmla="*/ 2238752 h 2368961"/>
                                  <a:gd name="connsiteX36" fmla="*/ 1157261 w 3413107"/>
                                  <a:gd name="connsiteY36" fmla="*/ 2238752 h 2368961"/>
                                  <a:gd name="connsiteX37" fmla="*/ 1175120 w 3413107"/>
                                  <a:gd name="connsiteY37" fmla="*/ 2238752 h 2368961"/>
                                  <a:gd name="connsiteX38" fmla="*/ 1210839 w 3413107"/>
                                  <a:gd name="connsiteY38" fmla="*/ 2238752 h 2368961"/>
                                  <a:gd name="connsiteX39" fmla="*/ 1210839 w 3413107"/>
                                  <a:gd name="connsiteY39" fmla="*/ 2220893 h 2368961"/>
                                  <a:gd name="connsiteX40" fmla="*/ 1210839 w 3413107"/>
                                  <a:gd name="connsiteY40" fmla="*/ 2203034 h 2368961"/>
                                  <a:gd name="connsiteX41" fmla="*/ 1228698 w 3413107"/>
                                  <a:gd name="connsiteY41" fmla="*/ 2167315 h 2368961"/>
                                  <a:gd name="connsiteX42" fmla="*/ 1240605 w 3413107"/>
                                  <a:gd name="connsiteY42" fmla="*/ 2161362 h 2368961"/>
                                  <a:gd name="connsiteX43" fmla="*/ 1210839 w 3413107"/>
                                  <a:gd name="connsiteY43" fmla="*/ 2149456 h 2368961"/>
                                  <a:gd name="connsiteX44" fmla="*/ 1187026 w 3413107"/>
                                  <a:gd name="connsiteY44" fmla="*/ 2143502 h 2368961"/>
                                  <a:gd name="connsiteX45" fmla="*/ 1169167 w 3413107"/>
                                  <a:gd name="connsiteY45" fmla="*/ 2131596 h 2368961"/>
                                  <a:gd name="connsiteX46" fmla="*/ 1139401 w 3413107"/>
                                  <a:gd name="connsiteY46" fmla="*/ 2125643 h 2368961"/>
                                  <a:gd name="connsiteX47" fmla="*/ 1091776 w 3413107"/>
                                  <a:gd name="connsiteY47" fmla="*/ 2083971 h 2368961"/>
                                  <a:gd name="connsiteX48" fmla="*/ 1044151 w 3413107"/>
                                  <a:gd name="connsiteY48" fmla="*/ 2030393 h 2368961"/>
                                  <a:gd name="connsiteX49" fmla="*/ 1044151 w 3413107"/>
                                  <a:gd name="connsiteY49" fmla="*/ 1976815 h 2368961"/>
                                  <a:gd name="connsiteX50" fmla="*/ 1014386 w 3413107"/>
                                  <a:gd name="connsiteY50" fmla="*/ 1941096 h 2368961"/>
                                  <a:gd name="connsiteX51" fmla="*/ 1073917 w 3413107"/>
                                  <a:gd name="connsiteY51" fmla="*/ 1893471 h 2368961"/>
                                  <a:gd name="connsiteX52" fmla="*/ 1127495 w 3413107"/>
                                  <a:gd name="connsiteY52" fmla="*/ 1845846 h 2368961"/>
                                  <a:gd name="connsiteX53" fmla="*/ 1163214 w 3413107"/>
                                  <a:gd name="connsiteY53" fmla="*/ 1845846 h 2368961"/>
                                  <a:gd name="connsiteX54" fmla="*/ 1240605 w 3413107"/>
                                  <a:gd name="connsiteY54" fmla="*/ 1804174 h 2368961"/>
                                  <a:gd name="connsiteX55" fmla="*/ 1270370 w 3413107"/>
                                  <a:gd name="connsiteY55" fmla="*/ 1804174 h 2368961"/>
                                  <a:gd name="connsiteX56" fmla="*/ 1317995 w 3413107"/>
                                  <a:gd name="connsiteY56" fmla="*/ 1786315 h 2368961"/>
                                  <a:gd name="connsiteX57" fmla="*/ 1359667 w 3413107"/>
                                  <a:gd name="connsiteY57" fmla="*/ 1774409 h 2368961"/>
                                  <a:gd name="connsiteX58" fmla="*/ 1413245 w 3413107"/>
                                  <a:gd name="connsiteY58" fmla="*/ 1774409 h 2368961"/>
                                  <a:gd name="connsiteX59" fmla="*/ 1419198 w 3413107"/>
                                  <a:gd name="connsiteY59" fmla="*/ 1762502 h 2368961"/>
                                  <a:gd name="connsiteX60" fmla="*/ 1454917 w 3413107"/>
                                  <a:gd name="connsiteY60" fmla="*/ 1726784 h 2368961"/>
                                  <a:gd name="connsiteX61" fmla="*/ 1490636 w 3413107"/>
                                  <a:gd name="connsiteY61" fmla="*/ 1702971 h 2368961"/>
                                  <a:gd name="connsiteX62" fmla="*/ 1579933 w 3413107"/>
                                  <a:gd name="connsiteY62" fmla="*/ 1661299 h 2368961"/>
                                  <a:gd name="connsiteX63" fmla="*/ 1645417 w 3413107"/>
                                  <a:gd name="connsiteY63" fmla="*/ 1655346 h 2368961"/>
                                  <a:gd name="connsiteX64" fmla="*/ 1657323 w 3413107"/>
                                  <a:gd name="connsiteY64" fmla="*/ 1607721 h 2368961"/>
                                  <a:gd name="connsiteX65" fmla="*/ 1710901 w 3413107"/>
                                  <a:gd name="connsiteY65" fmla="*/ 1589862 h 2368961"/>
                                  <a:gd name="connsiteX66" fmla="*/ 1710901 w 3413107"/>
                                  <a:gd name="connsiteY66" fmla="*/ 1631534 h 2368961"/>
                                  <a:gd name="connsiteX67" fmla="*/ 1788292 w 3413107"/>
                                  <a:gd name="connsiteY67" fmla="*/ 1655346 h 2368961"/>
                                  <a:gd name="connsiteX68" fmla="*/ 1818058 w 3413107"/>
                                  <a:gd name="connsiteY68" fmla="*/ 1655346 h 2368961"/>
                                  <a:gd name="connsiteX69" fmla="*/ 1824011 w 3413107"/>
                                  <a:gd name="connsiteY69" fmla="*/ 1631534 h 2368961"/>
                                  <a:gd name="connsiteX70" fmla="*/ 1871636 w 3413107"/>
                                  <a:gd name="connsiteY70" fmla="*/ 1631534 h 2368961"/>
                                  <a:gd name="connsiteX71" fmla="*/ 1919261 w 3413107"/>
                                  <a:gd name="connsiteY71" fmla="*/ 1631534 h 2368961"/>
                                  <a:gd name="connsiteX72" fmla="*/ 1996651 w 3413107"/>
                                  <a:gd name="connsiteY72" fmla="*/ 1631534 h 2368961"/>
                                  <a:gd name="connsiteX73" fmla="*/ 3318245 w 3413107"/>
                                  <a:gd name="connsiteY73" fmla="*/ 565924 h 2368961"/>
                                  <a:gd name="connsiteX74" fmla="*/ 3306341 w 3413107"/>
                                  <a:gd name="connsiteY74" fmla="*/ 512347 h 2368961"/>
                                  <a:gd name="connsiteX75" fmla="*/ 3294436 w 3413107"/>
                                  <a:gd name="connsiteY75" fmla="*/ 369471 h 2368961"/>
                                  <a:gd name="connsiteX76" fmla="*/ 3246807 w 3413107"/>
                                  <a:gd name="connsiteY76" fmla="*/ 378 h 2368961"/>
                                  <a:gd name="connsiteX77" fmla="*/ 2812232 w 3413107"/>
                                  <a:gd name="connsiteY77" fmla="*/ 65863 h 2368961"/>
                                  <a:gd name="connsiteX78" fmla="*/ 817932 w 3413107"/>
                                  <a:gd name="connsiteY78" fmla="*/ 321846 h 2368961"/>
                                  <a:gd name="connsiteX79" fmla="*/ 8309 w 3413107"/>
                                  <a:gd name="connsiteY79" fmla="*/ 446862 h 2368961"/>
                                  <a:gd name="connsiteX80" fmla="*/ 20215 w 3413107"/>
                                  <a:gd name="connsiteY80" fmla="*/ 619503 h 2368961"/>
                                  <a:gd name="connsiteX81" fmla="*/ 20214 w 3413107"/>
                                  <a:gd name="connsiteY81" fmla="*/ 1226721 h 2368961"/>
                                  <a:gd name="connsiteX82" fmla="*/ 8308 w 3413107"/>
                                  <a:gd name="connsiteY82" fmla="*/ 2286377 h 2368961"/>
                                  <a:gd name="connsiteX0" fmla="*/ 8308 w 3312055"/>
                                  <a:gd name="connsiteY0" fmla="*/ 2286377 h 2368961"/>
                                  <a:gd name="connsiteX1" fmla="*/ 61886 w 3312055"/>
                                  <a:gd name="connsiteY1" fmla="*/ 2298284 h 2368961"/>
                                  <a:gd name="connsiteX2" fmla="*/ 85698 w 3312055"/>
                                  <a:gd name="connsiteY2" fmla="*/ 2304237 h 2368961"/>
                                  <a:gd name="connsiteX3" fmla="*/ 133323 w 3312055"/>
                                  <a:gd name="connsiteY3" fmla="*/ 2316143 h 2368961"/>
                                  <a:gd name="connsiteX4" fmla="*/ 174995 w 3312055"/>
                                  <a:gd name="connsiteY4" fmla="*/ 2304237 h 2368961"/>
                                  <a:gd name="connsiteX5" fmla="*/ 186901 w 3312055"/>
                                  <a:gd name="connsiteY5" fmla="*/ 2292331 h 2368961"/>
                                  <a:gd name="connsiteX6" fmla="*/ 192855 w 3312055"/>
                                  <a:gd name="connsiteY6" fmla="*/ 2280424 h 2368961"/>
                                  <a:gd name="connsiteX7" fmla="*/ 192855 w 3312055"/>
                                  <a:gd name="connsiteY7" fmla="*/ 2203034 h 2368961"/>
                                  <a:gd name="connsiteX8" fmla="*/ 210714 w 3312055"/>
                                  <a:gd name="connsiteY8" fmla="*/ 2250659 h 2368961"/>
                                  <a:gd name="connsiteX9" fmla="*/ 234526 w 3312055"/>
                                  <a:gd name="connsiteY9" fmla="*/ 2274471 h 2368961"/>
                                  <a:gd name="connsiteX10" fmla="*/ 258339 w 3312055"/>
                                  <a:gd name="connsiteY10" fmla="*/ 2286377 h 2368961"/>
                                  <a:gd name="connsiteX11" fmla="*/ 323823 w 3312055"/>
                                  <a:gd name="connsiteY11" fmla="*/ 2262565 h 2368961"/>
                                  <a:gd name="connsiteX12" fmla="*/ 335730 w 3312055"/>
                                  <a:gd name="connsiteY12" fmla="*/ 2220893 h 2368961"/>
                                  <a:gd name="connsiteX13" fmla="*/ 335730 w 3312055"/>
                                  <a:gd name="connsiteY13" fmla="*/ 2191127 h 2368961"/>
                                  <a:gd name="connsiteX14" fmla="*/ 407167 w 3312055"/>
                                  <a:gd name="connsiteY14" fmla="*/ 2155409 h 2368961"/>
                                  <a:gd name="connsiteX15" fmla="*/ 472651 w 3312055"/>
                                  <a:gd name="connsiteY15" fmla="*/ 2155409 h 2368961"/>
                                  <a:gd name="connsiteX16" fmla="*/ 532183 w 3312055"/>
                                  <a:gd name="connsiteY16" fmla="*/ 2155409 h 2368961"/>
                                  <a:gd name="connsiteX17" fmla="*/ 550042 w 3312055"/>
                                  <a:gd name="connsiteY17" fmla="*/ 2137549 h 2368961"/>
                                  <a:gd name="connsiteX18" fmla="*/ 555995 w 3312055"/>
                                  <a:gd name="connsiteY18" fmla="*/ 2113737 h 2368961"/>
                                  <a:gd name="connsiteX19" fmla="*/ 585761 w 3312055"/>
                                  <a:gd name="connsiteY19" fmla="*/ 2083971 h 2368961"/>
                                  <a:gd name="connsiteX20" fmla="*/ 597667 w 3312055"/>
                                  <a:gd name="connsiteY20" fmla="*/ 2060159 h 2368961"/>
                                  <a:gd name="connsiteX21" fmla="*/ 621480 w 3312055"/>
                                  <a:gd name="connsiteY21" fmla="*/ 2042299 h 2368961"/>
                                  <a:gd name="connsiteX22" fmla="*/ 651245 w 3312055"/>
                                  <a:gd name="connsiteY22" fmla="*/ 2036346 h 2368961"/>
                                  <a:gd name="connsiteX23" fmla="*/ 692917 w 3312055"/>
                                  <a:gd name="connsiteY23" fmla="*/ 2042299 h 2368961"/>
                                  <a:gd name="connsiteX24" fmla="*/ 704823 w 3312055"/>
                                  <a:gd name="connsiteY24" fmla="*/ 2042299 h 2368961"/>
                                  <a:gd name="connsiteX25" fmla="*/ 746495 w 3312055"/>
                                  <a:gd name="connsiteY25" fmla="*/ 2042299 h 2368961"/>
                                  <a:gd name="connsiteX26" fmla="*/ 776261 w 3312055"/>
                                  <a:gd name="connsiteY26" fmla="*/ 2066112 h 2368961"/>
                                  <a:gd name="connsiteX27" fmla="*/ 782214 w 3312055"/>
                                  <a:gd name="connsiteY27" fmla="*/ 2089924 h 2368961"/>
                                  <a:gd name="connsiteX28" fmla="*/ 806026 w 3312055"/>
                                  <a:gd name="connsiteY28" fmla="*/ 2113737 h 2368961"/>
                                  <a:gd name="connsiteX29" fmla="*/ 871511 w 3312055"/>
                                  <a:gd name="connsiteY29" fmla="*/ 2143502 h 2368961"/>
                                  <a:gd name="connsiteX30" fmla="*/ 919136 w 3312055"/>
                                  <a:gd name="connsiteY30" fmla="*/ 2125643 h 2368961"/>
                                  <a:gd name="connsiteX31" fmla="*/ 948901 w 3312055"/>
                                  <a:gd name="connsiteY31" fmla="*/ 2149456 h 2368961"/>
                                  <a:gd name="connsiteX32" fmla="*/ 948901 w 3312055"/>
                                  <a:gd name="connsiteY32" fmla="*/ 2197081 h 2368961"/>
                                  <a:gd name="connsiteX33" fmla="*/ 948901 w 3312055"/>
                                  <a:gd name="connsiteY33" fmla="*/ 2208987 h 2368961"/>
                                  <a:gd name="connsiteX34" fmla="*/ 996526 w 3312055"/>
                                  <a:gd name="connsiteY34" fmla="*/ 2226846 h 2368961"/>
                                  <a:gd name="connsiteX35" fmla="*/ 1085823 w 3312055"/>
                                  <a:gd name="connsiteY35" fmla="*/ 2238752 h 2368961"/>
                                  <a:gd name="connsiteX36" fmla="*/ 1157261 w 3312055"/>
                                  <a:gd name="connsiteY36" fmla="*/ 2238752 h 2368961"/>
                                  <a:gd name="connsiteX37" fmla="*/ 1175120 w 3312055"/>
                                  <a:gd name="connsiteY37" fmla="*/ 2238752 h 2368961"/>
                                  <a:gd name="connsiteX38" fmla="*/ 1210839 w 3312055"/>
                                  <a:gd name="connsiteY38" fmla="*/ 2238752 h 2368961"/>
                                  <a:gd name="connsiteX39" fmla="*/ 1210839 w 3312055"/>
                                  <a:gd name="connsiteY39" fmla="*/ 2220893 h 2368961"/>
                                  <a:gd name="connsiteX40" fmla="*/ 1210839 w 3312055"/>
                                  <a:gd name="connsiteY40" fmla="*/ 2203034 h 2368961"/>
                                  <a:gd name="connsiteX41" fmla="*/ 1228698 w 3312055"/>
                                  <a:gd name="connsiteY41" fmla="*/ 2167315 h 2368961"/>
                                  <a:gd name="connsiteX42" fmla="*/ 1240605 w 3312055"/>
                                  <a:gd name="connsiteY42" fmla="*/ 2161362 h 2368961"/>
                                  <a:gd name="connsiteX43" fmla="*/ 1210839 w 3312055"/>
                                  <a:gd name="connsiteY43" fmla="*/ 2149456 h 2368961"/>
                                  <a:gd name="connsiteX44" fmla="*/ 1187026 w 3312055"/>
                                  <a:gd name="connsiteY44" fmla="*/ 2143502 h 2368961"/>
                                  <a:gd name="connsiteX45" fmla="*/ 1169167 w 3312055"/>
                                  <a:gd name="connsiteY45" fmla="*/ 2131596 h 2368961"/>
                                  <a:gd name="connsiteX46" fmla="*/ 1139401 w 3312055"/>
                                  <a:gd name="connsiteY46" fmla="*/ 2125643 h 2368961"/>
                                  <a:gd name="connsiteX47" fmla="*/ 1091776 w 3312055"/>
                                  <a:gd name="connsiteY47" fmla="*/ 2083971 h 2368961"/>
                                  <a:gd name="connsiteX48" fmla="*/ 1044151 w 3312055"/>
                                  <a:gd name="connsiteY48" fmla="*/ 2030393 h 2368961"/>
                                  <a:gd name="connsiteX49" fmla="*/ 1044151 w 3312055"/>
                                  <a:gd name="connsiteY49" fmla="*/ 1976815 h 2368961"/>
                                  <a:gd name="connsiteX50" fmla="*/ 1014386 w 3312055"/>
                                  <a:gd name="connsiteY50" fmla="*/ 1941096 h 2368961"/>
                                  <a:gd name="connsiteX51" fmla="*/ 1073917 w 3312055"/>
                                  <a:gd name="connsiteY51" fmla="*/ 1893471 h 2368961"/>
                                  <a:gd name="connsiteX52" fmla="*/ 1127495 w 3312055"/>
                                  <a:gd name="connsiteY52" fmla="*/ 1845846 h 2368961"/>
                                  <a:gd name="connsiteX53" fmla="*/ 1163214 w 3312055"/>
                                  <a:gd name="connsiteY53" fmla="*/ 1845846 h 2368961"/>
                                  <a:gd name="connsiteX54" fmla="*/ 1240605 w 3312055"/>
                                  <a:gd name="connsiteY54" fmla="*/ 1804174 h 2368961"/>
                                  <a:gd name="connsiteX55" fmla="*/ 1270370 w 3312055"/>
                                  <a:gd name="connsiteY55" fmla="*/ 1804174 h 2368961"/>
                                  <a:gd name="connsiteX56" fmla="*/ 1317995 w 3312055"/>
                                  <a:gd name="connsiteY56" fmla="*/ 1786315 h 2368961"/>
                                  <a:gd name="connsiteX57" fmla="*/ 1359667 w 3312055"/>
                                  <a:gd name="connsiteY57" fmla="*/ 1774409 h 2368961"/>
                                  <a:gd name="connsiteX58" fmla="*/ 1413245 w 3312055"/>
                                  <a:gd name="connsiteY58" fmla="*/ 1774409 h 2368961"/>
                                  <a:gd name="connsiteX59" fmla="*/ 1419198 w 3312055"/>
                                  <a:gd name="connsiteY59" fmla="*/ 1762502 h 2368961"/>
                                  <a:gd name="connsiteX60" fmla="*/ 1454917 w 3312055"/>
                                  <a:gd name="connsiteY60" fmla="*/ 1726784 h 2368961"/>
                                  <a:gd name="connsiteX61" fmla="*/ 1490636 w 3312055"/>
                                  <a:gd name="connsiteY61" fmla="*/ 1702971 h 2368961"/>
                                  <a:gd name="connsiteX62" fmla="*/ 1579933 w 3312055"/>
                                  <a:gd name="connsiteY62" fmla="*/ 1661299 h 2368961"/>
                                  <a:gd name="connsiteX63" fmla="*/ 1645417 w 3312055"/>
                                  <a:gd name="connsiteY63" fmla="*/ 1655346 h 2368961"/>
                                  <a:gd name="connsiteX64" fmla="*/ 1657323 w 3312055"/>
                                  <a:gd name="connsiteY64" fmla="*/ 1607721 h 2368961"/>
                                  <a:gd name="connsiteX65" fmla="*/ 1710901 w 3312055"/>
                                  <a:gd name="connsiteY65" fmla="*/ 1589862 h 2368961"/>
                                  <a:gd name="connsiteX66" fmla="*/ 1710901 w 3312055"/>
                                  <a:gd name="connsiteY66" fmla="*/ 1631534 h 2368961"/>
                                  <a:gd name="connsiteX67" fmla="*/ 1788292 w 3312055"/>
                                  <a:gd name="connsiteY67" fmla="*/ 1655346 h 2368961"/>
                                  <a:gd name="connsiteX68" fmla="*/ 1818058 w 3312055"/>
                                  <a:gd name="connsiteY68" fmla="*/ 1655346 h 2368961"/>
                                  <a:gd name="connsiteX69" fmla="*/ 1824011 w 3312055"/>
                                  <a:gd name="connsiteY69" fmla="*/ 1631534 h 2368961"/>
                                  <a:gd name="connsiteX70" fmla="*/ 1871636 w 3312055"/>
                                  <a:gd name="connsiteY70" fmla="*/ 1631534 h 2368961"/>
                                  <a:gd name="connsiteX71" fmla="*/ 1919261 w 3312055"/>
                                  <a:gd name="connsiteY71" fmla="*/ 1631534 h 2368961"/>
                                  <a:gd name="connsiteX72" fmla="*/ 1996651 w 3312055"/>
                                  <a:gd name="connsiteY72" fmla="*/ 1631534 h 2368961"/>
                                  <a:gd name="connsiteX73" fmla="*/ 3133698 w 3312055"/>
                                  <a:gd name="connsiteY73" fmla="*/ 720706 h 2368961"/>
                                  <a:gd name="connsiteX74" fmla="*/ 3306341 w 3312055"/>
                                  <a:gd name="connsiteY74" fmla="*/ 512347 h 2368961"/>
                                  <a:gd name="connsiteX75" fmla="*/ 3294436 w 3312055"/>
                                  <a:gd name="connsiteY75" fmla="*/ 369471 h 2368961"/>
                                  <a:gd name="connsiteX76" fmla="*/ 3246807 w 3312055"/>
                                  <a:gd name="connsiteY76" fmla="*/ 378 h 2368961"/>
                                  <a:gd name="connsiteX77" fmla="*/ 2812232 w 3312055"/>
                                  <a:gd name="connsiteY77" fmla="*/ 65863 h 2368961"/>
                                  <a:gd name="connsiteX78" fmla="*/ 817932 w 3312055"/>
                                  <a:gd name="connsiteY78" fmla="*/ 321846 h 2368961"/>
                                  <a:gd name="connsiteX79" fmla="*/ 8309 w 3312055"/>
                                  <a:gd name="connsiteY79" fmla="*/ 446862 h 2368961"/>
                                  <a:gd name="connsiteX80" fmla="*/ 20215 w 3312055"/>
                                  <a:gd name="connsiteY80" fmla="*/ 619503 h 2368961"/>
                                  <a:gd name="connsiteX81" fmla="*/ 20214 w 3312055"/>
                                  <a:gd name="connsiteY81" fmla="*/ 1226721 h 2368961"/>
                                  <a:gd name="connsiteX82" fmla="*/ 8308 w 3312055"/>
                                  <a:gd name="connsiteY82" fmla="*/ 2286377 h 2368961"/>
                                  <a:gd name="connsiteX0" fmla="*/ 8308 w 3343575"/>
                                  <a:gd name="connsiteY0" fmla="*/ 2286377 h 2368961"/>
                                  <a:gd name="connsiteX1" fmla="*/ 61886 w 3343575"/>
                                  <a:gd name="connsiteY1" fmla="*/ 2298284 h 2368961"/>
                                  <a:gd name="connsiteX2" fmla="*/ 85698 w 3343575"/>
                                  <a:gd name="connsiteY2" fmla="*/ 2304237 h 2368961"/>
                                  <a:gd name="connsiteX3" fmla="*/ 133323 w 3343575"/>
                                  <a:gd name="connsiteY3" fmla="*/ 2316143 h 2368961"/>
                                  <a:gd name="connsiteX4" fmla="*/ 174995 w 3343575"/>
                                  <a:gd name="connsiteY4" fmla="*/ 2304237 h 2368961"/>
                                  <a:gd name="connsiteX5" fmla="*/ 186901 w 3343575"/>
                                  <a:gd name="connsiteY5" fmla="*/ 2292331 h 2368961"/>
                                  <a:gd name="connsiteX6" fmla="*/ 192855 w 3343575"/>
                                  <a:gd name="connsiteY6" fmla="*/ 2280424 h 2368961"/>
                                  <a:gd name="connsiteX7" fmla="*/ 192855 w 3343575"/>
                                  <a:gd name="connsiteY7" fmla="*/ 2203034 h 2368961"/>
                                  <a:gd name="connsiteX8" fmla="*/ 210714 w 3343575"/>
                                  <a:gd name="connsiteY8" fmla="*/ 2250659 h 2368961"/>
                                  <a:gd name="connsiteX9" fmla="*/ 234526 w 3343575"/>
                                  <a:gd name="connsiteY9" fmla="*/ 2274471 h 2368961"/>
                                  <a:gd name="connsiteX10" fmla="*/ 258339 w 3343575"/>
                                  <a:gd name="connsiteY10" fmla="*/ 2286377 h 2368961"/>
                                  <a:gd name="connsiteX11" fmla="*/ 323823 w 3343575"/>
                                  <a:gd name="connsiteY11" fmla="*/ 2262565 h 2368961"/>
                                  <a:gd name="connsiteX12" fmla="*/ 335730 w 3343575"/>
                                  <a:gd name="connsiteY12" fmla="*/ 2220893 h 2368961"/>
                                  <a:gd name="connsiteX13" fmla="*/ 335730 w 3343575"/>
                                  <a:gd name="connsiteY13" fmla="*/ 2191127 h 2368961"/>
                                  <a:gd name="connsiteX14" fmla="*/ 407167 w 3343575"/>
                                  <a:gd name="connsiteY14" fmla="*/ 2155409 h 2368961"/>
                                  <a:gd name="connsiteX15" fmla="*/ 472651 w 3343575"/>
                                  <a:gd name="connsiteY15" fmla="*/ 2155409 h 2368961"/>
                                  <a:gd name="connsiteX16" fmla="*/ 532183 w 3343575"/>
                                  <a:gd name="connsiteY16" fmla="*/ 2155409 h 2368961"/>
                                  <a:gd name="connsiteX17" fmla="*/ 550042 w 3343575"/>
                                  <a:gd name="connsiteY17" fmla="*/ 2137549 h 2368961"/>
                                  <a:gd name="connsiteX18" fmla="*/ 555995 w 3343575"/>
                                  <a:gd name="connsiteY18" fmla="*/ 2113737 h 2368961"/>
                                  <a:gd name="connsiteX19" fmla="*/ 585761 w 3343575"/>
                                  <a:gd name="connsiteY19" fmla="*/ 2083971 h 2368961"/>
                                  <a:gd name="connsiteX20" fmla="*/ 597667 w 3343575"/>
                                  <a:gd name="connsiteY20" fmla="*/ 2060159 h 2368961"/>
                                  <a:gd name="connsiteX21" fmla="*/ 621480 w 3343575"/>
                                  <a:gd name="connsiteY21" fmla="*/ 2042299 h 2368961"/>
                                  <a:gd name="connsiteX22" fmla="*/ 651245 w 3343575"/>
                                  <a:gd name="connsiteY22" fmla="*/ 2036346 h 2368961"/>
                                  <a:gd name="connsiteX23" fmla="*/ 692917 w 3343575"/>
                                  <a:gd name="connsiteY23" fmla="*/ 2042299 h 2368961"/>
                                  <a:gd name="connsiteX24" fmla="*/ 704823 w 3343575"/>
                                  <a:gd name="connsiteY24" fmla="*/ 2042299 h 2368961"/>
                                  <a:gd name="connsiteX25" fmla="*/ 746495 w 3343575"/>
                                  <a:gd name="connsiteY25" fmla="*/ 2042299 h 2368961"/>
                                  <a:gd name="connsiteX26" fmla="*/ 776261 w 3343575"/>
                                  <a:gd name="connsiteY26" fmla="*/ 2066112 h 2368961"/>
                                  <a:gd name="connsiteX27" fmla="*/ 782214 w 3343575"/>
                                  <a:gd name="connsiteY27" fmla="*/ 2089924 h 2368961"/>
                                  <a:gd name="connsiteX28" fmla="*/ 806026 w 3343575"/>
                                  <a:gd name="connsiteY28" fmla="*/ 2113737 h 2368961"/>
                                  <a:gd name="connsiteX29" fmla="*/ 871511 w 3343575"/>
                                  <a:gd name="connsiteY29" fmla="*/ 2143502 h 2368961"/>
                                  <a:gd name="connsiteX30" fmla="*/ 919136 w 3343575"/>
                                  <a:gd name="connsiteY30" fmla="*/ 2125643 h 2368961"/>
                                  <a:gd name="connsiteX31" fmla="*/ 948901 w 3343575"/>
                                  <a:gd name="connsiteY31" fmla="*/ 2149456 h 2368961"/>
                                  <a:gd name="connsiteX32" fmla="*/ 948901 w 3343575"/>
                                  <a:gd name="connsiteY32" fmla="*/ 2197081 h 2368961"/>
                                  <a:gd name="connsiteX33" fmla="*/ 948901 w 3343575"/>
                                  <a:gd name="connsiteY33" fmla="*/ 2208987 h 2368961"/>
                                  <a:gd name="connsiteX34" fmla="*/ 996526 w 3343575"/>
                                  <a:gd name="connsiteY34" fmla="*/ 2226846 h 2368961"/>
                                  <a:gd name="connsiteX35" fmla="*/ 1085823 w 3343575"/>
                                  <a:gd name="connsiteY35" fmla="*/ 2238752 h 2368961"/>
                                  <a:gd name="connsiteX36" fmla="*/ 1157261 w 3343575"/>
                                  <a:gd name="connsiteY36" fmla="*/ 2238752 h 2368961"/>
                                  <a:gd name="connsiteX37" fmla="*/ 1175120 w 3343575"/>
                                  <a:gd name="connsiteY37" fmla="*/ 2238752 h 2368961"/>
                                  <a:gd name="connsiteX38" fmla="*/ 1210839 w 3343575"/>
                                  <a:gd name="connsiteY38" fmla="*/ 2238752 h 2368961"/>
                                  <a:gd name="connsiteX39" fmla="*/ 1210839 w 3343575"/>
                                  <a:gd name="connsiteY39" fmla="*/ 2220893 h 2368961"/>
                                  <a:gd name="connsiteX40" fmla="*/ 1210839 w 3343575"/>
                                  <a:gd name="connsiteY40" fmla="*/ 2203034 h 2368961"/>
                                  <a:gd name="connsiteX41" fmla="*/ 1228698 w 3343575"/>
                                  <a:gd name="connsiteY41" fmla="*/ 2167315 h 2368961"/>
                                  <a:gd name="connsiteX42" fmla="*/ 1240605 w 3343575"/>
                                  <a:gd name="connsiteY42" fmla="*/ 2161362 h 2368961"/>
                                  <a:gd name="connsiteX43" fmla="*/ 1210839 w 3343575"/>
                                  <a:gd name="connsiteY43" fmla="*/ 2149456 h 2368961"/>
                                  <a:gd name="connsiteX44" fmla="*/ 1187026 w 3343575"/>
                                  <a:gd name="connsiteY44" fmla="*/ 2143502 h 2368961"/>
                                  <a:gd name="connsiteX45" fmla="*/ 1169167 w 3343575"/>
                                  <a:gd name="connsiteY45" fmla="*/ 2131596 h 2368961"/>
                                  <a:gd name="connsiteX46" fmla="*/ 1139401 w 3343575"/>
                                  <a:gd name="connsiteY46" fmla="*/ 2125643 h 2368961"/>
                                  <a:gd name="connsiteX47" fmla="*/ 1091776 w 3343575"/>
                                  <a:gd name="connsiteY47" fmla="*/ 2083971 h 2368961"/>
                                  <a:gd name="connsiteX48" fmla="*/ 1044151 w 3343575"/>
                                  <a:gd name="connsiteY48" fmla="*/ 2030393 h 2368961"/>
                                  <a:gd name="connsiteX49" fmla="*/ 1044151 w 3343575"/>
                                  <a:gd name="connsiteY49" fmla="*/ 1976815 h 2368961"/>
                                  <a:gd name="connsiteX50" fmla="*/ 1014386 w 3343575"/>
                                  <a:gd name="connsiteY50" fmla="*/ 1941096 h 2368961"/>
                                  <a:gd name="connsiteX51" fmla="*/ 1073917 w 3343575"/>
                                  <a:gd name="connsiteY51" fmla="*/ 1893471 h 2368961"/>
                                  <a:gd name="connsiteX52" fmla="*/ 1127495 w 3343575"/>
                                  <a:gd name="connsiteY52" fmla="*/ 1845846 h 2368961"/>
                                  <a:gd name="connsiteX53" fmla="*/ 1163214 w 3343575"/>
                                  <a:gd name="connsiteY53" fmla="*/ 1845846 h 2368961"/>
                                  <a:gd name="connsiteX54" fmla="*/ 1240605 w 3343575"/>
                                  <a:gd name="connsiteY54" fmla="*/ 1804174 h 2368961"/>
                                  <a:gd name="connsiteX55" fmla="*/ 1270370 w 3343575"/>
                                  <a:gd name="connsiteY55" fmla="*/ 1804174 h 2368961"/>
                                  <a:gd name="connsiteX56" fmla="*/ 1317995 w 3343575"/>
                                  <a:gd name="connsiteY56" fmla="*/ 1786315 h 2368961"/>
                                  <a:gd name="connsiteX57" fmla="*/ 1359667 w 3343575"/>
                                  <a:gd name="connsiteY57" fmla="*/ 1774409 h 2368961"/>
                                  <a:gd name="connsiteX58" fmla="*/ 1413245 w 3343575"/>
                                  <a:gd name="connsiteY58" fmla="*/ 1774409 h 2368961"/>
                                  <a:gd name="connsiteX59" fmla="*/ 1419198 w 3343575"/>
                                  <a:gd name="connsiteY59" fmla="*/ 1762502 h 2368961"/>
                                  <a:gd name="connsiteX60" fmla="*/ 1454917 w 3343575"/>
                                  <a:gd name="connsiteY60" fmla="*/ 1726784 h 2368961"/>
                                  <a:gd name="connsiteX61" fmla="*/ 1490636 w 3343575"/>
                                  <a:gd name="connsiteY61" fmla="*/ 1702971 h 2368961"/>
                                  <a:gd name="connsiteX62" fmla="*/ 1579933 w 3343575"/>
                                  <a:gd name="connsiteY62" fmla="*/ 1661299 h 2368961"/>
                                  <a:gd name="connsiteX63" fmla="*/ 1645417 w 3343575"/>
                                  <a:gd name="connsiteY63" fmla="*/ 1655346 h 2368961"/>
                                  <a:gd name="connsiteX64" fmla="*/ 1657323 w 3343575"/>
                                  <a:gd name="connsiteY64" fmla="*/ 1607721 h 2368961"/>
                                  <a:gd name="connsiteX65" fmla="*/ 1710901 w 3343575"/>
                                  <a:gd name="connsiteY65" fmla="*/ 1589862 h 2368961"/>
                                  <a:gd name="connsiteX66" fmla="*/ 1710901 w 3343575"/>
                                  <a:gd name="connsiteY66" fmla="*/ 1631534 h 2368961"/>
                                  <a:gd name="connsiteX67" fmla="*/ 1788292 w 3343575"/>
                                  <a:gd name="connsiteY67" fmla="*/ 1655346 h 2368961"/>
                                  <a:gd name="connsiteX68" fmla="*/ 1818058 w 3343575"/>
                                  <a:gd name="connsiteY68" fmla="*/ 1655346 h 2368961"/>
                                  <a:gd name="connsiteX69" fmla="*/ 1824011 w 3343575"/>
                                  <a:gd name="connsiteY69" fmla="*/ 1631534 h 2368961"/>
                                  <a:gd name="connsiteX70" fmla="*/ 1871636 w 3343575"/>
                                  <a:gd name="connsiteY70" fmla="*/ 1631534 h 2368961"/>
                                  <a:gd name="connsiteX71" fmla="*/ 1919261 w 3343575"/>
                                  <a:gd name="connsiteY71" fmla="*/ 1631534 h 2368961"/>
                                  <a:gd name="connsiteX72" fmla="*/ 1996651 w 3343575"/>
                                  <a:gd name="connsiteY72" fmla="*/ 1631534 h 2368961"/>
                                  <a:gd name="connsiteX73" fmla="*/ 3133698 w 3343575"/>
                                  <a:gd name="connsiteY73" fmla="*/ 720706 h 2368961"/>
                                  <a:gd name="connsiteX74" fmla="*/ 3342059 w 3343575"/>
                                  <a:gd name="connsiteY74" fmla="*/ 512347 h 2368961"/>
                                  <a:gd name="connsiteX75" fmla="*/ 3294436 w 3343575"/>
                                  <a:gd name="connsiteY75" fmla="*/ 369471 h 2368961"/>
                                  <a:gd name="connsiteX76" fmla="*/ 3246807 w 3343575"/>
                                  <a:gd name="connsiteY76" fmla="*/ 378 h 2368961"/>
                                  <a:gd name="connsiteX77" fmla="*/ 2812232 w 3343575"/>
                                  <a:gd name="connsiteY77" fmla="*/ 65863 h 2368961"/>
                                  <a:gd name="connsiteX78" fmla="*/ 817932 w 3343575"/>
                                  <a:gd name="connsiteY78" fmla="*/ 321846 h 2368961"/>
                                  <a:gd name="connsiteX79" fmla="*/ 8309 w 3343575"/>
                                  <a:gd name="connsiteY79" fmla="*/ 446862 h 2368961"/>
                                  <a:gd name="connsiteX80" fmla="*/ 20215 w 3343575"/>
                                  <a:gd name="connsiteY80" fmla="*/ 619503 h 2368961"/>
                                  <a:gd name="connsiteX81" fmla="*/ 20214 w 3343575"/>
                                  <a:gd name="connsiteY81" fmla="*/ 1226721 h 2368961"/>
                                  <a:gd name="connsiteX82" fmla="*/ 8308 w 3343575"/>
                                  <a:gd name="connsiteY82" fmla="*/ 2286377 h 2368961"/>
                                  <a:gd name="connsiteX0" fmla="*/ 8308 w 3327264"/>
                                  <a:gd name="connsiteY0" fmla="*/ 2286377 h 2368961"/>
                                  <a:gd name="connsiteX1" fmla="*/ 61886 w 3327264"/>
                                  <a:gd name="connsiteY1" fmla="*/ 2298284 h 2368961"/>
                                  <a:gd name="connsiteX2" fmla="*/ 85698 w 3327264"/>
                                  <a:gd name="connsiteY2" fmla="*/ 2304237 h 2368961"/>
                                  <a:gd name="connsiteX3" fmla="*/ 133323 w 3327264"/>
                                  <a:gd name="connsiteY3" fmla="*/ 2316143 h 2368961"/>
                                  <a:gd name="connsiteX4" fmla="*/ 174995 w 3327264"/>
                                  <a:gd name="connsiteY4" fmla="*/ 2304237 h 2368961"/>
                                  <a:gd name="connsiteX5" fmla="*/ 186901 w 3327264"/>
                                  <a:gd name="connsiteY5" fmla="*/ 2292331 h 2368961"/>
                                  <a:gd name="connsiteX6" fmla="*/ 192855 w 3327264"/>
                                  <a:gd name="connsiteY6" fmla="*/ 2280424 h 2368961"/>
                                  <a:gd name="connsiteX7" fmla="*/ 192855 w 3327264"/>
                                  <a:gd name="connsiteY7" fmla="*/ 2203034 h 2368961"/>
                                  <a:gd name="connsiteX8" fmla="*/ 210714 w 3327264"/>
                                  <a:gd name="connsiteY8" fmla="*/ 2250659 h 2368961"/>
                                  <a:gd name="connsiteX9" fmla="*/ 234526 w 3327264"/>
                                  <a:gd name="connsiteY9" fmla="*/ 2274471 h 2368961"/>
                                  <a:gd name="connsiteX10" fmla="*/ 258339 w 3327264"/>
                                  <a:gd name="connsiteY10" fmla="*/ 2286377 h 2368961"/>
                                  <a:gd name="connsiteX11" fmla="*/ 323823 w 3327264"/>
                                  <a:gd name="connsiteY11" fmla="*/ 2262565 h 2368961"/>
                                  <a:gd name="connsiteX12" fmla="*/ 335730 w 3327264"/>
                                  <a:gd name="connsiteY12" fmla="*/ 2220893 h 2368961"/>
                                  <a:gd name="connsiteX13" fmla="*/ 335730 w 3327264"/>
                                  <a:gd name="connsiteY13" fmla="*/ 2191127 h 2368961"/>
                                  <a:gd name="connsiteX14" fmla="*/ 407167 w 3327264"/>
                                  <a:gd name="connsiteY14" fmla="*/ 2155409 h 2368961"/>
                                  <a:gd name="connsiteX15" fmla="*/ 472651 w 3327264"/>
                                  <a:gd name="connsiteY15" fmla="*/ 2155409 h 2368961"/>
                                  <a:gd name="connsiteX16" fmla="*/ 532183 w 3327264"/>
                                  <a:gd name="connsiteY16" fmla="*/ 2155409 h 2368961"/>
                                  <a:gd name="connsiteX17" fmla="*/ 550042 w 3327264"/>
                                  <a:gd name="connsiteY17" fmla="*/ 2137549 h 2368961"/>
                                  <a:gd name="connsiteX18" fmla="*/ 555995 w 3327264"/>
                                  <a:gd name="connsiteY18" fmla="*/ 2113737 h 2368961"/>
                                  <a:gd name="connsiteX19" fmla="*/ 585761 w 3327264"/>
                                  <a:gd name="connsiteY19" fmla="*/ 2083971 h 2368961"/>
                                  <a:gd name="connsiteX20" fmla="*/ 597667 w 3327264"/>
                                  <a:gd name="connsiteY20" fmla="*/ 2060159 h 2368961"/>
                                  <a:gd name="connsiteX21" fmla="*/ 621480 w 3327264"/>
                                  <a:gd name="connsiteY21" fmla="*/ 2042299 h 2368961"/>
                                  <a:gd name="connsiteX22" fmla="*/ 651245 w 3327264"/>
                                  <a:gd name="connsiteY22" fmla="*/ 2036346 h 2368961"/>
                                  <a:gd name="connsiteX23" fmla="*/ 692917 w 3327264"/>
                                  <a:gd name="connsiteY23" fmla="*/ 2042299 h 2368961"/>
                                  <a:gd name="connsiteX24" fmla="*/ 704823 w 3327264"/>
                                  <a:gd name="connsiteY24" fmla="*/ 2042299 h 2368961"/>
                                  <a:gd name="connsiteX25" fmla="*/ 746495 w 3327264"/>
                                  <a:gd name="connsiteY25" fmla="*/ 2042299 h 2368961"/>
                                  <a:gd name="connsiteX26" fmla="*/ 776261 w 3327264"/>
                                  <a:gd name="connsiteY26" fmla="*/ 2066112 h 2368961"/>
                                  <a:gd name="connsiteX27" fmla="*/ 782214 w 3327264"/>
                                  <a:gd name="connsiteY27" fmla="*/ 2089924 h 2368961"/>
                                  <a:gd name="connsiteX28" fmla="*/ 806026 w 3327264"/>
                                  <a:gd name="connsiteY28" fmla="*/ 2113737 h 2368961"/>
                                  <a:gd name="connsiteX29" fmla="*/ 871511 w 3327264"/>
                                  <a:gd name="connsiteY29" fmla="*/ 2143502 h 2368961"/>
                                  <a:gd name="connsiteX30" fmla="*/ 919136 w 3327264"/>
                                  <a:gd name="connsiteY30" fmla="*/ 2125643 h 2368961"/>
                                  <a:gd name="connsiteX31" fmla="*/ 948901 w 3327264"/>
                                  <a:gd name="connsiteY31" fmla="*/ 2149456 h 2368961"/>
                                  <a:gd name="connsiteX32" fmla="*/ 948901 w 3327264"/>
                                  <a:gd name="connsiteY32" fmla="*/ 2197081 h 2368961"/>
                                  <a:gd name="connsiteX33" fmla="*/ 948901 w 3327264"/>
                                  <a:gd name="connsiteY33" fmla="*/ 2208987 h 2368961"/>
                                  <a:gd name="connsiteX34" fmla="*/ 996526 w 3327264"/>
                                  <a:gd name="connsiteY34" fmla="*/ 2226846 h 2368961"/>
                                  <a:gd name="connsiteX35" fmla="*/ 1085823 w 3327264"/>
                                  <a:gd name="connsiteY35" fmla="*/ 2238752 h 2368961"/>
                                  <a:gd name="connsiteX36" fmla="*/ 1157261 w 3327264"/>
                                  <a:gd name="connsiteY36" fmla="*/ 2238752 h 2368961"/>
                                  <a:gd name="connsiteX37" fmla="*/ 1175120 w 3327264"/>
                                  <a:gd name="connsiteY37" fmla="*/ 2238752 h 2368961"/>
                                  <a:gd name="connsiteX38" fmla="*/ 1210839 w 3327264"/>
                                  <a:gd name="connsiteY38" fmla="*/ 2238752 h 2368961"/>
                                  <a:gd name="connsiteX39" fmla="*/ 1210839 w 3327264"/>
                                  <a:gd name="connsiteY39" fmla="*/ 2220893 h 2368961"/>
                                  <a:gd name="connsiteX40" fmla="*/ 1210839 w 3327264"/>
                                  <a:gd name="connsiteY40" fmla="*/ 2203034 h 2368961"/>
                                  <a:gd name="connsiteX41" fmla="*/ 1228698 w 3327264"/>
                                  <a:gd name="connsiteY41" fmla="*/ 2167315 h 2368961"/>
                                  <a:gd name="connsiteX42" fmla="*/ 1240605 w 3327264"/>
                                  <a:gd name="connsiteY42" fmla="*/ 2161362 h 2368961"/>
                                  <a:gd name="connsiteX43" fmla="*/ 1210839 w 3327264"/>
                                  <a:gd name="connsiteY43" fmla="*/ 2149456 h 2368961"/>
                                  <a:gd name="connsiteX44" fmla="*/ 1187026 w 3327264"/>
                                  <a:gd name="connsiteY44" fmla="*/ 2143502 h 2368961"/>
                                  <a:gd name="connsiteX45" fmla="*/ 1169167 w 3327264"/>
                                  <a:gd name="connsiteY45" fmla="*/ 2131596 h 2368961"/>
                                  <a:gd name="connsiteX46" fmla="*/ 1139401 w 3327264"/>
                                  <a:gd name="connsiteY46" fmla="*/ 2125643 h 2368961"/>
                                  <a:gd name="connsiteX47" fmla="*/ 1091776 w 3327264"/>
                                  <a:gd name="connsiteY47" fmla="*/ 2083971 h 2368961"/>
                                  <a:gd name="connsiteX48" fmla="*/ 1044151 w 3327264"/>
                                  <a:gd name="connsiteY48" fmla="*/ 2030393 h 2368961"/>
                                  <a:gd name="connsiteX49" fmla="*/ 1044151 w 3327264"/>
                                  <a:gd name="connsiteY49" fmla="*/ 1976815 h 2368961"/>
                                  <a:gd name="connsiteX50" fmla="*/ 1014386 w 3327264"/>
                                  <a:gd name="connsiteY50" fmla="*/ 1941096 h 2368961"/>
                                  <a:gd name="connsiteX51" fmla="*/ 1073917 w 3327264"/>
                                  <a:gd name="connsiteY51" fmla="*/ 1893471 h 2368961"/>
                                  <a:gd name="connsiteX52" fmla="*/ 1127495 w 3327264"/>
                                  <a:gd name="connsiteY52" fmla="*/ 1845846 h 2368961"/>
                                  <a:gd name="connsiteX53" fmla="*/ 1163214 w 3327264"/>
                                  <a:gd name="connsiteY53" fmla="*/ 1845846 h 2368961"/>
                                  <a:gd name="connsiteX54" fmla="*/ 1240605 w 3327264"/>
                                  <a:gd name="connsiteY54" fmla="*/ 1804174 h 2368961"/>
                                  <a:gd name="connsiteX55" fmla="*/ 1270370 w 3327264"/>
                                  <a:gd name="connsiteY55" fmla="*/ 1804174 h 2368961"/>
                                  <a:gd name="connsiteX56" fmla="*/ 1317995 w 3327264"/>
                                  <a:gd name="connsiteY56" fmla="*/ 1786315 h 2368961"/>
                                  <a:gd name="connsiteX57" fmla="*/ 1359667 w 3327264"/>
                                  <a:gd name="connsiteY57" fmla="*/ 1774409 h 2368961"/>
                                  <a:gd name="connsiteX58" fmla="*/ 1413245 w 3327264"/>
                                  <a:gd name="connsiteY58" fmla="*/ 1774409 h 2368961"/>
                                  <a:gd name="connsiteX59" fmla="*/ 1419198 w 3327264"/>
                                  <a:gd name="connsiteY59" fmla="*/ 1762502 h 2368961"/>
                                  <a:gd name="connsiteX60" fmla="*/ 1454917 w 3327264"/>
                                  <a:gd name="connsiteY60" fmla="*/ 1726784 h 2368961"/>
                                  <a:gd name="connsiteX61" fmla="*/ 1490636 w 3327264"/>
                                  <a:gd name="connsiteY61" fmla="*/ 1702971 h 2368961"/>
                                  <a:gd name="connsiteX62" fmla="*/ 1579933 w 3327264"/>
                                  <a:gd name="connsiteY62" fmla="*/ 1661299 h 2368961"/>
                                  <a:gd name="connsiteX63" fmla="*/ 1645417 w 3327264"/>
                                  <a:gd name="connsiteY63" fmla="*/ 1655346 h 2368961"/>
                                  <a:gd name="connsiteX64" fmla="*/ 1657323 w 3327264"/>
                                  <a:gd name="connsiteY64" fmla="*/ 1607721 h 2368961"/>
                                  <a:gd name="connsiteX65" fmla="*/ 1710901 w 3327264"/>
                                  <a:gd name="connsiteY65" fmla="*/ 1589862 h 2368961"/>
                                  <a:gd name="connsiteX66" fmla="*/ 1710901 w 3327264"/>
                                  <a:gd name="connsiteY66" fmla="*/ 1631534 h 2368961"/>
                                  <a:gd name="connsiteX67" fmla="*/ 1788292 w 3327264"/>
                                  <a:gd name="connsiteY67" fmla="*/ 1655346 h 2368961"/>
                                  <a:gd name="connsiteX68" fmla="*/ 1818058 w 3327264"/>
                                  <a:gd name="connsiteY68" fmla="*/ 1655346 h 2368961"/>
                                  <a:gd name="connsiteX69" fmla="*/ 1824011 w 3327264"/>
                                  <a:gd name="connsiteY69" fmla="*/ 1631534 h 2368961"/>
                                  <a:gd name="connsiteX70" fmla="*/ 1871636 w 3327264"/>
                                  <a:gd name="connsiteY70" fmla="*/ 1631534 h 2368961"/>
                                  <a:gd name="connsiteX71" fmla="*/ 1919261 w 3327264"/>
                                  <a:gd name="connsiteY71" fmla="*/ 1631534 h 2368961"/>
                                  <a:gd name="connsiteX72" fmla="*/ 1996651 w 3327264"/>
                                  <a:gd name="connsiteY72" fmla="*/ 1631534 h 2368961"/>
                                  <a:gd name="connsiteX73" fmla="*/ 3133698 w 3327264"/>
                                  <a:gd name="connsiteY73" fmla="*/ 720706 h 2368961"/>
                                  <a:gd name="connsiteX74" fmla="*/ 3324200 w 3327264"/>
                                  <a:gd name="connsiteY74" fmla="*/ 536160 h 2368961"/>
                                  <a:gd name="connsiteX75" fmla="*/ 3294436 w 3327264"/>
                                  <a:gd name="connsiteY75" fmla="*/ 369471 h 2368961"/>
                                  <a:gd name="connsiteX76" fmla="*/ 3246807 w 3327264"/>
                                  <a:gd name="connsiteY76" fmla="*/ 378 h 2368961"/>
                                  <a:gd name="connsiteX77" fmla="*/ 2812232 w 3327264"/>
                                  <a:gd name="connsiteY77" fmla="*/ 65863 h 2368961"/>
                                  <a:gd name="connsiteX78" fmla="*/ 817932 w 3327264"/>
                                  <a:gd name="connsiteY78" fmla="*/ 321846 h 2368961"/>
                                  <a:gd name="connsiteX79" fmla="*/ 8309 w 3327264"/>
                                  <a:gd name="connsiteY79" fmla="*/ 446862 h 2368961"/>
                                  <a:gd name="connsiteX80" fmla="*/ 20215 w 3327264"/>
                                  <a:gd name="connsiteY80" fmla="*/ 619503 h 2368961"/>
                                  <a:gd name="connsiteX81" fmla="*/ 20214 w 3327264"/>
                                  <a:gd name="connsiteY81" fmla="*/ 1226721 h 2368961"/>
                                  <a:gd name="connsiteX82" fmla="*/ 8308 w 3327264"/>
                                  <a:gd name="connsiteY82" fmla="*/ 2286377 h 2368961"/>
                                  <a:gd name="connsiteX0" fmla="*/ 8308 w 3324200"/>
                                  <a:gd name="connsiteY0" fmla="*/ 2286377 h 2368961"/>
                                  <a:gd name="connsiteX1" fmla="*/ 61886 w 3324200"/>
                                  <a:gd name="connsiteY1" fmla="*/ 2298284 h 2368961"/>
                                  <a:gd name="connsiteX2" fmla="*/ 85698 w 3324200"/>
                                  <a:gd name="connsiteY2" fmla="*/ 2304237 h 2368961"/>
                                  <a:gd name="connsiteX3" fmla="*/ 133323 w 3324200"/>
                                  <a:gd name="connsiteY3" fmla="*/ 2316143 h 2368961"/>
                                  <a:gd name="connsiteX4" fmla="*/ 174995 w 3324200"/>
                                  <a:gd name="connsiteY4" fmla="*/ 2304237 h 2368961"/>
                                  <a:gd name="connsiteX5" fmla="*/ 186901 w 3324200"/>
                                  <a:gd name="connsiteY5" fmla="*/ 2292331 h 2368961"/>
                                  <a:gd name="connsiteX6" fmla="*/ 192855 w 3324200"/>
                                  <a:gd name="connsiteY6" fmla="*/ 2280424 h 2368961"/>
                                  <a:gd name="connsiteX7" fmla="*/ 192855 w 3324200"/>
                                  <a:gd name="connsiteY7" fmla="*/ 2203034 h 2368961"/>
                                  <a:gd name="connsiteX8" fmla="*/ 210714 w 3324200"/>
                                  <a:gd name="connsiteY8" fmla="*/ 2250659 h 2368961"/>
                                  <a:gd name="connsiteX9" fmla="*/ 234526 w 3324200"/>
                                  <a:gd name="connsiteY9" fmla="*/ 2274471 h 2368961"/>
                                  <a:gd name="connsiteX10" fmla="*/ 258339 w 3324200"/>
                                  <a:gd name="connsiteY10" fmla="*/ 2286377 h 2368961"/>
                                  <a:gd name="connsiteX11" fmla="*/ 323823 w 3324200"/>
                                  <a:gd name="connsiteY11" fmla="*/ 2262565 h 2368961"/>
                                  <a:gd name="connsiteX12" fmla="*/ 335730 w 3324200"/>
                                  <a:gd name="connsiteY12" fmla="*/ 2220893 h 2368961"/>
                                  <a:gd name="connsiteX13" fmla="*/ 335730 w 3324200"/>
                                  <a:gd name="connsiteY13" fmla="*/ 2191127 h 2368961"/>
                                  <a:gd name="connsiteX14" fmla="*/ 407167 w 3324200"/>
                                  <a:gd name="connsiteY14" fmla="*/ 2155409 h 2368961"/>
                                  <a:gd name="connsiteX15" fmla="*/ 472651 w 3324200"/>
                                  <a:gd name="connsiteY15" fmla="*/ 2155409 h 2368961"/>
                                  <a:gd name="connsiteX16" fmla="*/ 532183 w 3324200"/>
                                  <a:gd name="connsiteY16" fmla="*/ 2155409 h 2368961"/>
                                  <a:gd name="connsiteX17" fmla="*/ 550042 w 3324200"/>
                                  <a:gd name="connsiteY17" fmla="*/ 2137549 h 2368961"/>
                                  <a:gd name="connsiteX18" fmla="*/ 555995 w 3324200"/>
                                  <a:gd name="connsiteY18" fmla="*/ 2113737 h 2368961"/>
                                  <a:gd name="connsiteX19" fmla="*/ 585761 w 3324200"/>
                                  <a:gd name="connsiteY19" fmla="*/ 2083971 h 2368961"/>
                                  <a:gd name="connsiteX20" fmla="*/ 597667 w 3324200"/>
                                  <a:gd name="connsiteY20" fmla="*/ 2060159 h 2368961"/>
                                  <a:gd name="connsiteX21" fmla="*/ 621480 w 3324200"/>
                                  <a:gd name="connsiteY21" fmla="*/ 2042299 h 2368961"/>
                                  <a:gd name="connsiteX22" fmla="*/ 651245 w 3324200"/>
                                  <a:gd name="connsiteY22" fmla="*/ 2036346 h 2368961"/>
                                  <a:gd name="connsiteX23" fmla="*/ 692917 w 3324200"/>
                                  <a:gd name="connsiteY23" fmla="*/ 2042299 h 2368961"/>
                                  <a:gd name="connsiteX24" fmla="*/ 704823 w 3324200"/>
                                  <a:gd name="connsiteY24" fmla="*/ 2042299 h 2368961"/>
                                  <a:gd name="connsiteX25" fmla="*/ 746495 w 3324200"/>
                                  <a:gd name="connsiteY25" fmla="*/ 2042299 h 2368961"/>
                                  <a:gd name="connsiteX26" fmla="*/ 776261 w 3324200"/>
                                  <a:gd name="connsiteY26" fmla="*/ 2066112 h 2368961"/>
                                  <a:gd name="connsiteX27" fmla="*/ 782214 w 3324200"/>
                                  <a:gd name="connsiteY27" fmla="*/ 2089924 h 2368961"/>
                                  <a:gd name="connsiteX28" fmla="*/ 806026 w 3324200"/>
                                  <a:gd name="connsiteY28" fmla="*/ 2113737 h 2368961"/>
                                  <a:gd name="connsiteX29" fmla="*/ 871511 w 3324200"/>
                                  <a:gd name="connsiteY29" fmla="*/ 2143502 h 2368961"/>
                                  <a:gd name="connsiteX30" fmla="*/ 919136 w 3324200"/>
                                  <a:gd name="connsiteY30" fmla="*/ 2125643 h 2368961"/>
                                  <a:gd name="connsiteX31" fmla="*/ 948901 w 3324200"/>
                                  <a:gd name="connsiteY31" fmla="*/ 2149456 h 2368961"/>
                                  <a:gd name="connsiteX32" fmla="*/ 948901 w 3324200"/>
                                  <a:gd name="connsiteY32" fmla="*/ 2197081 h 2368961"/>
                                  <a:gd name="connsiteX33" fmla="*/ 948901 w 3324200"/>
                                  <a:gd name="connsiteY33" fmla="*/ 2208987 h 2368961"/>
                                  <a:gd name="connsiteX34" fmla="*/ 996526 w 3324200"/>
                                  <a:gd name="connsiteY34" fmla="*/ 2226846 h 2368961"/>
                                  <a:gd name="connsiteX35" fmla="*/ 1085823 w 3324200"/>
                                  <a:gd name="connsiteY35" fmla="*/ 2238752 h 2368961"/>
                                  <a:gd name="connsiteX36" fmla="*/ 1157261 w 3324200"/>
                                  <a:gd name="connsiteY36" fmla="*/ 2238752 h 2368961"/>
                                  <a:gd name="connsiteX37" fmla="*/ 1175120 w 3324200"/>
                                  <a:gd name="connsiteY37" fmla="*/ 2238752 h 2368961"/>
                                  <a:gd name="connsiteX38" fmla="*/ 1210839 w 3324200"/>
                                  <a:gd name="connsiteY38" fmla="*/ 2238752 h 2368961"/>
                                  <a:gd name="connsiteX39" fmla="*/ 1210839 w 3324200"/>
                                  <a:gd name="connsiteY39" fmla="*/ 2220893 h 2368961"/>
                                  <a:gd name="connsiteX40" fmla="*/ 1210839 w 3324200"/>
                                  <a:gd name="connsiteY40" fmla="*/ 2203034 h 2368961"/>
                                  <a:gd name="connsiteX41" fmla="*/ 1228698 w 3324200"/>
                                  <a:gd name="connsiteY41" fmla="*/ 2167315 h 2368961"/>
                                  <a:gd name="connsiteX42" fmla="*/ 1240605 w 3324200"/>
                                  <a:gd name="connsiteY42" fmla="*/ 2161362 h 2368961"/>
                                  <a:gd name="connsiteX43" fmla="*/ 1210839 w 3324200"/>
                                  <a:gd name="connsiteY43" fmla="*/ 2149456 h 2368961"/>
                                  <a:gd name="connsiteX44" fmla="*/ 1187026 w 3324200"/>
                                  <a:gd name="connsiteY44" fmla="*/ 2143502 h 2368961"/>
                                  <a:gd name="connsiteX45" fmla="*/ 1169167 w 3324200"/>
                                  <a:gd name="connsiteY45" fmla="*/ 2131596 h 2368961"/>
                                  <a:gd name="connsiteX46" fmla="*/ 1139401 w 3324200"/>
                                  <a:gd name="connsiteY46" fmla="*/ 2125643 h 2368961"/>
                                  <a:gd name="connsiteX47" fmla="*/ 1091776 w 3324200"/>
                                  <a:gd name="connsiteY47" fmla="*/ 2083971 h 2368961"/>
                                  <a:gd name="connsiteX48" fmla="*/ 1044151 w 3324200"/>
                                  <a:gd name="connsiteY48" fmla="*/ 2030393 h 2368961"/>
                                  <a:gd name="connsiteX49" fmla="*/ 1044151 w 3324200"/>
                                  <a:gd name="connsiteY49" fmla="*/ 1976815 h 2368961"/>
                                  <a:gd name="connsiteX50" fmla="*/ 1014386 w 3324200"/>
                                  <a:gd name="connsiteY50" fmla="*/ 1941096 h 2368961"/>
                                  <a:gd name="connsiteX51" fmla="*/ 1073917 w 3324200"/>
                                  <a:gd name="connsiteY51" fmla="*/ 1893471 h 2368961"/>
                                  <a:gd name="connsiteX52" fmla="*/ 1127495 w 3324200"/>
                                  <a:gd name="connsiteY52" fmla="*/ 1845846 h 2368961"/>
                                  <a:gd name="connsiteX53" fmla="*/ 1163214 w 3324200"/>
                                  <a:gd name="connsiteY53" fmla="*/ 1845846 h 2368961"/>
                                  <a:gd name="connsiteX54" fmla="*/ 1240605 w 3324200"/>
                                  <a:gd name="connsiteY54" fmla="*/ 1804174 h 2368961"/>
                                  <a:gd name="connsiteX55" fmla="*/ 1270370 w 3324200"/>
                                  <a:gd name="connsiteY55" fmla="*/ 1804174 h 2368961"/>
                                  <a:gd name="connsiteX56" fmla="*/ 1317995 w 3324200"/>
                                  <a:gd name="connsiteY56" fmla="*/ 1786315 h 2368961"/>
                                  <a:gd name="connsiteX57" fmla="*/ 1359667 w 3324200"/>
                                  <a:gd name="connsiteY57" fmla="*/ 1774409 h 2368961"/>
                                  <a:gd name="connsiteX58" fmla="*/ 1413245 w 3324200"/>
                                  <a:gd name="connsiteY58" fmla="*/ 1774409 h 2368961"/>
                                  <a:gd name="connsiteX59" fmla="*/ 1419198 w 3324200"/>
                                  <a:gd name="connsiteY59" fmla="*/ 1762502 h 2368961"/>
                                  <a:gd name="connsiteX60" fmla="*/ 1454917 w 3324200"/>
                                  <a:gd name="connsiteY60" fmla="*/ 1726784 h 2368961"/>
                                  <a:gd name="connsiteX61" fmla="*/ 1490636 w 3324200"/>
                                  <a:gd name="connsiteY61" fmla="*/ 1702971 h 2368961"/>
                                  <a:gd name="connsiteX62" fmla="*/ 1579933 w 3324200"/>
                                  <a:gd name="connsiteY62" fmla="*/ 1661299 h 2368961"/>
                                  <a:gd name="connsiteX63" fmla="*/ 1645417 w 3324200"/>
                                  <a:gd name="connsiteY63" fmla="*/ 1655346 h 2368961"/>
                                  <a:gd name="connsiteX64" fmla="*/ 1657323 w 3324200"/>
                                  <a:gd name="connsiteY64" fmla="*/ 1607721 h 2368961"/>
                                  <a:gd name="connsiteX65" fmla="*/ 1710901 w 3324200"/>
                                  <a:gd name="connsiteY65" fmla="*/ 1589862 h 2368961"/>
                                  <a:gd name="connsiteX66" fmla="*/ 1710901 w 3324200"/>
                                  <a:gd name="connsiteY66" fmla="*/ 1631534 h 2368961"/>
                                  <a:gd name="connsiteX67" fmla="*/ 1788292 w 3324200"/>
                                  <a:gd name="connsiteY67" fmla="*/ 1655346 h 2368961"/>
                                  <a:gd name="connsiteX68" fmla="*/ 1818058 w 3324200"/>
                                  <a:gd name="connsiteY68" fmla="*/ 1655346 h 2368961"/>
                                  <a:gd name="connsiteX69" fmla="*/ 1824011 w 3324200"/>
                                  <a:gd name="connsiteY69" fmla="*/ 1631534 h 2368961"/>
                                  <a:gd name="connsiteX70" fmla="*/ 1871636 w 3324200"/>
                                  <a:gd name="connsiteY70" fmla="*/ 1631534 h 2368961"/>
                                  <a:gd name="connsiteX71" fmla="*/ 1919261 w 3324200"/>
                                  <a:gd name="connsiteY71" fmla="*/ 1631534 h 2368961"/>
                                  <a:gd name="connsiteX72" fmla="*/ 1996651 w 3324200"/>
                                  <a:gd name="connsiteY72" fmla="*/ 1631534 h 2368961"/>
                                  <a:gd name="connsiteX73" fmla="*/ 3133698 w 3324200"/>
                                  <a:gd name="connsiteY73" fmla="*/ 720706 h 2368961"/>
                                  <a:gd name="connsiteX74" fmla="*/ 3324200 w 3324200"/>
                                  <a:gd name="connsiteY74" fmla="*/ 536160 h 2368961"/>
                                  <a:gd name="connsiteX75" fmla="*/ 3294436 w 3324200"/>
                                  <a:gd name="connsiteY75" fmla="*/ 369471 h 2368961"/>
                                  <a:gd name="connsiteX76" fmla="*/ 3246807 w 3324200"/>
                                  <a:gd name="connsiteY76" fmla="*/ 378 h 2368961"/>
                                  <a:gd name="connsiteX77" fmla="*/ 2812232 w 3324200"/>
                                  <a:gd name="connsiteY77" fmla="*/ 65863 h 2368961"/>
                                  <a:gd name="connsiteX78" fmla="*/ 817932 w 3324200"/>
                                  <a:gd name="connsiteY78" fmla="*/ 321846 h 2368961"/>
                                  <a:gd name="connsiteX79" fmla="*/ 8309 w 3324200"/>
                                  <a:gd name="connsiteY79" fmla="*/ 446862 h 2368961"/>
                                  <a:gd name="connsiteX80" fmla="*/ 20215 w 3324200"/>
                                  <a:gd name="connsiteY80" fmla="*/ 619503 h 2368961"/>
                                  <a:gd name="connsiteX81" fmla="*/ 20214 w 3324200"/>
                                  <a:gd name="connsiteY81" fmla="*/ 1226721 h 2368961"/>
                                  <a:gd name="connsiteX82" fmla="*/ 8308 w 3324200"/>
                                  <a:gd name="connsiteY82" fmla="*/ 2286377 h 2368961"/>
                                  <a:gd name="connsiteX0" fmla="*/ 5384 w 3321276"/>
                                  <a:gd name="connsiteY0" fmla="*/ 2286377 h 2368961"/>
                                  <a:gd name="connsiteX1" fmla="*/ 58962 w 3321276"/>
                                  <a:gd name="connsiteY1" fmla="*/ 2298284 h 2368961"/>
                                  <a:gd name="connsiteX2" fmla="*/ 82774 w 3321276"/>
                                  <a:gd name="connsiteY2" fmla="*/ 2304237 h 2368961"/>
                                  <a:gd name="connsiteX3" fmla="*/ 130399 w 3321276"/>
                                  <a:gd name="connsiteY3" fmla="*/ 2316143 h 2368961"/>
                                  <a:gd name="connsiteX4" fmla="*/ 172071 w 3321276"/>
                                  <a:gd name="connsiteY4" fmla="*/ 2304237 h 2368961"/>
                                  <a:gd name="connsiteX5" fmla="*/ 183977 w 3321276"/>
                                  <a:gd name="connsiteY5" fmla="*/ 2292331 h 2368961"/>
                                  <a:gd name="connsiteX6" fmla="*/ 189931 w 3321276"/>
                                  <a:gd name="connsiteY6" fmla="*/ 2280424 h 2368961"/>
                                  <a:gd name="connsiteX7" fmla="*/ 189931 w 3321276"/>
                                  <a:gd name="connsiteY7" fmla="*/ 2203034 h 2368961"/>
                                  <a:gd name="connsiteX8" fmla="*/ 207790 w 3321276"/>
                                  <a:gd name="connsiteY8" fmla="*/ 2250659 h 2368961"/>
                                  <a:gd name="connsiteX9" fmla="*/ 231602 w 3321276"/>
                                  <a:gd name="connsiteY9" fmla="*/ 2274471 h 2368961"/>
                                  <a:gd name="connsiteX10" fmla="*/ 255415 w 3321276"/>
                                  <a:gd name="connsiteY10" fmla="*/ 2286377 h 2368961"/>
                                  <a:gd name="connsiteX11" fmla="*/ 320899 w 3321276"/>
                                  <a:gd name="connsiteY11" fmla="*/ 2262565 h 2368961"/>
                                  <a:gd name="connsiteX12" fmla="*/ 332806 w 3321276"/>
                                  <a:gd name="connsiteY12" fmla="*/ 2220893 h 2368961"/>
                                  <a:gd name="connsiteX13" fmla="*/ 332806 w 3321276"/>
                                  <a:gd name="connsiteY13" fmla="*/ 2191127 h 2368961"/>
                                  <a:gd name="connsiteX14" fmla="*/ 404243 w 3321276"/>
                                  <a:gd name="connsiteY14" fmla="*/ 2155409 h 2368961"/>
                                  <a:gd name="connsiteX15" fmla="*/ 469727 w 3321276"/>
                                  <a:gd name="connsiteY15" fmla="*/ 2155409 h 2368961"/>
                                  <a:gd name="connsiteX16" fmla="*/ 529259 w 3321276"/>
                                  <a:gd name="connsiteY16" fmla="*/ 2155409 h 2368961"/>
                                  <a:gd name="connsiteX17" fmla="*/ 547118 w 3321276"/>
                                  <a:gd name="connsiteY17" fmla="*/ 2137549 h 2368961"/>
                                  <a:gd name="connsiteX18" fmla="*/ 553071 w 3321276"/>
                                  <a:gd name="connsiteY18" fmla="*/ 2113737 h 2368961"/>
                                  <a:gd name="connsiteX19" fmla="*/ 582837 w 3321276"/>
                                  <a:gd name="connsiteY19" fmla="*/ 2083971 h 2368961"/>
                                  <a:gd name="connsiteX20" fmla="*/ 594743 w 3321276"/>
                                  <a:gd name="connsiteY20" fmla="*/ 2060159 h 2368961"/>
                                  <a:gd name="connsiteX21" fmla="*/ 618556 w 3321276"/>
                                  <a:gd name="connsiteY21" fmla="*/ 2042299 h 2368961"/>
                                  <a:gd name="connsiteX22" fmla="*/ 648321 w 3321276"/>
                                  <a:gd name="connsiteY22" fmla="*/ 2036346 h 2368961"/>
                                  <a:gd name="connsiteX23" fmla="*/ 689993 w 3321276"/>
                                  <a:gd name="connsiteY23" fmla="*/ 2042299 h 2368961"/>
                                  <a:gd name="connsiteX24" fmla="*/ 701899 w 3321276"/>
                                  <a:gd name="connsiteY24" fmla="*/ 2042299 h 2368961"/>
                                  <a:gd name="connsiteX25" fmla="*/ 743571 w 3321276"/>
                                  <a:gd name="connsiteY25" fmla="*/ 2042299 h 2368961"/>
                                  <a:gd name="connsiteX26" fmla="*/ 773337 w 3321276"/>
                                  <a:gd name="connsiteY26" fmla="*/ 2066112 h 2368961"/>
                                  <a:gd name="connsiteX27" fmla="*/ 779290 w 3321276"/>
                                  <a:gd name="connsiteY27" fmla="*/ 2089924 h 2368961"/>
                                  <a:gd name="connsiteX28" fmla="*/ 803102 w 3321276"/>
                                  <a:gd name="connsiteY28" fmla="*/ 2113737 h 2368961"/>
                                  <a:gd name="connsiteX29" fmla="*/ 868587 w 3321276"/>
                                  <a:gd name="connsiteY29" fmla="*/ 2143502 h 2368961"/>
                                  <a:gd name="connsiteX30" fmla="*/ 916212 w 3321276"/>
                                  <a:gd name="connsiteY30" fmla="*/ 2125643 h 2368961"/>
                                  <a:gd name="connsiteX31" fmla="*/ 945977 w 3321276"/>
                                  <a:gd name="connsiteY31" fmla="*/ 2149456 h 2368961"/>
                                  <a:gd name="connsiteX32" fmla="*/ 945977 w 3321276"/>
                                  <a:gd name="connsiteY32" fmla="*/ 2197081 h 2368961"/>
                                  <a:gd name="connsiteX33" fmla="*/ 945977 w 3321276"/>
                                  <a:gd name="connsiteY33" fmla="*/ 2208987 h 2368961"/>
                                  <a:gd name="connsiteX34" fmla="*/ 993602 w 3321276"/>
                                  <a:gd name="connsiteY34" fmla="*/ 2226846 h 2368961"/>
                                  <a:gd name="connsiteX35" fmla="*/ 1082899 w 3321276"/>
                                  <a:gd name="connsiteY35" fmla="*/ 2238752 h 2368961"/>
                                  <a:gd name="connsiteX36" fmla="*/ 1154337 w 3321276"/>
                                  <a:gd name="connsiteY36" fmla="*/ 2238752 h 2368961"/>
                                  <a:gd name="connsiteX37" fmla="*/ 1172196 w 3321276"/>
                                  <a:gd name="connsiteY37" fmla="*/ 2238752 h 2368961"/>
                                  <a:gd name="connsiteX38" fmla="*/ 1207915 w 3321276"/>
                                  <a:gd name="connsiteY38" fmla="*/ 2238752 h 2368961"/>
                                  <a:gd name="connsiteX39" fmla="*/ 1207915 w 3321276"/>
                                  <a:gd name="connsiteY39" fmla="*/ 2220893 h 2368961"/>
                                  <a:gd name="connsiteX40" fmla="*/ 1207915 w 3321276"/>
                                  <a:gd name="connsiteY40" fmla="*/ 2203034 h 2368961"/>
                                  <a:gd name="connsiteX41" fmla="*/ 1225774 w 3321276"/>
                                  <a:gd name="connsiteY41" fmla="*/ 2167315 h 2368961"/>
                                  <a:gd name="connsiteX42" fmla="*/ 1237681 w 3321276"/>
                                  <a:gd name="connsiteY42" fmla="*/ 2161362 h 2368961"/>
                                  <a:gd name="connsiteX43" fmla="*/ 1207915 w 3321276"/>
                                  <a:gd name="connsiteY43" fmla="*/ 2149456 h 2368961"/>
                                  <a:gd name="connsiteX44" fmla="*/ 1184102 w 3321276"/>
                                  <a:gd name="connsiteY44" fmla="*/ 2143502 h 2368961"/>
                                  <a:gd name="connsiteX45" fmla="*/ 1166243 w 3321276"/>
                                  <a:gd name="connsiteY45" fmla="*/ 2131596 h 2368961"/>
                                  <a:gd name="connsiteX46" fmla="*/ 1136477 w 3321276"/>
                                  <a:gd name="connsiteY46" fmla="*/ 2125643 h 2368961"/>
                                  <a:gd name="connsiteX47" fmla="*/ 1088852 w 3321276"/>
                                  <a:gd name="connsiteY47" fmla="*/ 2083971 h 2368961"/>
                                  <a:gd name="connsiteX48" fmla="*/ 1041227 w 3321276"/>
                                  <a:gd name="connsiteY48" fmla="*/ 2030393 h 2368961"/>
                                  <a:gd name="connsiteX49" fmla="*/ 1041227 w 3321276"/>
                                  <a:gd name="connsiteY49" fmla="*/ 1976815 h 2368961"/>
                                  <a:gd name="connsiteX50" fmla="*/ 1011462 w 3321276"/>
                                  <a:gd name="connsiteY50" fmla="*/ 1941096 h 2368961"/>
                                  <a:gd name="connsiteX51" fmla="*/ 1070993 w 3321276"/>
                                  <a:gd name="connsiteY51" fmla="*/ 1893471 h 2368961"/>
                                  <a:gd name="connsiteX52" fmla="*/ 1124571 w 3321276"/>
                                  <a:gd name="connsiteY52" fmla="*/ 1845846 h 2368961"/>
                                  <a:gd name="connsiteX53" fmla="*/ 1160290 w 3321276"/>
                                  <a:gd name="connsiteY53" fmla="*/ 1845846 h 2368961"/>
                                  <a:gd name="connsiteX54" fmla="*/ 1237681 w 3321276"/>
                                  <a:gd name="connsiteY54" fmla="*/ 1804174 h 2368961"/>
                                  <a:gd name="connsiteX55" fmla="*/ 1267446 w 3321276"/>
                                  <a:gd name="connsiteY55" fmla="*/ 1804174 h 2368961"/>
                                  <a:gd name="connsiteX56" fmla="*/ 1315071 w 3321276"/>
                                  <a:gd name="connsiteY56" fmla="*/ 1786315 h 2368961"/>
                                  <a:gd name="connsiteX57" fmla="*/ 1356743 w 3321276"/>
                                  <a:gd name="connsiteY57" fmla="*/ 1774409 h 2368961"/>
                                  <a:gd name="connsiteX58" fmla="*/ 1410321 w 3321276"/>
                                  <a:gd name="connsiteY58" fmla="*/ 1774409 h 2368961"/>
                                  <a:gd name="connsiteX59" fmla="*/ 1416274 w 3321276"/>
                                  <a:gd name="connsiteY59" fmla="*/ 1762502 h 2368961"/>
                                  <a:gd name="connsiteX60" fmla="*/ 1451993 w 3321276"/>
                                  <a:gd name="connsiteY60" fmla="*/ 1726784 h 2368961"/>
                                  <a:gd name="connsiteX61" fmla="*/ 1487712 w 3321276"/>
                                  <a:gd name="connsiteY61" fmla="*/ 1702971 h 2368961"/>
                                  <a:gd name="connsiteX62" fmla="*/ 1577009 w 3321276"/>
                                  <a:gd name="connsiteY62" fmla="*/ 1661299 h 2368961"/>
                                  <a:gd name="connsiteX63" fmla="*/ 1642493 w 3321276"/>
                                  <a:gd name="connsiteY63" fmla="*/ 1655346 h 2368961"/>
                                  <a:gd name="connsiteX64" fmla="*/ 1654399 w 3321276"/>
                                  <a:gd name="connsiteY64" fmla="*/ 1607721 h 2368961"/>
                                  <a:gd name="connsiteX65" fmla="*/ 1707977 w 3321276"/>
                                  <a:gd name="connsiteY65" fmla="*/ 1589862 h 2368961"/>
                                  <a:gd name="connsiteX66" fmla="*/ 1707977 w 3321276"/>
                                  <a:gd name="connsiteY66" fmla="*/ 1631534 h 2368961"/>
                                  <a:gd name="connsiteX67" fmla="*/ 1785368 w 3321276"/>
                                  <a:gd name="connsiteY67" fmla="*/ 1655346 h 2368961"/>
                                  <a:gd name="connsiteX68" fmla="*/ 1815134 w 3321276"/>
                                  <a:gd name="connsiteY68" fmla="*/ 1655346 h 2368961"/>
                                  <a:gd name="connsiteX69" fmla="*/ 1821087 w 3321276"/>
                                  <a:gd name="connsiteY69" fmla="*/ 1631534 h 2368961"/>
                                  <a:gd name="connsiteX70" fmla="*/ 1868712 w 3321276"/>
                                  <a:gd name="connsiteY70" fmla="*/ 1631534 h 2368961"/>
                                  <a:gd name="connsiteX71" fmla="*/ 1916337 w 3321276"/>
                                  <a:gd name="connsiteY71" fmla="*/ 1631534 h 2368961"/>
                                  <a:gd name="connsiteX72" fmla="*/ 1993727 w 3321276"/>
                                  <a:gd name="connsiteY72" fmla="*/ 1631534 h 2368961"/>
                                  <a:gd name="connsiteX73" fmla="*/ 3130774 w 3321276"/>
                                  <a:gd name="connsiteY73" fmla="*/ 720706 h 2368961"/>
                                  <a:gd name="connsiteX74" fmla="*/ 3321276 w 3321276"/>
                                  <a:gd name="connsiteY74" fmla="*/ 536160 h 2368961"/>
                                  <a:gd name="connsiteX75" fmla="*/ 3291512 w 3321276"/>
                                  <a:gd name="connsiteY75" fmla="*/ 369471 h 2368961"/>
                                  <a:gd name="connsiteX76" fmla="*/ 3243883 w 3321276"/>
                                  <a:gd name="connsiteY76" fmla="*/ 378 h 2368961"/>
                                  <a:gd name="connsiteX77" fmla="*/ 2809308 w 3321276"/>
                                  <a:gd name="connsiteY77" fmla="*/ 65863 h 2368961"/>
                                  <a:gd name="connsiteX78" fmla="*/ 815008 w 3321276"/>
                                  <a:gd name="connsiteY78" fmla="*/ 321846 h 2368961"/>
                                  <a:gd name="connsiteX79" fmla="*/ 14453 w 3321276"/>
                                  <a:gd name="connsiteY79" fmla="*/ 446862 h 2368961"/>
                                  <a:gd name="connsiteX80" fmla="*/ 17291 w 3321276"/>
                                  <a:gd name="connsiteY80" fmla="*/ 619503 h 2368961"/>
                                  <a:gd name="connsiteX81" fmla="*/ 17290 w 3321276"/>
                                  <a:gd name="connsiteY81" fmla="*/ 1226721 h 2368961"/>
                                  <a:gd name="connsiteX82" fmla="*/ 5384 w 3321276"/>
                                  <a:gd name="connsiteY82" fmla="*/ 2286377 h 2368961"/>
                                  <a:gd name="connsiteX0" fmla="*/ 5384 w 3321276"/>
                                  <a:gd name="connsiteY0" fmla="*/ 2286377 h 2368961"/>
                                  <a:gd name="connsiteX1" fmla="*/ 58962 w 3321276"/>
                                  <a:gd name="connsiteY1" fmla="*/ 2298284 h 2368961"/>
                                  <a:gd name="connsiteX2" fmla="*/ 82774 w 3321276"/>
                                  <a:gd name="connsiteY2" fmla="*/ 2304237 h 2368961"/>
                                  <a:gd name="connsiteX3" fmla="*/ 130399 w 3321276"/>
                                  <a:gd name="connsiteY3" fmla="*/ 2316143 h 2368961"/>
                                  <a:gd name="connsiteX4" fmla="*/ 172071 w 3321276"/>
                                  <a:gd name="connsiteY4" fmla="*/ 2304237 h 2368961"/>
                                  <a:gd name="connsiteX5" fmla="*/ 183977 w 3321276"/>
                                  <a:gd name="connsiteY5" fmla="*/ 2292331 h 2368961"/>
                                  <a:gd name="connsiteX6" fmla="*/ 189931 w 3321276"/>
                                  <a:gd name="connsiteY6" fmla="*/ 2280424 h 2368961"/>
                                  <a:gd name="connsiteX7" fmla="*/ 189931 w 3321276"/>
                                  <a:gd name="connsiteY7" fmla="*/ 2203034 h 2368961"/>
                                  <a:gd name="connsiteX8" fmla="*/ 207790 w 3321276"/>
                                  <a:gd name="connsiteY8" fmla="*/ 2250659 h 2368961"/>
                                  <a:gd name="connsiteX9" fmla="*/ 231602 w 3321276"/>
                                  <a:gd name="connsiteY9" fmla="*/ 2274471 h 2368961"/>
                                  <a:gd name="connsiteX10" fmla="*/ 255415 w 3321276"/>
                                  <a:gd name="connsiteY10" fmla="*/ 2286377 h 2368961"/>
                                  <a:gd name="connsiteX11" fmla="*/ 320899 w 3321276"/>
                                  <a:gd name="connsiteY11" fmla="*/ 2262565 h 2368961"/>
                                  <a:gd name="connsiteX12" fmla="*/ 332806 w 3321276"/>
                                  <a:gd name="connsiteY12" fmla="*/ 2220893 h 2368961"/>
                                  <a:gd name="connsiteX13" fmla="*/ 332806 w 3321276"/>
                                  <a:gd name="connsiteY13" fmla="*/ 2191127 h 2368961"/>
                                  <a:gd name="connsiteX14" fmla="*/ 404243 w 3321276"/>
                                  <a:gd name="connsiteY14" fmla="*/ 2155409 h 2368961"/>
                                  <a:gd name="connsiteX15" fmla="*/ 469727 w 3321276"/>
                                  <a:gd name="connsiteY15" fmla="*/ 2155409 h 2368961"/>
                                  <a:gd name="connsiteX16" fmla="*/ 529259 w 3321276"/>
                                  <a:gd name="connsiteY16" fmla="*/ 2155409 h 2368961"/>
                                  <a:gd name="connsiteX17" fmla="*/ 547118 w 3321276"/>
                                  <a:gd name="connsiteY17" fmla="*/ 2137549 h 2368961"/>
                                  <a:gd name="connsiteX18" fmla="*/ 553071 w 3321276"/>
                                  <a:gd name="connsiteY18" fmla="*/ 2113737 h 2368961"/>
                                  <a:gd name="connsiteX19" fmla="*/ 582837 w 3321276"/>
                                  <a:gd name="connsiteY19" fmla="*/ 2083971 h 2368961"/>
                                  <a:gd name="connsiteX20" fmla="*/ 594743 w 3321276"/>
                                  <a:gd name="connsiteY20" fmla="*/ 2060159 h 2368961"/>
                                  <a:gd name="connsiteX21" fmla="*/ 618556 w 3321276"/>
                                  <a:gd name="connsiteY21" fmla="*/ 2042299 h 2368961"/>
                                  <a:gd name="connsiteX22" fmla="*/ 648321 w 3321276"/>
                                  <a:gd name="connsiteY22" fmla="*/ 2036346 h 2368961"/>
                                  <a:gd name="connsiteX23" fmla="*/ 689993 w 3321276"/>
                                  <a:gd name="connsiteY23" fmla="*/ 2042299 h 2368961"/>
                                  <a:gd name="connsiteX24" fmla="*/ 701899 w 3321276"/>
                                  <a:gd name="connsiteY24" fmla="*/ 2042299 h 2368961"/>
                                  <a:gd name="connsiteX25" fmla="*/ 743571 w 3321276"/>
                                  <a:gd name="connsiteY25" fmla="*/ 2042299 h 2368961"/>
                                  <a:gd name="connsiteX26" fmla="*/ 773337 w 3321276"/>
                                  <a:gd name="connsiteY26" fmla="*/ 2066112 h 2368961"/>
                                  <a:gd name="connsiteX27" fmla="*/ 779290 w 3321276"/>
                                  <a:gd name="connsiteY27" fmla="*/ 2089924 h 2368961"/>
                                  <a:gd name="connsiteX28" fmla="*/ 803102 w 3321276"/>
                                  <a:gd name="connsiteY28" fmla="*/ 2113737 h 2368961"/>
                                  <a:gd name="connsiteX29" fmla="*/ 868587 w 3321276"/>
                                  <a:gd name="connsiteY29" fmla="*/ 2143502 h 2368961"/>
                                  <a:gd name="connsiteX30" fmla="*/ 916212 w 3321276"/>
                                  <a:gd name="connsiteY30" fmla="*/ 2125643 h 2368961"/>
                                  <a:gd name="connsiteX31" fmla="*/ 945977 w 3321276"/>
                                  <a:gd name="connsiteY31" fmla="*/ 2149456 h 2368961"/>
                                  <a:gd name="connsiteX32" fmla="*/ 945977 w 3321276"/>
                                  <a:gd name="connsiteY32" fmla="*/ 2197081 h 2368961"/>
                                  <a:gd name="connsiteX33" fmla="*/ 945977 w 3321276"/>
                                  <a:gd name="connsiteY33" fmla="*/ 2208987 h 2368961"/>
                                  <a:gd name="connsiteX34" fmla="*/ 993602 w 3321276"/>
                                  <a:gd name="connsiteY34" fmla="*/ 2226846 h 2368961"/>
                                  <a:gd name="connsiteX35" fmla="*/ 1082899 w 3321276"/>
                                  <a:gd name="connsiteY35" fmla="*/ 2238752 h 2368961"/>
                                  <a:gd name="connsiteX36" fmla="*/ 1154337 w 3321276"/>
                                  <a:gd name="connsiteY36" fmla="*/ 2238752 h 2368961"/>
                                  <a:gd name="connsiteX37" fmla="*/ 1172196 w 3321276"/>
                                  <a:gd name="connsiteY37" fmla="*/ 2238752 h 2368961"/>
                                  <a:gd name="connsiteX38" fmla="*/ 1207915 w 3321276"/>
                                  <a:gd name="connsiteY38" fmla="*/ 2238752 h 2368961"/>
                                  <a:gd name="connsiteX39" fmla="*/ 1207915 w 3321276"/>
                                  <a:gd name="connsiteY39" fmla="*/ 2220893 h 2368961"/>
                                  <a:gd name="connsiteX40" fmla="*/ 1207915 w 3321276"/>
                                  <a:gd name="connsiteY40" fmla="*/ 2203034 h 2368961"/>
                                  <a:gd name="connsiteX41" fmla="*/ 1225774 w 3321276"/>
                                  <a:gd name="connsiteY41" fmla="*/ 2167315 h 2368961"/>
                                  <a:gd name="connsiteX42" fmla="*/ 1237681 w 3321276"/>
                                  <a:gd name="connsiteY42" fmla="*/ 2161362 h 2368961"/>
                                  <a:gd name="connsiteX43" fmla="*/ 1207915 w 3321276"/>
                                  <a:gd name="connsiteY43" fmla="*/ 2149456 h 2368961"/>
                                  <a:gd name="connsiteX44" fmla="*/ 1184102 w 3321276"/>
                                  <a:gd name="connsiteY44" fmla="*/ 2143502 h 2368961"/>
                                  <a:gd name="connsiteX45" fmla="*/ 1166243 w 3321276"/>
                                  <a:gd name="connsiteY45" fmla="*/ 2131596 h 2368961"/>
                                  <a:gd name="connsiteX46" fmla="*/ 1136477 w 3321276"/>
                                  <a:gd name="connsiteY46" fmla="*/ 2125643 h 2368961"/>
                                  <a:gd name="connsiteX47" fmla="*/ 1088852 w 3321276"/>
                                  <a:gd name="connsiteY47" fmla="*/ 2083971 h 2368961"/>
                                  <a:gd name="connsiteX48" fmla="*/ 1041227 w 3321276"/>
                                  <a:gd name="connsiteY48" fmla="*/ 2030393 h 2368961"/>
                                  <a:gd name="connsiteX49" fmla="*/ 1041227 w 3321276"/>
                                  <a:gd name="connsiteY49" fmla="*/ 1976815 h 2368961"/>
                                  <a:gd name="connsiteX50" fmla="*/ 1011462 w 3321276"/>
                                  <a:gd name="connsiteY50" fmla="*/ 1941096 h 2368961"/>
                                  <a:gd name="connsiteX51" fmla="*/ 1070993 w 3321276"/>
                                  <a:gd name="connsiteY51" fmla="*/ 1893471 h 2368961"/>
                                  <a:gd name="connsiteX52" fmla="*/ 1124571 w 3321276"/>
                                  <a:gd name="connsiteY52" fmla="*/ 1845846 h 2368961"/>
                                  <a:gd name="connsiteX53" fmla="*/ 1160290 w 3321276"/>
                                  <a:gd name="connsiteY53" fmla="*/ 1845846 h 2368961"/>
                                  <a:gd name="connsiteX54" fmla="*/ 1237681 w 3321276"/>
                                  <a:gd name="connsiteY54" fmla="*/ 1804174 h 2368961"/>
                                  <a:gd name="connsiteX55" fmla="*/ 1267446 w 3321276"/>
                                  <a:gd name="connsiteY55" fmla="*/ 1804174 h 2368961"/>
                                  <a:gd name="connsiteX56" fmla="*/ 1315071 w 3321276"/>
                                  <a:gd name="connsiteY56" fmla="*/ 1786315 h 2368961"/>
                                  <a:gd name="connsiteX57" fmla="*/ 1356743 w 3321276"/>
                                  <a:gd name="connsiteY57" fmla="*/ 1774409 h 2368961"/>
                                  <a:gd name="connsiteX58" fmla="*/ 1410321 w 3321276"/>
                                  <a:gd name="connsiteY58" fmla="*/ 1774409 h 2368961"/>
                                  <a:gd name="connsiteX59" fmla="*/ 1416274 w 3321276"/>
                                  <a:gd name="connsiteY59" fmla="*/ 1762502 h 2368961"/>
                                  <a:gd name="connsiteX60" fmla="*/ 1451993 w 3321276"/>
                                  <a:gd name="connsiteY60" fmla="*/ 1726784 h 2368961"/>
                                  <a:gd name="connsiteX61" fmla="*/ 1487712 w 3321276"/>
                                  <a:gd name="connsiteY61" fmla="*/ 1702971 h 2368961"/>
                                  <a:gd name="connsiteX62" fmla="*/ 1577009 w 3321276"/>
                                  <a:gd name="connsiteY62" fmla="*/ 1661299 h 2368961"/>
                                  <a:gd name="connsiteX63" fmla="*/ 1642493 w 3321276"/>
                                  <a:gd name="connsiteY63" fmla="*/ 1655346 h 2368961"/>
                                  <a:gd name="connsiteX64" fmla="*/ 1654399 w 3321276"/>
                                  <a:gd name="connsiteY64" fmla="*/ 1607721 h 2368961"/>
                                  <a:gd name="connsiteX65" fmla="*/ 1707977 w 3321276"/>
                                  <a:gd name="connsiteY65" fmla="*/ 1589862 h 2368961"/>
                                  <a:gd name="connsiteX66" fmla="*/ 1707977 w 3321276"/>
                                  <a:gd name="connsiteY66" fmla="*/ 1631534 h 2368961"/>
                                  <a:gd name="connsiteX67" fmla="*/ 1785368 w 3321276"/>
                                  <a:gd name="connsiteY67" fmla="*/ 1655346 h 2368961"/>
                                  <a:gd name="connsiteX68" fmla="*/ 1815134 w 3321276"/>
                                  <a:gd name="connsiteY68" fmla="*/ 1655346 h 2368961"/>
                                  <a:gd name="connsiteX69" fmla="*/ 1821087 w 3321276"/>
                                  <a:gd name="connsiteY69" fmla="*/ 1631534 h 2368961"/>
                                  <a:gd name="connsiteX70" fmla="*/ 1868712 w 3321276"/>
                                  <a:gd name="connsiteY70" fmla="*/ 1631534 h 2368961"/>
                                  <a:gd name="connsiteX71" fmla="*/ 1916337 w 3321276"/>
                                  <a:gd name="connsiteY71" fmla="*/ 1631534 h 2368961"/>
                                  <a:gd name="connsiteX72" fmla="*/ 1993727 w 3321276"/>
                                  <a:gd name="connsiteY72" fmla="*/ 1631534 h 2368961"/>
                                  <a:gd name="connsiteX73" fmla="*/ 3130774 w 3321276"/>
                                  <a:gd name="connsiteY73" fmla="*/ 720706 h 2368961"/>
                                  <a:gd name="connsiteX74" fmla="*/ 3321276 w 3321276"/>
                                  <a:gd name="connsiteY74" fmla="*/ 536160 h 2368961"/>
                                  <a:gd name="connsiteX75" fmla="*/ 3291512 w 3321276"/>
                                  <a:gd name="connsiteY75" fmla="*/ 369471 h 2368961"/>
                                  <a:gd name="connsiteX76" fmla="*/ 3243883 w 3321276"/>
                                  <a:gd name="connsiteY76" fmla="*/ 378 h 2368961"/>
                                  <a:gd name="connsiteX77" fmla="*/ 2809308 w 3321276"/>
                                  <a:gd name="connsiteY77" fmla="*/ 65863 h 2368961"/>
                                  <a:gd name="connsiteX78" fmla="*/ 815008 w 3321276"/>
                                  <a:gd name="connsiteY78" fmla="*/ 321846 h 2368961"/>
                                  <a:gd name="connsiteX79" fmla="*/ 14453 w 3321276"/>
                                  <a:gd name="connsiteY79" fmla="*/ 446862 h 2368961"/>
                                  <a:gd name="connsiteX80" fmla="*/ 17291 w 3321276"/>
                                  <a:gd name="connsiteY80" fmla="*/ 619503 h 2368961"/>
                                  <a:gd name="connsiteX81" fmla="*/ 17290 w 3321276"/>
                                  <a:gd name="connsiteY81" fmla="*/ 1226721 h 2368961"/>
                                  <a:gd name="connsiteX82" fmla="*/ 5384 w 3321276"/>
                                  <a:gd name="connsiteY82" fmla="*/ 2286377 h 2368961"/>
                                  <a:gd name="connsiteX0" fmla="*/ 5384 w 3321276"/>
                                  <a:gd name="connsiteY0" fmla="*/ 2286377 h 2368961"/>
                                  <a:gd name="connsiteX1" fmla="*/ 58962 w 3321276"/>
                                  <a:gd name="connsiteY1" fmla="*/ 2298284 h 2368961"/>
                                  <a:gd name="connsiteX2" fmla="*/ 82774 w 3321276"/>
                                  <a:gd name="connsiteY2" fmla="*/ 2304237 h 2368961"/>
                                  <a:gd name="connsiteX3" fmla="*/ 130399 w 3321276"/>
                                  <a:gd name="connsiteY3" fmla="*/ 2316143 h 2368961"/>
                                  <a:gd name="connsiteX4" fmla="*/ 172071 w 3321276"/>
                                  <a:gd name="connsiteY4" fmla="*/ 2304237 h 2368961"/>
                                  <a:gd name="connsiteX5" fmla="*/ 183977 w 3321276"/>
                                  <a:gd name="connsiteY5" fmla="*/ 2292331 h 2368961"/>
                                  <a:gd name="connsiteX6" fmla="*/ 189931 w 3321276"/>
                                  <a:gd name="connsiteY6" fmla="*/ 2280424 h 2368961"/>
                                  <a:gd name="connsiteX7" fmla="*/ 189931 w 3321276"/>
                                  <a:gd name="connsiteY7" fmla="*/ 2203034 h 2368961"/>
                                  <a:gd name="connsiteX8" fmla="*/ 207790 w 3321276"/>
                                  <a:gd name="connsiteY8" fmla="*/ 2250659 h 2368961"/>
                                  <a:gd name="connsiteX9" fmla="*/ 231602 w 3321276"/>
                                  <a:gd name="connsiteY9" fmla="*/ 2274471 h 2368961"/>
                                  <a:gd name="connsiteX10" fmla="*/ 255415 w 3321276"/>
                                  <a:gd name="connsiteY10" fmla="*/ 2286377 h 2368961"/>
                                  <a:gd name="connsiteX11" fmla="*/ 320899 w 3321276"/>
                                  <a:gd name="connsiteY11" fmla="*/ 2262565 h 2368961"/>
                                  <a:gd name="connsiteX12" fmla="*/ 332806 w 3321276"/>
                                  <a:gd name="connsiteY12" fmla="*/ 2220893 h 2368961"/>
                                  <a:gd name="connsiteX13" fmla="*/ 332806 w 3321276"/>
                                  <a:gd name="connsiteY13" fmla="*/ 2191127 h 2368961"/>
                                  <a:gd name="connsiteX14" fmla="*/ 404243 w 3321276"/>
                                  <a:gd name="connsiteY14" fmla="*/ 2155409 h 2368961"/>
                                  <a:gd name="connsiteX15" fmla="*/ 469727 w 3321276"/>
                                  <a:gd name="connsiteY15" fmla="*/ 2155409 h 2368961"/>
                                  <a:gd name="connsiteX16" fmla="*/ 529259 w 3321276"/>
                                  <a:gd name="connsiteY16" fmla="*/ 2155409 h 2368961"/>
                                  <a:gd name="connsiteX17" fmla="*/ 547118 w 3321276"/>
                                  <a:gd name="connsiteY17" fmla="*/ 2137549 h 2368961"/>
                                  <a:gd name="connsiteX18" fmla="*/ 553071 w 3321276"/>
                                  <a:gd name="connsiteY18" fmla="*/ 2113737 h 2368961"/>
                                  <a:gd name="connsiteX19" fmla="*/ 582837 w 3321276"/>
                                  <a:gd name="connsiteY19" fmla="*/ 2083971 h 2368961"/>
                                  <a:gd name="connsiteX20" fmla="*/ 594743 w 3321276"/>
                                  <a:gd name="connsiteY20" fmla="*/ 2060159 h 2368961"/>
                                  <a:gd name="connsiteX21" fmla="*/ 618556 w 3321276"/>
                                  <a:gd name="connsiteY21" fmla="*/ 2042299 h 2368961"/>
                                  <a:gd name="connsiteX22" fmla="*/ 648321 w 3321276"/>
                                  <a:gd name="connsiteY22" fmla="*/ 2036346 h 2368961"/>
                                  <a:gd name="connsiteX23" fmla="*/ 689993 w 3321276"/>
                                  <a:gd name="connsiteY23" fmla="*/ 2042299 h 2368961"/>
                                  <a:gd name="connsiteX24" fmla="*/ 701899 w 3321276"/>
                                  <a:gd name="connsiteY24" fmla="*/ 2042299 h 2368961"/>
                                  <a:gd name="connsiteX25" fmla="*/ 743571 w 3321276"/>
                                  <a:gd name="connsiteY25" fmla="*/ 2042299 h 2368961"/>
                                  <a:gd name="connsiteX26" fmla="*/ 773337 w 3321276"/>
                                  <a:gd name="connsiteY26" fmla="*/ 2066112 h 2368961"/>
                                  <a:gd name="connsiteX27" fmla="*/ 779290 w 3321276"/>
                                  <a:gd name="connsiteY27" fmla="*/ 2089924 h 2368961"/>
                                  <a:gd name="connsiteX28" fmla="*/ 803102 w 3321276"/>
                                  <a:gd name="connsiteY28" fmla="*/ 2113737 h 2368961"/>
                                  <a:gd name="connsiteX29" fmla="*/ 868587 w 3321276"/>
                                  <a:gd name="connsiteY29" fmla="*/ 2143502 h 2368961"/>
                                  <a:gd name="connsiteX30" fmla="*/ 916212 w 3321276"/>
                                  <a:gd name="connsiteY30" fmla="*/ 2125643 h 2368961"/>
                                  <a:gd name="connsiteX31" fmla="*/ 945977 w 3321276"/>
                                  <a:gd name="connsiteY31" fmla="*/ 2149456 h 2368961"/>
                                  <a:gd name="connsiteX32" fmla="*/ 945977 w 3321276"/>
                                  <a:gd name="connsiteY32" fmla="*/ 2197081 h 2368961"/>
                                  <a:gd name="connsiteX33" fmla="*/ 945977 w 3321276"/>
                                  <a:gd name="connsiteY33" fmla="*/ 2208987 h 2368961"/>
                                  <a:gd name="connsiteX34" fmla="*/ 993602 w 3321276"/>
                                  <a:gd name="connsiteY34" fmla="*/ 2226846 h 2368961"/>
                                  <a:gd name="connsiteX35" fmla="*/ 1082899 w 3321276"/>
                                  <a:gd name="connsiteY35" fmla="*/ 2238752 h 2368961"/>
                                  <a:gd name="connsiteX36" fmla="*/ 1154337 w 3321276"/>
                                  <a:gd name="connsiteY36" fmla="*/ 2238752 h 2368961"/>
                                  <a:gd name="connsiteX37" fmla="*/ 1172196 w 3321276"/>
                                  <a:gd name="connsiteY37" fmla="*/ 2238752 h 2368961"/>
                                  <a:gd name="connsiteX38" fmla="*/ 1207915 w 3321276"/>
                                  <a:gd name="connsiteY38" fmla="*/ 2238752 h 2368961"/>
                                  <a:gd name="connsiteX39" fmla="*/ 1207915 w 3321276"/>
                                  <a:gd name="connsiteY39" fmla="*/ 2220893 h 2368961"/>
                                  <a:gd name="connsiteX40" fmla="*/ 1207915 w 3321276"/>
                                  <a:gd name="connsiteY40" fmla="*/ 2203034 h 2368961"/>
                                  <a:gd name="connsiteX41" fmla="*/ 1225774 w 3321276"/>
                                  <a:gd name="connsiteY41" fmla="*/ 2167315 h 2368961"/>
                                  <a:gd name="connsiteX42" fmla="*/ 1237681 w 3321276"/>
                                  <a:gd name="connsiteY42" fmla="*/ 2161362 h 2368961"/>
                                  <a:gd name="connsiteX43" fmla="*/ 1207915 w 3321276"/>
                                  <a:gd name="connsiteY43" fmla="*/ 2149456 h 2368961"/>
                                  <a:gd name="connsiteX44" fmla="*/ 1184102 w 3321276"/>
                                  <a:gd name="connsiteY44" fmla="*/ 2143502 h 2368961"/>
                                  <a:gd name="connsiteX45" fmla="*/ 1166243 w 3321276"/>
                                  <a:gd name="connsiteY45" fmla="*/ 2131596 h 2368961"/>
                                  <a:gd name="connsiteX46" fmla="*/ 1136477 w 3321276"/>
                                  <a:gd name="connsiteY46" fmla="*/ 2125643 h 2368961"/>
                                  <a:gd name="connsiteX47" fmla="*/ 1088852 w 3321276"/>
                                  <a:gd name="connsiteY47" fmla="*/ 2083971 h 2368961"/>
                                  <a:gd name="connsiteX48" fmla="*/ 1041227 w 3321276"/>
                                  <a:gd name="connsiteY48" fmla="*/ 2030393 h 2368961"/>
                                  <a:gd name="connsiteX49" fmla="*/ 1041227 w 3321276"/>
                                  <a:gd name="connsiteY49" fmla="*/ 1976815 h 2368961"/>
                                  <a:gd name="connsiteX50" fmla="*/ 1011462 w 3321276"/>
                                  <a:gd name="connsiteY50" fmla="*/ 1941096 h 2368961"/>
                                  <a:gd name="connsiteX51" fmla="*/ 1070993 w 3321276"/>
                                  <a:gd name="connsiteY51" fmla="*/ 1893471 h 2368961"/>
                                  <a:gd name="connsiteX52" fmla="*/ 1124571 w 3321276"/>
                                  <a:gd name="connsiteY52" fmla="*/ 1845846 h 2368961"/>
                                  <a:gd name="connsiteX53" fmla="*/ 1160290 w 3321276"/>
                                  <a:gd name="connsiteY53" fmla="*/ 1845846 h 2368961"/>
                                  <a:gd name="connsiteX54" fmla="*/ 1237681 w 3321276"/>
                                  <a:gd name="connsiteY54" fmla="*/ 1804174 h 2368961"/>
                                  <a:gd name="connsiteX55" fmla="*/ 1267446 w 3321276"/>
                                  <a:gd name="connsiteY55" fmla="*/ 1804174 h 2368961"/>
                                  <a:gd name="connsiteX56" fmla="*/ 1315071 w 3321276"/>
                                  <a:gd name="connsiteY56" fmla="*/ 1786315 h 2368961"/>
                                  <a:gd name="connsiteX57" fmla="*/ 1356743 w 3321276"/>
                                  <a:gd name="connsiteY57" fmla="*/ 1774409 h 2368961"/>
                                  <a:gd name="connsiteX58" fmla="*/ 1410321 w 3321276"/>
                                  <a:gd name="connsiteY58" fmla="*/ 1774409 h 2368961"/>
                                  <a:gd name="connsiteX59" fmla="*/ 1416274 w 3321276"/>
                                  <a:gd name="connsiteY59" fmla="*/ 1762502 h 2368961"/>
                                  <a:gd name="connsiteX60" fmla="*/ 1451993 w 3321276"/>
                                  <a:gd name="connsiteY60" fmla="*/ 1726784 h 2368961"/>
                                  <a:gd name="connsiteX61" fmla="*/ 1487712 w 3321276"/>
                                  <a:gd name="connsiteY61" fmla="*/ 1702971 h 2368961"/>
                                  <a:gd name="connsiteX62" fmla="*/ 1577009 w 3321276"/>
                                  <a:gd name="connsiteY62" fmla="*/ 1661299 h 2368961"/>
                                  <a:gd name="connsiteX63" fmla="*/ 1642493 w 3321276"/>
                                  <a:gd name="connsiteY63" fmla="*/ 1655346 h 2368961"/>
                                  <a:gd name="connsiteX64" fmla="*/ 1654399 w 3321276"/>
                                  <a:gd name="connsiteY64" fmla="*/ 1607721 h 2368961"/>
                                  <a:gd name="connsiteX65" fmla="*/ 1707977 w 3321276"/>
                                  <a:gd name="connsiteY65" fmla="*/ 1589862 h 2368961"/>
                                  <a:gd name="connsiteX66" fmla="*/ 1707977 w 3321276"/>
                                  <a:gd name="connsiteY66" fmla="*/ 1631534 h 2368961"/>
                                  <a:gd name="connsiteX67" fmla="*/ 1785368 w 3321276"/>
                                  <a:gd name="connsiteY67" fmla="*/ 1655346 h 2368961"/>
                                  <a:gd name="connsiteX68" fmla="*/ 1815134 w 3321276"/>
                                  <a:gd name="connsiteY68" fmla="*/ 1655346 h 2368961"/>
                                  <a:gd name="connsiteX69" fmla="*/ 1821087 w 3321276"/>
                                  <a:gd name="connsiteY69" fmla="*/ 1631534 h 2368961"/>
                                  <a:gd name="connsiteX70" fmla="*/ 1868712 w 3321276"/>
                                  <a:gd name="connsiteY70" fmla="*/ 1631534 h 2368961"/>
                                  <a:gd name="connsiteX71" fmla="*/ 1916337 w 3321276"/>
                                  <a:gd name="connsiteY71" fmla="*/ 1631534 h 2368961"/>
                                  <a:gd name="connsiteX72" fmla="*/ 1993727 w 3321276"/>
                                  <a:gd name="connsiteY72" fmla="*/ 1631534 h 2368961"/>
                                  <a:gd name="connsiteX73" fmla="*/ 3130774 w 3321276"/>
                                  <a:gd name="connsiteY73" fmla="*/ 720706 h 2368961"/>
                                  <a:gd name="connsiteX74" fmla="*/ 3321276 w 3321276"/>
                                  <a:gd name="connsiteY74" fmla="*/ 536160 h 2368961"/>
                                  <a:gd name="connsiteX75" fmla="*/ 3291512 w 3321276"/>
                                  <a:gd name="connsiteY75" fmla="*/ 369471 h 2368961"/>
                                  <a:gd name="connsiteX76" fmla="*/ 3243883 w 3321276"/>
                                  <a:gd name="connsiteY76" fmla="*/ 378 h 2368961"/>
                                  <a:gd name="connsiteX77" fmla="*/ 2809308 w 3321276"/>
                                  <a:gd name="connsiteY77" fmla="*/ 65863 h 2368961"/>
                                  <a:gd name="connsiteX78" fmla="*/ 815008 w 3321276"/>
                                  <a:gd name="connsiteY78" fmla="*/ 321846 h 2368961"/>
                                  <a:gd name="connsiteX79" fmla="*/ 14453 w 3321276"/>
                                  <a:gd name="connsiteY79" fmla="*/ 446862 h 2368961"/>
                                  <a:gd name="connsiteX80" fmla="*/ 17291 w 3321276"/>
                                  <a:gd name="connsiteY80" fmla="*/ 624047 h 2368961"/>
                                  <a:gd name="connsiteX81" fmla="*/ 17290 w 3321276"/>
                                  <a:gd name="connsiteY81" fmla="*/ 1226721 h 2368961"/>
                                  <a:gd name="connsiteX82" fmla="*/ 5384 w 3321276"/>
                                  <a:gd name="connsiteY82" fmla="*/ 2286377 h 2368961"/>
                                  <a:gd name="connsiteX0" fmla="*/ 1600 w 3317492"/>
                                  <a:gd name="connsiteY0" fmla="*/ 2286377 h 2368961"/>
                                  <a:gd name="connsiteX1" fmla="*/ 55178 w 3317492"/>
                                  <a:gd name="connsiteY1" fmla="*/ 2298284 h 2368961"/>
                                  <a:gd name="connsiteX2" fmla="*/ 78990 w 3317492"/>
                                  <a:gd name="connsiteY2" fmla="*/ 2304237 h 2368961"/>
                                  <a:gd name="connsiteX3" fmla="*/ 126615 w 3317492"/>
                                  <a:gd name="connsiteY3" fmla="*/ 2316143 h 2368961"/>
                                  <a:gd name="connsiteX4" fmla="*/ 168287 w 3317492"/>
                                  <a:gd name="connsiteY4" fmla="*/ 2304237 h 2368961"/>
                                  <a:gd name="connsiteX5" fmla="*/ 180193 w 3317492"/>
                                  <a:gd name="connsiteY5" fmla="*/ 2292331 h 2368961"/>
                                  <a:gd name="connsiteX6" fmla="*/ 186147 w 3317492"/>
                                  <a:gd name="connsiteY6" fmla="*/ 2280424 h 2368961"/>
                                  <a:gd name="connsiteX7" fmla="*/ 186147 w 3317492"/>
                                  <a:gd name="connsiteY7" fmla="*/ 2203034 h 2368961"/>
                                  <a:gd name="connsiteX8" fmla="*/ 204006 w 3317492"/>
                                  <a:gd name="connsiteY8" fmla="*/ 2250659 h 2368961"/>
                                  <a:gd name="connsiteX9" fmla="*/ 227818 w 3317492"/>
                                  <a:gd name="connsiteY9" fmla="*/ 2274471 h 2368961"/>
                                  <a:gd name="connsiteX10" fmla="*/ 251631 w 3317492"/>
                                  <a:gd name="connsiteY10" fmla="*/ 2286377 h 2368961"/>
                                  <a:gd name="connsiteX11" fmla="*/ 317115 w 3317492"/>
                                  <a:gd name="connsiteY11" fmla="*/ 2262565 h 2368961"/>
                                  <a:gd name="connsiteX12" fmla="*/ 329022 w 3317492"/>
                                  <a:gd name="connsiteY12" fmla="*/ 2220893 h 2368961"/>
                                  <a:gd name="connsiteX13" fmla="*/ 329022 w 3317492"/>
                                  <a:gd name="connsiteY13" fmla="*/ 2191127 h 2368961"/>
                                  <a:gd name="connsiteX14" fmla="*/ 400459 w 3317492"/>
                                  <a:gd name="connsiteY14" fmla="*/ 2155409 h 2368961"/>
                                  <a:gd name="connsiteX15" fmla="*/ 465943 w 3317492"/>
                                  <a:gd name="connsiteY15" fmla="*/ 2155409 h 2368961"/>
                                  <a:gd name="connsiteX16" fmla="*/ 525475 w 3317492"/>
                                  <a:gd name="connsiteY16" fmla="*/ 2155409 h 2368961"/>
                                  <a:gd name="connsiteX17" fmla="*/ 543334 w 3317492"/>
                                  <a:gd name="connsiteY17" fmla="*/ 2137549 h 2368961"/>
                                  <a:gd name="connsiteX18" fmla="*/ 549287 w 3317492"/>
                                  <a:gd name="connsiteY18" fmla="*/ 2113737 h 2368961"/>
                                  <a:gd name="connsiteX19" fmla="*/ 579053 w 3317492"/>
                                  <a:gd name="connsiteY19" fmla="*/ 2083971 h 2368961"/>
                                  <a:gd name="connsiteX20" fmla="*/ 590959 w 3317492"/>
                                  <a:gd name="connsiteY20" fmla="*/ 2060159 h 2368961"/>
                                  <a:gd name="connsiteX21" fmla="*/ 614772 w 3317492"/>
                                  <a:gd name="connsiteY21" fmla="*/ 2042299 h 2368961"/>
                                  <a:gd name="connsiteX22" fmla="*/ 644537 w 3317492"/>
                                  <a:gd name="connsiteY22" fmla="*/ 2036346 h 2368961"/>
                                  <a:gd name="connsiteX23" fmla="*/ 686209 w 3317492"/>
                                  <a:gd name="connsiteY23" fmla="*/ 2042299 h 2368961"/>
                                  <a:gd name="connsiteX24" fmla="*/ 698115 w 3317492"/>
                                  <a:gd name="connsiteY24" fmla="*/ 2042299 h 2368961"/>
                                  <a:gd name="connsiteX25" fmla="*/ 739787 w 3317492"/>
                                  <a:gd name="connsiteY25" fmla="*/ 2042299 h 2368961"/>
                                  <a:gd name="connsiteX26" fmla="*/ 769553 w 3317492"/>
                                  <a:gd name="connsiteY26" fmla="*/ 2066112 h 2368961"/>
                                  <a:gd name="connsiteX27" fmla="*/ 775506 w 3317492"/>
                                  <a:gd name="connsiteY27" fmla="*/ 2089924 h 2368961"/>
                                  <a:gd name="connsiteX28" fmla="*/ 799318 w 3317492"/>
                                  <a:gd name="connsiteY28" fmla="*/ 2113737 h 2368961"/>
                                  <a:gd name="connsiteX29" fmla="*/ 864803 w 3317492"/>
                                  <a:gd name="connsiteY29" fmla="*/ 2143502 h 2368961"/>
                                  <a:gd name="connsiteX30" fmla="*/ 912428 w 3317492"/>
                                  <a:gd name="connsiteY30" fmla="*/ 2125643 h 2368961"/>
                                  <a:gd name="connsiteX31" fmla="*/ 942193 w 3317492"/>
                                  <a:gd name="connsiteY31" fmla="*/ 2149456 h 2368961"/>
                                  <a:gd name="connsiteX32" fmla="*/ 942193 w 3317492"/>
                                  <a:gd name="connsiteY32" fmla="*/ 2197081 h 2368961"/>
                                  <a:gd name="connsiteX33" fmla="*/ 942193 w 3317492"/>
                                  <a:gd name="connsiteY33" fmla="*/ 2208987 h 2368961"/>
                                  <a:gd name="connsiteX34" fmla="*/ 989818 w 3317492"/>
                                  <a:gd name="connsiteY34" fmla="*/ 2226846 h 2368961"/>
                                  <a:gd name="connsiteX35" fmla="*/ 1079115 w 3317492"/>
                                  <a:gd name="connsiteY35" fmla="*/ 2238752 h 2368961"/>
                                  <a:gd name="connsiteX36" fmla="*/ 1150553 w 3317492"/>
                                  <a:gd name="connsiteY36" fmla="*/ 2238752 h 2368961"/>
                                  <a:gd name="connsiteX37" fmla="*/ 1168412 w 3317492"/>
                                  <a:gd name="connsiteY37" fmla="*/ 2238752 h 2368961"/>
                                  <a:gd name="connsiteX38" fmla="*/ 1204131 w 3317492"/>
                                  <a:gd name="connsiteY38" fmla="*/ 2238752 h 2368961"/>
                                  <a:gd name="connsiteX39" fmla="*/ 1204131 w 3317492"/>
                                  <a:gd name="connsiteY39" fmla="*/ 2220893 h 2368961"/>
                                  <a:gd name="connsiteX40" fmla="*/ 1204131 w 3317492"/>
                                  <a:gd name="connsiteY40" fmla="*/ 2203034 h 2368961"/>
                                  <a:gd name="connsiteX41" fmla="*/ 1221990 w 3317492"/>
                                  <a:gd name="connsiteY41" fmla="*/ 2167315 h 2368961"/>
                                  <a:gd name="connsiteX42" fmla="*/ 1233897 w 3317492"/>
                                  <a:gd name="connsiteY42" fmla="*/ 2161362 h 2368961"/>
                                  <a:gd name="connsiteX43" fmla="*/ 1204131 w 3317492"/>
                                  <a:gd name="connsiteY43" fmla="*/ 2149456 h 2368961"/>
                                  <a:gd name="connsiteX44" fmla="*/ 1180318 w 3317492"/>
                                  <a:gd name="connsiteY44" fmla="*/ 2143502 h 2368961"/>
                                  <a:gd name="connsiteX45" fmla="*/ 1162459 w 3317492"/>
                                  <a:gd name="connsiteY45" fmla="*/ 2131596 h 2368961"/>
                                  <a:gd name="connsiteX46" fmla="*/ 1132693 w 3317492"/>
                                  <a:gd name="connsiteY46" fmla="*/ 2125643 h 2368961"/>
                                  <a:gd name="connsiteX47" fmla="*/ 1085068 w 3317492"/>
                                  <a:gd name="connsiteY47" fmla="*/ 2083971 h 2368961"/>
                                  <a:gd name="connsiteX48" fmla="*/ 1037443 w 3317492"/>
                                  <a:gd name="connsiteY48" fmla="*/ 2030393 h 2368961"/>
                                  <a:gd name="connsiteX49" fmla="*/ 1037443 w 3317492"/>
                                  <a:gd name="connsiteY49" fmla="*/ 1976815 h 2368961"/>
                                  <a:gd name="connsiteX50" fmla="*/ 1007678 w 3317492"/>
                                  <a:gd name="connsiteY50" fmla="*/ 1941096 h 2368961"/>
                                  <a:gd name="connsiteX51" fmla="*/ 1067209 w 3317492"/>
                                  <a:gd name="connsiteY51" fmla="*/ 1893471 h 2368961"/>
                                  <a:gd name="connsiteX52" fmla="*/ 1120787 w 3317492"/>
                                  <a:gd name="connsiteY52" fmla="*/ 1845846 h 2368961"/>
                                  <a:gd name="connsiteX53" fmla="*/ 1156506 w 3317492"/>
                                  <a:gd name="connsiteY53" fmla="*/ 1845846 h 2368961"/>
                                  <a:gd name="connsiteX54" fmla="*/ 1233897 w 3317492"/>
                                  <a:gd name="connsiteY54" fmla="*/ 1804174 h 2368961"/>
                                  <a:gd name="connsiteX55" fmla="*/ 1263662 w 3317492"/>
                                  <a:gd name="connsiteY55" fmla="*/ 1804174 h 2368961"/>
                                  <a:gd name="connsiteX56" fmla="*/ 1311287 w 3317492"/>
                                  <a:gd name="connsiteY56" fmla="*/ 1786315 h 2368961"/>
                                  <a:gd name="connsiteX57" fmla="*/ 1352959 w 3317492"/>
                                  <a:gd name="connsiteY57" fmla="*/ 1774409 h 2368961"/>
                                  <a:gd name="connsiteX58" fmla="*/ 1406537 w 3317492"/>
                                  <a:gd name="connsiteY58" fmla="*/ 1774409 h 2368961"/>
                                  <a:gd name="connsiteX59" fmla="*/ 1412490 w 3317492"/>
                                  <a:gd name="connsiteY59" fmla="*/ 1762502 h 2368961"/>
                                  <a:gd name="connsiteX60" fmla="*/ 1448209 w 3317492"/>
                                  <a:gd name="connsiteY60" fmla="*/ 1726784 h 2368961"/>
                                  <a:gd name="connsiteX61" fmla="*/ 1483928 w 3317492"/>
                                  <a:gd name="connsiteY61" fmla="*/ 1702971 h 2368961"/>
                                  <a:gd name="connsiteX62" fmla="*/ 1573225 w 3317492"/>
                                  <a:gd name="connsiteY62" fmla="*/ 1661299 h 2368961"/>
                                  <a:gd name="connsiteX63" fmla="*/ 1638709 w 3317492"/>
                                  <a:gd name="connsiteY63" fmla="*/ 1655346 h 2368961"/>
                                  <a:gd name="connsiteX64" fmla="*/ 1650615 w 3317492"/>
                                  <a:gd name="connsiteY64" fmla="*/ 1607721 h 2368961"/>
                                  <a:gd name="connsiteX65" fmla="*/ 1704193 w 3317492"/>
                                  <a:gd name="connsiteY65" fmla="*/ 1589862 h 2368961"/>
                                  <a:gd name="connsiteX66" fmla="*/ 1704193 w 3317492"/>
                                  <a:gd name="connsiteY66" fmla="*/ 1631534 h 2368961"/>
                                  <a:gd name="connsiteX67" fmla="*/ 1781584 w 3317492"/>
                                  <a:gd name="connsiteY67" fmla="*/ 1655346 h 2368961"/>
                                  <a:gd name="connsiteX68" fmla="*/ 1811350 w 3317492"/>
                                  <a:gd name="connsiteY68" fmla="*/ 1655346 h 2368961"/>
                                  <a:gd name="connsiteX69" fmla="*/ 1817303 w 3317492"/>
                                  <a:gd name="connsiteY69" fmla="*/ 1631534 h 2368961"/>
                                  <a:gd name="connsiteX70" fmla="*/ 1864928 w 3317492"/>
                                  <a:gd name="connsiteY70" fmla="*/ 1631534 h 2368961"/>
                                  <a:gd name="connsiteX71" fmla="*/ 1912553 w 3317492"/>
                                  <a:gd name="connsiteY71" fmla="*/ 1631534 h 2368961"/>
                                  <a:gd name="connsiteX72" fmla="*/ 1989943 w 3317492"/>
                                  <a:gd name="connsiteY72" fmla="*/ 1631534 h 2368961"/>
                                  <a:gd name="connsiteX73" fmla="*/ 3126990 w 3317492"/>
                                  <a:gd name="connsiteY73" fmla="*/ 720706 h 2368961"/>
                                  <a:gd name="connsiteX74" fmla="*/ 3317492 w 3317492"/>
                                  <a:gd name="connsiteY74" fmla="*/ 536160 h 2368961"/>
                                  <a:gd name="connsiteX75" fmla="*/ 3287728 w 3317492"/>
                                  <a:gd name="connsiteY75" fmla="*/ 369471 h 2368961"/>
                                  <a:gd name="connsiteX76" fmla="*/ 3240099 w 3317492"/>
                                  <a:gd name="connsiteY76" fmla="*/ 378 h 2368961"/>
                                  <a:gd name="connsiteX77" fmla="*/ 2805524 w 3317492"/>
                                  <a:gd name="connsiteY77" fmla="*/ 65863 h 2368961"/>
                                  <a:gd name="connsiteX78" fmla="*/ 811224 w 3317492"/>
                                  <a:gd name="connsiteY78" fmla="*/ 321846 h 2368961"/>
                                  <a:gd name="connsiteX79" fmla="*/ 10669 w 3317492"/>
                                  <a:gd name="connsiteY79" fmla="*/ 446862 h 2368961"/>
                                  <a:gd name="connsiteX80" fmla="*/ 13507 w 3317492"/>
                                  <a:gd name="connsiteY80" fmla="*/ 624047 h 2368961"/>
                                  <a:gd name="connsiteX81" fmla="*/ 13506 w 3317492"/>
                                  <a:gd name="connsiteY81" fmla="*/ 1226721 h 2368961"/>
                                  <a:gd name="connsiteX82" fmla="*/ 1600 w 3317492"/>
                                  <a:gd name="connsiteY82" fmla="*/ 2286377 h 2368961"/>
                                  <a:gd name="connsiteX0" fmla="*/ 1600 w 3317492"/>
                                  <a:gd name="connsiteY0" fmla="*/ 2286377 h 2368961"/>
                                  <a:gd name="connsiteX1" fmla="*/ 55178 w 3317492"/>
                                  <a:gd name="connsiteY1" fmla="*/ 2298284 h 2368961"/>
                                  <a:gd name="connsiteX2" fmla="*/ 78990 w 3317492"/>
                                  <a:gd name="connsiteY2" fmla="*/ 2304237 h 2368961"/>
                                  <a:gd name="connsiteX3" fmla="*/ 126615 w 3317492"/>
                                  <a:gd name="connsiteY3" fmla="*/ 2316143 h 2368961"/>
                                  <a:gd name="connsiteX4" fmla="*/ 168287 w 3317492"/>
                                  <a:gd name="connsiteY4" fmla="*/ 2304237 h 2368961"/>
                                  <a:gd name="connsiteX5" fmla="*/ 180193 w 3317492"/>
                                  <a:gd name="connsiteY5" fmla="*/ 2292331 h 2368961"/>
                                  <a:gd name="connsiteX6" fmla="*/ 186147 w 3317492"/>
                                  <a:gd name="connsiteY6" fmla="*/ 2280424 h 2368961"/>
                                  <a:gd name="connsiteX7" fmla="*/ 186147 w 3317492"/>
                                  <a:gd name="connsiteY7" fmla="*/ 2203034 h 2368961"/>
                                  <a:gd name="connsiteX8" fmla="*/ 204006 w 3317492"/>
                                  <a:gd name="connsiteY8" fmla="*/ 2250659 h 2368961"/>
                                  <a:gd name="connsiteX9" fmla="*/ 227818 w 3317492"/>
                                  <a:gd name="connsiteY9" fmla="*/ 2274471 h 2368961"/>
                                  <a:gd name="connsiteX10" fmla="*/ 251631 w 3317492"/>
                                  <a:gd name="connsiteY10" fmla="*/ 2286377 h 2368961"/>
                                  <a:gd name="connsiteX11" fmla="*/ 317115 w 3317492"/>
                                  <a:gd name="connsiteY11" fmla="*/ 2262565 h 2368961"/>
                                  <a:gd name="connsiteX12" fmla="*/ 329022 w 3317492"/>
                                  <a:gd name="connsiteY12" fmla="*/ 2220893 h 2368961"/>
                                  <a:gd name="connsiteX13" fmla="*/ 329022 w 3317492"/>
                                  <a:gd name="connsiteY13" fmla="*/ 2191127 h 2368961"/>
                                  <a:gd name="connsiteX14" fmla="*/ 400459 w 3317492"/>
                                  <a:gd name="connsiteY14" fmla="*/ 2155409 h 2368961"/>
                                  <a:gd name="connsiteX15" fmla="*/ 465943 w 3317492"/>
                                  <a:gd name="connsiteY15" fmla="*/ 2155409 h 2368961"/>
                                  <a:gd name="connsiteX16" fmla="*/ 525475 w 3317492"/>
                                  <a:gd name="connsiteY16" fmla="*/ 2155409 h 2368961"/>
                                  <a:gd name="connsiteX17" fmla="*/ 543334 w 3317492"/>
                                  <a:gd name="connsiteY17" fmla="*/ 2137549 h 2368961"/>
                                  <a:gd name="connsiteX18" fmla="*/ 549287 w 3317492"/>
                                  <a:gd name="connsiteY18" fmla="*/ 2113737 h 2368961"/>
                                  <a:gd name="connsiteX19" fmla="*/ 579053 w 3317492"/>
                                  <a:gd name="connsiteY19" fmla="*/ 2083971 h 2368961"/>
                                  <a:gd name="connsiteX20" fmla="*/ 590959 w 3317492"/>
                                  <a:gd name="connsiteY20" fmla="*/ 2060159 h 2368961"/>
                                  <a:gd name="connsiteX21" fmla="*/ 614772 w 3317492"/>
                                  <a:gd name="connsiteY21" fmla="*/ 2042299 h 2368961"/>
                                  <a:gd name="connsiteX22" fmla="*/ 644537 w 3317492"/>
                                  <a:gd name="connsiteY22" fmla="*/ 2036346 h 2368961"/>
                                  <a:gd name="connsiteX23" fmla="*/ 686209 w 3317492"/>
                                  <a:gd name="connsiteY23" fmla="*/ 2042299 h 2368961"/>
                                  <a:gd name="connsiteX24" fmla="*/ 698115 w 3317492"/>
                                  <a:gd name="connsiteY24" fmla="*/ 2042299 h 2368961"/>
                                  <a:gd name="connsiteX25" fmla="*/ 739787 w 3317492"/>
                                  <a:gd name="connsiteY25" fmla="*/ 2042299 h 2368961"/>
                                  <a:gd name="connsiteX26" fmla="*/ 769553 w 3317492"/>
                                  <a:gd name="connsiteY26" fmla="*/ 2066112 h 2368961"/>
                                  <a:gd name="connsiteX27" fmla="*/ 775506 w 3317492"/>
                                  <a:gd name="connsiteY27" fmla="*/ 2089924 h 2368961"/>
                                  <a:gd name="connsiteX28" fmla="*/ 799318 w 3317492"/>
                                  <a:gd name="connsiteY28" fmla="*/ 2113737 h 2368961"/>
                                  <a:gd name="connsiteX29" fmla="*/ 864803 w 3317492"/>
                                  <a:gd name="connsiteY29" fmla="*/ 2143502 h 2368961"/>
                                  <a:gd name="connsiteX30" fmla="*/ 912428 w 3317492"/>
                                  <a:gd name="connsiteY30" fmla="*/ 2125643 h 2368961"/>
                                  <a:gd name="connsiteX31" fmla="*/ 942193 w 3317492"/>
                                  <a:gd name="connsiteY31" fmla="*/ 2149456 h 2368961"/>
                                  <a:gd name="connsiteX32" fmla="*/ 942193 w 3317492"/>
                                  <a:gd name="connsiteY32" fmla="*/ 2197081 h 2368961"/>
                                  <a:gd name="connsiteX33" fmla="*/ 942193 w 3317492"/>
                                  <a:gd name="connsiteY33" fmla="*/ 2208987 h 2368961"/>
                                  <a:gd name="connsiteX34" fmla="*/ 989818 w 3317492"/>
                                  <a:gd name="connsiteY34" fmla="*/ 2226846 h 2368961"/>
                                  <a:gd name="connsiteX35" fmla="*/ 1079115 w 3317492"/>
                                  <a:gd name="connsiteY35" fmla="*/ 2238752 h 2368961"/>
                                  <a:gd name="connsiteX36" fmla="*/ 1150553 w 3317492"/>
                                  <a:gd name="connsiteY36" fmla="*/ 2238752 h 2368961"/>
                                  <a:gd name="connsiteX37" fmla="*/ 1168412 w 3317492"/>
                                  <a:gd name="connsiteY37" fmla="*/ 2238752 h 2368961"/>
                                  <a:gd name="connsiteX38" fmla="*/ 1204131 w 3317492"/>
                                  <a:gd name="connsiteY38" fmla="*/ 2238752 h 2368961"/>
                                  <a:gd name="connsiteX39" fmla="*/ 1204131 w 3317492"/>
                                  <a:gd name="connsiteY39" fmla="*/ 2220893 h 2368961"/>
                                  <a:gd name="connsiteX40" fmla="*/ 1204131 w 3317492"/>
                                  <a:gd name="connsiteY40" fmla="*/ 2203034 h 2368961"/>
                                  <a:gd name="connsiteX41" fmla="*/ 1221990 w 3317492"/>
                                  <a:gd name="connsiteY41" fmla="*/ 2167315 h 2368961"/>
                                  <a:gd name="connsiteX42" fmla="*/ 1233897 w 3317492"/>
                                  <a:gd name="connsiteY42" fmla="*/ 2161362 h 2368961"/>
                                  <a:gd name="connsiteX43" fmla="*/ 1204131 w 3317492"/>
                                  <a:gd name="connsiteY43" fmla="*/ 2149456 h 2368961"/>
                                  <a:gd name="connsiteX44" fmla="*/ 1180318 w 3317492"/>
                                  <a:gd name="connsiteY44" fmla="*/ 2143502 h 2368961"/>
                                  <a:gd name="connsiteX45" fmla="*/ 1162459 w 3317492"/>
                                  <a:gd name="connsiteY45" fmla="*/ 2131596 h 2368961"/>
                                  <a:gd name="connsiteX46" fmla="*/ 1132693 w 3317492"/>
                                  <a:gd name="connsiteY46" fmla="*/ 2125643 h 2368961"/>
                                  <a:gd name="connsiteX47" fmla="*/ 1085068 w 3317492"/>
                                  <a:gd name="connsiteY47" fmla="*/ 2083971 h 2368961"/>
                                  <a:gd name="connsiteX48" fmla="*/ 1037443 w 3317492"/>
                                  <a:gd name="connsiteY48" fmla="*/ 2030393 h 2368961"/>
                                  <a:gd name="connsiteX49" fmla="*/ 1037443 w 3317492"/>
                                  <a:gd name="connsiteY49" fmla="*/ 1976815 h 2368961"/>
                                  <a:gd name="connsiteX50" fmla="*/ 1007678 w 3317492"/>
                                  <a:gd name="connsiteY50" fmla="*/ 1941096 h 2368961"/>
                                  <a:gd name="connsiteX51" fmla="*/ 1067209 w 3317492"/>
                                  <a:gd name="connsiteY51" fmla="*/ 1893471 h 2368961"/>
                                  <a:gd name="connsiteX52" fmla="*/ 1120787 w 3317492"/>
                                  <a:gd name="connsiteY52" fmla="*/ 1845846 h 2368961"/>
                                  <a:gd name="connsiteX53" fmla="*/ 1156506 w 3317492"/>
                                  <a:gd name="connsiteY53" fmla="*/ 1845846 h 2368961"/>
                                  <a:gd name="connsiteX54" fmla="*/ 1233897 w 3317492"/>
                                  <a:gd name="connsiteY54" fmla="*/ 1804174 h 2368961"/>
                                  <a:gd name="connsiteX55" fmla="*/ 1263662 w 3317492"/>
                                  <a:gd name="connsiteY55" fmla="*/ 1804174 h 2368961"/>
                                  <a:gd name="connsiteX56" fmla="*/ 1311287 w 3317492"/>
                                  <a:gd name="connsiteY56" fmla="*/ 1786315 h 2368961"/>
                                  <a:gd name="connsiteX57" fmla="*/ 1352959 w 3317492"/>
                                  <a:gd name="connsiteY57" fmla="*/ 1774409 h 2368961"/>
                                  <a:gd name="connsiteX58" fmla="*/ 1406537 w 3317492"/>
                                  <a:gd name="connsiteY58" fmla="*/ 1774409 h 2368961"/>
                                  <a:gd name="connsiteX59" fmla="*/ 1412490 w 3317492"/>
                                  <a:gd name="connsiteY59" fmla="*/ 1762502 h 2368961"/>
                                  <a:gd name="connsiteX60" fmla="*/ 1448209 w 3317492"/>
                                  <a:gd name="connsiteY60" fmla="*/ 1726784 h 2368961"/>
                                  <a:gd name="connsiteX61" fmla="*/ 1483928 w 3317492"/>
                                  <a:gd name="connsiteY61" fmla="*/ 1702971 h 2368961"/>
                                  <a:gd name="connsiteX62" fmla="*/ 1573225 w 3317492"/>
                                  <a:gd name="connsiteY62" fmla="*/ 1661299 h 2368961"/>
                                  <a:gd name="connsiteX63" fmla="*/ 1638709 w 3317492"/>
                                  <a:gd name="connsiteY63" fmla="*/ 1655346 h 2368961"/>
                                  <a:gd name="connsiteX64" fmla="*/ 1650615 w 3317492"/>
                                  <a:gd name="connsiteY64" fmla="*/ 1607721 h 2368961"/>
                                  <a:gd name="connsiteX65" fmla="*/ 1704193 w 3317492"/>
                                  <a:gd name="connsiteY65" fmla="*/ 1589862 h 2368961"/>
                                  <a:gd name="connsiteX66" fmla="*/ 1704193 w 3317492"/>
                                  <a:gd name="connsiteY66" fmla="*/ 1631534 h 2368961"/>
                                  <a:gd name="connsiteX67" fmla="*/ 1781584 w 3317492"/>
                                  <a:gd name="connsiteY67" fmla="*/ 1655346 h 2368961"/>
                                  <a:gd name="connsiteX68" fmla="*/ 1811350 w 3317492"/>
                                  <a:gd name="connsiteY68" fmla="*/ 1655346 h 2368961"/>
                                  <a:gd name="connsiteX69" fmla="*/ 1817303 w 3317492"/>
                                  <a:gd name="connsiteY69" fmla="*/ 1631534 h 2368961"/>
                                  <a:gd name="connsiteX70" fmla="*/ 1864928 w 3317492"/>
                                  <a:gd name="connsiteY70" fmla="*/ 1631534 h 2368961"/>
                                  <a:gd name="connsiteX71" fmla="*/ 1912553 w 3317492"/>
                                  <a:gd name="connsiteY71" fmla="*/ 1631534 h 2368961"/>
                                  <a:gd name="connsiteX72" fmla="*/ 1989943 w 3317492"/>
                                  <a:gd name="connsiteY72" fmla="*/ 1631534 h 2368961"/>
                                  <a:gd name="connsiteX73" fmla="*/ 3126990 w 3317492"/>
                                  <a:gd name="connsiteY73" fmla="*/ 720706 h 2368961"/>
                                  <a:gd name="connsiteX74" fmla="*/ 3317492 w 3317492"/>
                                  <a:gd name="connsiteY74" fmla="*/ 536160 h 2368961"/>
                                  <a:gd name="connsiteX75" fmla="*/ 3287728 w 3317492"/>
                                  <a:gd name="connsiteY75" fmla="*/ 369471 h 2368961"/>
                                  <a:gd name="connsiteX76" fmla="*/ 3240099 w 3317492"/>
                                  <a:gd name="connsiteY76" fmla="*/ 378 h 2368961"/>
                                  <a:gd name="connsiteX77" fmla="*/ 2805524 w 3317492"/>
                                  <a:gd name="connsiteY77" fmla="*/ 65863 h 2368961"/>
                                  <a:gd name="connsiteX78" fmla="*/ 811224 w 3317492"/>
                                  <a:gd name="connsiteY78" fmla="*/ 321846 h 2368961"/>
                                  <a:gd name="connsiteX79" fmla="*/ 10669 w 3317492"/>
                                  <a:gd name="connsiteY79" fmla="*/ 446862 h 2368961"/>
                                  <a:gd name="connsiteX80" fmla="*/ 13507 w 3317492"/>
                                  <a:gd name="connsiteY80" fmla="*/ 624047 h 2368961"/>
                                  <a:gd name="connsiteX81" fmla="*/ 13506 w 3317492"/>
                                  <a:gd name="connsiteY81" fmla="*/ 1226721 h 2368961"/>
                                  <a:gd name="connsiteX82" fmla="*/ 1600 w 3317492"/>
                                  <a:gd name="connsiteY82" fmla="*/ 2286377 h 2368961"/>
                                  <a:gd name="connsiteX0" fmla="*/ 1600 w 3317492"/>
                                  <a:gd name="connsiteY0" fmla="*/ 2286377 h 2369968"/>
                                  <a:gd name="connsiteX1" fmla="*/ 55178 w 3317492"/>
                                  <a:gd name="connsiteY1" fmla="*/ 2298284 h 2369968"/>
                                  <a:gd name="connsiteX2" fmla="*/ 78990 w 3317492"/>
                                  <a:gd name="connsiteY2" fmla="*/ 2304237 h 2369968"/>
                                  <a:gd name="connsiteX3" fmla="*/ 126615 w 3317492"/>
                                  <a:gd name="connsiteY3" fmla="*/ 2316143 h 2369968"/>
                                  <a:gd name="connsiteX4" fmla="*/ 168287 w 3317492"/>
                                  <a:gd name="connsiteY4" fmla="*/ 2304237 h 2369968"/>
                                  <a:gd name="connsiteX5" fmla="*/ 180193 w 3317492"/>
                                  <a:gd name="connsiteY5" fmla="*/ 2292331 h 2369968"/>
                                  <a:gd name="connsiteX6" fmla="*/ 186147 w 3317492"/>
                                  <a:gd name="connsiteY6" fmla="*/ 2280424 h 2369968"/>
                                  <a:gd name="connsiteX7" fmla="*/ 186147 w 3317492"/>
                                  <a:gd name="connsiteY7" fmla="*/ 2203034 h 2369968"/>
                                  <a:gd name="connsiteX8" fmla="*/ 204006 w 3317492"/>
                                  <a:gd name="connsiteY8" fmla="*/ 2250659 h 2369968"/>
                                  <a:gd name="connsiteX9" fmla="*/ 227818 w 3317492"/>
                                  <a:gd name="connsiteY9" fmla="*/ 2274471 h 2369968"/>
                                  <a:gd name="connsiteX10" fmla="*/ 251631 w 3317492"/>
                                  <a:gd name="connsiteY10" fmla="*/ 2286377 h 2369968"/>
                                  <a:gd name="connsiteX11" fmla="*/ 317115 w 3317492"/>
                                  <a:gd name="connsiteY11" fmla="*/ 2262565 h 2369968"/>
                                  <a:gd name="connsiteX12" fmla="*/ 329022 w 3317492"/>
                                  <a:gd name="connsiteY12" fmla="*/ 2220893 h 2369968"/>
                                  <a:gd name="connsiteX13" fmla="*/ 329022 w 3317492"/>
                                  <a:gd name="connsiteY13" fmla="*/ 2191127 h 2369968"/>
                                  <a:gd name="connsiteX14" fmla="*/ 400459 w 3317492"/>
                                  <a:gd name="connsiteY14" fmla="*/ 2155409 h 2369968"/>
                                  <a:gd name="connsiteX15" fmla="*/ 465943 w 3317492"/>
                                  <a:gd name="connsiteY15" fmla="*/ 2155409 h 2369968"/>
                                  <a:gd name="connsiteX16" fmla="*/ 525475 w 3317492"/>
                                  <a:gd name="connsiteY16" fmla="*/ 2155409 h 2369968"/>
                                  <a:gd name="connsiteX17" fmla="*/ 543334 w 3317492"/>
                                  <a:gd name="connsiteY17" fmla="*/ 2137549 h 2369968"/>
                                  <a:gd name="connsiteX18" fmla="*/ 549287 w 3317492"/>
                                  <a:gd name="connsiteY18" fmla="*/ 2113737 h 2369968"/>
                                  <a:gd name="connsiteX19" fmla="*/ 579053 w 3317492"/>
                                  <a:gd name="connsiteY19" fmla="*/ 2083971 h 2369968"/>
                                  <a:gd name="connsiteX20" fmla="*/ 590959 w 3317492"/>
                                  <a:gd name="connsiteY20" fmla="*/ 2060159 h 2369968"/>
                                  <a:gd name="connsiteX21" fmla="*/ 614772 w 3317492"/>
                                  <a:gd name="connsiteY21" fmla="*/ 2042299 h 2369968"/>
                                  <a:gd name="connsiteX22" fmla="*/ 644537 w 3317492"/>
                                  <a:gd name="connsiteY22" fmla="*/ 2036346 h 2369968"/>
                                  <a:gd name="connsiteX23" fmla="*/ 686209 w 3317492"/>
                                  <a:gd name="connsiteY23" fmla="*/ 2042299 h 2369968"/>
                                  <a:gd name="connsiteX24" fmla="*/ 698115 w 3317492"/>
                                  <a:gd name="connsiteY24" fmla="*/ 2042299 h 2369968"/>
                                  <a:gd name="connsiteX25" fmla="*/ 739787 w 3317492"/>
                                  <a:gd name="connsiteY25" fmla="*/ 2042299 h 2369968"/>
                                  <a:gd name="connsiteX26" fmla="*/ 769553 w 3317492"/>
                                  <a:gd name="connsiteY26" fmla="*/ 2066112 h 2369968"/>
                                  <a:gd name="connsiteX27" fmla="*/ 775506 w 3317492"/>
                                  <a:gd name="connsiteY27" fmla="*/ 2089924 h 2369968"/>
                                  <a:gd name="connsiteX28" fmla="*/ 799318 w 3317492"/>
                                  <a:gd name="connsiteY28" fmla="*/ 2113737 h 2369968"/>
                                  <a:gd name="connsiteX29" fmla="*/ 864803 w 3317492"/>
                                  <a:gd name="connsiteY29" fmla="*/ 2143502 h 2369968"/>
                                  <a:gd name="connsiteX30" fmla="*/ 912428 w 3317492"/>
                                  <a:gd name="connsiteY30" fmla="*/ 2125643 h 2369968"/>
                                  <a:gd name="connsiteX31" fmla="*/ 942193 w 3317492"/>
                                  <a:gd name="connsiteY31" fmla="*/ 2149456 h 2369968"/>
                                  <a:gd name="connsiteX32" fmla="*/ 942193 w 3317492"/>
                                  <a:gd name="connsiteY32" fmla="*/ 2197081 h 2369968"/>
                                  <a:gd name="connsiteX33" fmla="*/ 942193 w 3317492"/>
                                  <a:gd name="connsiteY33" fmla="*/ 2208987 h 2369968"/>
                                  <a:gd name="connsiteX34" fmla="*/ 989818 w 3317492"/>
                                  <a:gd name="connsiteY34" fmla="*/ 2226846 h 2369968"/>
                                  <a:gd name="connsiteX35" fmla="*/ 1079115 w 3317492"/>
                                  <a:gd name="connsiteY35" fmla="*/ 2238752 h 2369968"/>
                                  <a:gd name="connsiteX36" fmla="*/ 1150553 w 3317492"/>
                                  <a:gd name="connsiteY36" fmla="*/ 2238752 h 2369968"/>
                                  <a:gd name="connsiteX37" fmla="*/ 1168412 w 3317492"/>
                                  <a:gd name="connsiteY37" fmla="*/ 2238752 h 2369968"/>
                                  <a:gd name="connsiteX38" fmla="*/ 1204131 w 3317492"/>
                                  <a:gd name="connsiteY38" fmla="*/ 2238752 h 2369968"/>
                                  <a:gd name="connsiteX39" fmla="*/ 1204131 w 3317492"/>
                                  <a:gd name="connsiteY39" fmla="*/ 2220893 h 2369968"/>
                                  <a:gd name="connsiteX40" fmla="*/ 1204131 w 3317492"/>
                                  <a:gd name="connsiteY40" fmla="*/ 2203034 h 2369968"/>
                                  <a:gd name="connsiteX41" fmla="*/ 1221990 w 3317492"/>
                                  <a:gd name="connsiteY41" fmla="*/ 2167315 h 2369968"/>
                                  <a:gd name="connsiteX42" fmla="*/ 1233897 w 3317492"/>
                                  <a:gd name="connsiteY42" fmla="*/ 2161362 h 2369968"/>
                                  <a:gd name="connsiteX43" fmla="*/ 1204131 w 3317492"/>
                                  <a:gd name="connsiteY43" fmla="*/ 2149456 h 2369968"/>
                                  <a:gd name="connsiteX44" fmla="*/ 1180318 w 3317492"/>
                                  <a:gd name="connsiteY44" fmla="*/ 2143502 h 2369968"/>
                                  <a:gd name="connsiteX45" fmla="*/ 1162459 w 3317492"/>
                                  <a:gd name="connsiteY45" fmla="*/ 2131596 h 2369968"/>
                                  <a:gd name="connsiteX46" fmla="*/ 1132693 w 3317492"/>
                                  <a:gd name="connsiteY46" fmla="*/ 2125643 h 2369968"/>
                                  <a:gd name="connsiteX47" fmla="*/ 1085068 w 3317492"/>
                                  <a:gd name="connsiteY47" fmla="*/ 2083971 h 2369968"/>
                                  <a:gd name="connsiteX48" fmla="*/ 1037443 w 3317492"/>
                                  <a:gd name="connsiteY48" fmla="*/ 2030393 h 2369968"/>
                                  <a:gd name="connsiteX49" fmla="*/ 1037443 w 3317492"/>
                                  <a:gd name="connsiteY49" fmla="*/ 1976815 h 2369968"/>
                                  <a:gd name="connsiteX50" fmla="*/ 1007678 w 3317492"/>
                                  <a:gd name="connsiteY50" fmla="*/ 1941096 h 2369968"/>
                                  <a:gd name="connsiteX51" fmla="*/ 1067209 w 3317492"/>
                                  <a:gd name="connsiteY51" fmla="*/ 1893471 h 2369968"/>
                                  <a:gd name="connsiteX52" fmla="*/ 1120787 w 3317492"/>
                                  <a:gd name="connsiteY52" fmla="*/ 1845846 h 2369968"/>
                                  <a:gd name="connsiteX53" fmla="*/ 1156506 w 3317492"/>
                                  <a:gd name="connsiteY53" fmla="*/ 1845846 h 2369968"/>
                                  <a:gd name="connsiteX54" fmla="*/ 1233897 w 3317492"/>
                                  <a:gd name="connsiteY54" fmla="*/ 1804174 h 2369968"/>
                                  <a:gd name="connsiteX55" fmla="*/ 1263662 w 3317492"/>
                                  <a:gd name="connsiteY55" fmla="*/ 1804174 h 2369968"/>
                                  <a:gd name="connsiteX56" fmla="*/ 1311287 w 3317492"/>
                                  <a:gd name="connsiteY56" fmla="*/ 1786315 h 2369968"/>
                                  <a:gd name="connsiteX57" fmla="*/ 1352959 w 3317492"/>
                                  <a:gd name="connsiteY57" fmla="*/ 1774409 h 2369968"/>
                                  <a:gd name="connsiteX58" fmla="*/ 1406537 w 3317492"/>
                                  <a:gd name="connsiteY58" fmla="*/ 1774409 h 2369968"/>
                                  <a:gd name="connsiteX59" fmla="*/ 1412490 w 3317492"/>
                                  <a:gd name="connsiteY59" fmla="*/ 1762502 h 2369968"/>
                                  <a:gd name="connsiteX60" fmla="*/ 1448209 w 3317492"/>
                                  <a:gd name="connsiteY60" fmla="*/ 1726784 h 2369968"/>
                                  <a:gd name="connsiteX61" fmla="*/ 1483928 w 3317492"/>
                                  <a:gd name="connsiteY61" fmla="*/ 1702971 h 2369968"/>
                                  <a:gd name="connsiteX62" fmla="*/ 1573225 w 3317492"/>
                                  <a:gd name="connsiteY62" fmla="*/ 1661299 h 2369968"/>
                                  <a:gd name="connsiteX63" fmla="*/ 1638709 w 3317492"/>
                                  <a:gd name="connsiteY63" fmla="*/ 1655346 h 2369968"/>
                                  <a:gd name="connsiteX64" fmla="*/ 1650615 w 3317492"/>
                                  <a:gd name="connsiteY64" fmla="*/ 1607721 h 2369968"/>
                                  <a:gd name="connsiteX65" fmla="*/ 1704193 w 3317492"/>
                                  <a:gd name="connsiteY65" fmla="*/ 1589862 h 2369968"/>
                                  <a:gd name="connsiteX66" fmla="*/ 1704193 w 3317492"/>
                                  <a:gd name="connsiteY66" fmla="*/ 1631534 h 2369968"/>
                                  <a:gd name="connsiteX67" fmla="*/ 1781584 w 3317492"/>
                                  <a:gd name="connsiteY67" fmla="*/ 1655346 h 2369968"/>
                                  <a:gd name="connsiteX68" fmla="*/ 1811350 w 3317492"/>
                                  <a:gd name="connsiteY68" fmla="*/ 1655346 h 2369968"/>
                                  <a:gd name="connsiteX69" fmla="*/ 1817303 w 3317492"/>
                                  <a:gd name="connsiteY69" fmla="*/ 1631534 h 2369968"/>
                                  <a:gd name="connsiteX70" fmla="*/ 1864928 w 3317492"/>
                                  <a:gd name="connsiteY70" fmla="*/ 1631534 h 2369968"/>
                                  <a:gd name="connsiteX71" fmla="*/ 1912553 w 3317492"/>
                                  <a:gd name="connsiteY71" fmla="*/ 1631534 h 2369968"/>
                                  <a:gd name="connsiteX72" fmla="*/ 1989943 w 3317492"/>
                                  <a:gd name="connsiteY72" fmla="*/ 1631534 h 2369968"/>
                                  <a:gd name="connsiteX73" fmla="*/ 3126990 w 3317492"/>
                                  <a:gd name="connsiteY73" fmla="*/ 720706 h 2369968"/>
                                  <a:gd name="connsiteX74" fmla="*/ 3317492 w 3317492"/>
                                  <a:gd name="connsiteY74" fmla="*/ 536160 h 2369968"/>
                                  <a:gd name="connsiteX75" fmla="*/ 3287728 w 3317492"/>
                                  <a:gd name="connsiteY75" fmla="*/ 369471 h 2369968"/>
                                  <a:gd name="connsiteX76" fmla="*/ 3240099 w 3317492"/>
                                  <a:gd name="connsiteY76" fmla="*/ 378 h 2369968"/>
                                  <a:gd name="connsiteX77" fmla="*/ 2805524 w 3317492"/>
                                  <a:gd name="connsiteY77" fmla="*/ 65863 h 2369968"/>
                                  <a:gd name="connsiteX78" fmla="*/ 811224 w 3317492"/>
                                  <a:gd name="connsiteY78" fmla="*/ 321846 h 2369968"/>
                                  <a:gd name="connsiteX79" fmla="*/ 10669 w 3317492"/>
                                  <a:gd name="connsiteY79" fmla="*/ 446862 h 2369968"/>
                                  <a:gd name="connsiteX80" fmla="*/ 13507 w 3317492"/>
                                  <a:gd name="connsiteY80" fmla="*/ 624047 h 2369968"/>
                                  <a:gd name="connsiteX81" fmla="*/ 13506 w 3317492"/>
                                  <a:gd name="connsiteY81" fmla="*/ 1213091 h 2369968"/>
                                  <a:gd name="connsiteX82" fmla="*/ 1600 w 3317492"/>
                                  <a:gd name="connsiteY82" fmla="*/ 2286377 h 2369968"/>
                                  <a:gd name="connsiteX0" fmla="*/ 4861 w 3320753"/>
                                  <a:gd name="connsiteY0" fmla="*/ 2286377 h 2370977"/>
                                  <a:gd name="connsiteX1" fmla="*/ 58439 w 3320753"/>
                                  <a:gd name="connsiteY1" fmla="*/ 2298284 h 2370977"/>
                                  <a:gd name="connsiteX2" fmla="*/ 82251 w 3320753"/>
                                  <a:gd name="connsiteY2" fmla="*/ 2304237 h 2370977"/>
                                  <a:gd name="connsiteX3" fmla="*/ 129876 w 3320753"/>
                                  <a:gd name="connsiteY3" fmla="*/ 2316143 h 2370977"/>
                                  <a:gd name="connsiteX4" fmla="*/ 171548 w 3320753"/>
                                  <a:gd name="connsiteY4" fmla="*/ 2304237 h 2370977"/>
                                  <a:gd name="connsiteX5" fmla="*/ 183454 w 3320753"/>
                                  <a:gd name="connsiteY5" fmla="*/ 2292331 h 2370977"/>
                                  <a:gd name="connsiteX6" fmla="*/ 189408 w 3320753"/>
                                  <a:gd name="connsiteY6" fmla="*/ 2280424 h 2370977"/>
                                  <a:gd name="connsiteX7" fmla="*/ 189408 w 3320753"/>
                                  <a:gd name="connsiteY7" fmla="*/ 2203034 h 2370977"/>
                                  <a:gd name="connsiteX8" fmla="*/ 207267 w 3320753"/>
                                  <a:gd name="connsiteY8" fmla="*/ 2250659 h 2370977"/>
                                  <a:gd name="connsiteX9" fmla="*/ 231079 w 3320753"/>
                                  <a:gd name="connsiteY9" fmla="*/ 2274471 h 2370977"/>
                                  <a:gd name="connsiteX10" fmla="*/ 254892 w 3320753"/>
                                  <a:gd name="connsiteY10" fmla="*/ 2286377 h 2370977"/>
                                  <a:gd name="connsiteX11" fmla="*/ 320376 w 3320753"/>
                                  <a:gd name="connsiteY11" fmla="*/ 2262565 h 2370977"/>
                                  <a:gd name="connsiteX12" fmla="*/ 332283 w 3320753"/>
                                  <a:gd name="connsiteY12" fmla="*/ 2220893 h 2370977"/>
                                  <a:gd name="connsiteX13" fmla="*/ 332283 w 3320753"/>
                                  <a:gd name="connsiteY13" fmla="*/ 2191127 h 2370977"/>
                                  <a:gd name="connsiteX14" fmla="*/ 403720 w 3320753"/>
                                  <a:gd name="connsiteY14" fmla="*/ 2155409 h 2370977"/>
                                  <a:gd name="connsiteX15" fmla="*/ 469204 w 3320753"/>
                                  <a:gd name="connsiteY15" fmla="*/ 2155409 h 2370977"/>
                                  <a:gd name="connsiteX16" fmla="*/ 528736 w 3320753"/>
                                  <a:gd name="connsiteY16" fmla="*/ 2155409 h 2370977"/>
                                  <a:gd name="connsiteX17" fmla="*/ 546595 w 3320753"/>
                                  <a:gd name="connsiteY17" fmla="*/ 2137549 h 2370977"/>
                                  <a:gd name="connsiteX18" fmla="*/ 552548 w 3320753"/>
                                  <a:gd name="connsiteY18" fmla="*/ 2113737 h 2370977"/>
                                  <a:gd name="connsiteX19" fmla="*/ 582314 w 3320753"/>
                                  <a:gd name="connsiteY19" fmla="*/ 2083971 h 2370977"/>
                                  <a:gd name="connsiteX20" fmla="*/ 594220 w 3320753"/>
                                  <a:gd name="connsiteY20" fmla="*/ 2060159 h 2370977"/>
                                  <a:gd name="connsiteX21" fmla="*/ 618033 w 3320753"/>
                                  <a:gd name="connsiteY21" fmla="*/ 2042299 h 2370977"/>
                                  <a:gd name="connsiteX22" fmla="*/ 647798 w 3320753"/>
                                  <a:gd name="connsiteY22" fmla="*/ 2036346 h 2370977"/>
                                  <a:gd name="connsiteX23" fmla="*/ 689470 w 3320753"/>
                                  <a:gd name="connsiteY23" fmla="*/ 2042299 h 2370977"/>
                                  <a:gd name="connsiteX24" fmla="*/ 701376 w 3320753"/>
                                  <a:gd name="connsiteY24" fmla="*/ 2042299 h 2370977"/>
                                  <a:gd name="connsiteX25" fmla="*/ 743048 w 3320753"/>
                                  <a:gd name="connsiteY25" fmla="*/ 2042299 h 2370977"/>
                                  <a:gd name="connsiteX26" fmla="*/ 772814 w 3320753"/>
                                  <a:gd name="connsiteY26" fmla="*/ 2066112 h 2370977"/>
                                  <a:gd name="connsiteX27" fmla="*/ 778767 w 3320753"/>
                                  <a:gd name="connsiteY27" fmla="*/ 2089924 h 2370977"/>
                                  <a:gd name="connsiteX28" fmla="*/ 802579 w 3320753"/>
                                  <a:gd name="connsiteY28" fmla="*/ 2113737 h 2370977"/>
                                  <a:gd name="connsiteX29" fmla="*/ 868064 w 3320753"/>
                                  <a:gd name="connsiteY29" fmla="*/ 2143502 h 2370977"/>
                                  <a:gd name="connsiteX30" fmla="*/ 915689 w 3320753"/>
                                  <a:gd name="connsiteY30" fmla="*/ 2125643 h 2370977"/>
                                  <a:gd name="connsiteX31" fmla="*/ 945454 w 3320753"/>
                                  <a:gd name="connsiteY31" fmla="*/ 2149456 h 2370977"/>
                                  <a:gd name="connsiteX32" fmla="*/ 945454 w 3320753"/>
                                  <a:gd name="connsiteY32" fmla="*/ 2197081 h 2370977"/>
                                  <a:gd name="connsiteX33" fmla="*/ 945454 w 3320753"/>
                                  <a:gd name="connsiteY33" fmla="*/ 2208987 h 2370977"/>
                                  <a:gd name="connsiteX34" fmla="*/ 993079 w 3320753"/>
                                  <a:gd name="connsiteY34" fmla="*/ 2226846 h 2370977"/>
                                  <a:gd name="connsiteX35" fmla="*/ 1082376 w 3320753"/>
                                  <a:gd name="connsiteY35" fmla="*/ 2238752 h 2370977"/>
                                  <a:gd name="connsiteX36" fmla="*/ 1153814 w 3320753"/>
                                  <a:gd name="connsiteY36" fmla="*/ 2238752 h 2370977"/>
                                  <a:gd name="connsiteX37" fmla="*/ 1171673 w 3320753"/>
                                  <a:gd name="connsiteY37" fmla="*/ 2238752 h 2370977"/>
                                  <a:gd name="connsiteX38" fmla="*/ 1207392 w 3320753"/>
                                  <a:gd name="connsiteY38" fmla="*/ 2238752 h 2370977"/>
                                  <a:gd name="connsiteX39" fmla="*/ 1207392 w 3320753"/>
                                  <a:gd name="connsiteY39" fmla="*/ 2220893 h 2370977"/>
                                  <a:gd name="connsiteX40" fmla="*/ 1207392 w 3320753"/>
                                  <a:gd name="connsiteY40" fmla="*/ 2203034 h 2370977"/>
                                  <a:gd name="connsiteX41" fmla="*/ 1225251 w 3320753"/>
                                  <a:gd name="connsiteY41" fmla="*/ 2167315 h 2370977"/>
                                  <a:gd name="connsiteX42" fmla="*/ 1237158 w 3320753"/>
                                  <a:gd name="connsiteY42" fmla="*/ 2161362 h 2370977"/>
                                  <a:gd name="connsiteX43" fmla="*/ 1207392 w 3320753"/>
                                  <a:gd name="connsiteY43" fmla="*/ 2149456 h 2370977"/>
                                  <a:gd name="connsiteX44" fmla="*/ 1183579 w 3320753"/>
                                  <a:gd name="connsiteY44" fmla="*/ 2143502 h 2370977"/>
                                  <a:gd name="connsiteX45" fmla="*/ 1165720 w 3320753"/>
                                  <a:gd name="connsiteY45" fmla="*/ 2131596 h 2370977"/>
                                  <a:gd name="connsiteX46" fmla="*/ 1135954 w 3320753"/>
                                  <a:gd name="connsiteY46" fmla="*/ 2125643 h 2370977"/>
                                  <a:gd name="connsiteX47" fmla="*/ 1088329 w 3320753"/>
                                  <a:gd name="connsiteY47" fmla="*/ 2083971 h 2370977"/>
                                  <a:gd name="connsiteX48" fmla="*/ 1040704 w 3320753"/>
                                  <a:gd name="connsiteY48" fmla="*/ 2030393 h 2370977"/>
                                  <a:gd name="connsiteX49" fmla="*/ 1040704 w 3320753"/>
                                  <a:gd name="connsiteY49" fmla="*/ 1976815 h 2370977"/>
                                  <a:gd name="connsiteX50" fmla="*/ 1010939 w 3320753"/>
                                  <a:gd name="connsiteY50" fmla="*/ 1941096 h 2370977"/>
                                  <a:gd name="connsiteX51" fmla="*/ 1070470 w 3320753"/>
                                  <a:gd name="connsiteY51" fmla="*/ 1893471 h 2370977"/>
                                  <a:gd name="connsiteX52" fmla="*/ 1124048 w 3320753"/>
                                  <a:gd name="connsiteY52" fmla="*/ 1845846 h 2370977"/>
                                  <a:gd name="connsiteX53" fmla="*/ 1159767 w 3320753"/>
                                  <a:gd name="connsiteY53" fmla="*/ 1845846 h 2370977"/>
                                  <a:gd name="connsiteX54" fmla="*/ 1237158 w 3320753"/>
                                  <a:gd name="connsiteY54" fmla="*/ 1804174 h 2370977"/>
                                  <a:gd name="connsiteX55" fmla="*/ 1266923 w 3320753"/>
                                  <a:gd name="connsiteY55" fmla="*/ 1804174 h 2370977"/>
                                  <a:gd name="connsiteX56" fmla="*/ 1314548 w 3320753"/>
                                  <a:gd name="connsiteY56" fmla="*/ 1786315 h 2370977"/>
                                  <a:gd name="connsiteX57" fmla="*/ 1356220 w 3320753"/>
                                  <a:gd name="connsiteY57" fmla="*/ 1774409 h 2370977"/>
                                  <a:gd name="connsiteX58" fmla="*/ 1409798 w 3320753"/>
                                  <a:gd name="connsiteY58" fmla="*/ 1774409 h 2370977"/>
                                  <a:gd name="connsiteX59" fmla="*/ 1415751 w 3320753"/>
                                  <a:gd name="connsiteY59" fmla="*/ 1762502 h 2370977"/>
                                  <a:gd name="connsiteX60" fmla="*/ 1451470 w 3320753"/>
                                  <a:gd name="connsiteY60" fmla="*/ 1726784 h 2370977"/>
                                  <a:gd name="connsiteX61" fmla="*/ 1487189 w 3320753"/>
                                  <a:gd name="connsiteY61" fmla="*/ 1702971 h 2370977"/>
                                  <a:gd name="connsiteX62" fmla="*/ 1576486 w 3320753"/>
                                  <a:gd name="connsiteY62" fmla="*/ 1661299 h 2370977"/>
                                  <a:gd name="connsiteX63" fmla="*/ 1641970 w 3320753"/>
                                  <a:gd name="connsiteY63" fmla="*/ 1655346 h 2370977"/>
                                  <a:gd name="connsiteX64" fmla="*/ 1653876 w 3320753"/>
                                  <a:gd name="connsiteY64" fmla="*/ 1607721 h 2370977"/>
                                  <a:gd name="connsiteX65" fmla="*/ 1707454 w 3320753"/>
                                  <a:gd name="connsiteY65" fmla="*/ 1589862 h 2370977"/>
                                  <a:gd name="connsiteX66" fmla="*/ 1707454 w 3320753"/>
                                  <a:gd name="connsiteY66" fmla="*/ 1631534 h 2370977"/>
                                  <a:gd name="connsiteX67" fmla="*/ 1784845 w 3320753"/>
                                  <a:gd name="connsiteY67" fmla="*/ 1655346 h 2370977"/>
                                  <a:gd name="connsiteX68" fmla="*/ 1814611 w 3320753"/>
                                  <a:gd name="connsiteY68" fmla="*/ 1655346 h 2370977"/>
                                  <a:gd name="connsiteX69" fmla="*/ 1820564 w 3320753"/>
                                  <a:gd name="connsiteY69" fmla="*/ 1631534 h 2370977"/>
                                  <a:gd name="connsiteX70" fmla="*/ 1868189 w 3320753"/>
                                  <a:gd name="connsiteY70" fmla="*/ 1631534 h 2370977"/>
                                  <a:gd name="connsiteX71" fmla="*/ 1915814 w 3320753"/>
                                  <a:gd name="connsiteY71" fmla="*/ 1631534 h 2370977"/>
                                  <a:gd name="connsiteX72" fmla="*/ 1993204 w 3320753"/>
                                  <a:gd name="connsiteY72" fmla="*/ 1631534 h 2370977"/>
                                  <a:gd name="connsiteX73" fmla="*/ 3130251 w 3320753"/>
                                  <a:gd name="connsiteY73" fmla="*/ 720706 h 2370977"/>
                                  <a:gd name="connsiteX74" fmla="*/ 3320753 w 3320753"/>
                                  <a:gd name="connsiteY74" fmla="*/ 536160 h 2370977"/>
                                  <a:gd name="connsiteX75" fmla="*/ 3290989 w 3320753"/>
                                  <a:gd name="connsiteY75" fmla="*/ 369471 h 2370977"/>
                                  <a:gd name="connsiteX76" fmla="*/ 3243360 w 3320753"/>
                                  <a:gd name="connsiteY76" fmla="*/ 378 h 2370977"/>
                                  <a:gd name="connsiteX77" fmla="*/ 2808785 w 3320753"/>
                                  <a:gd name="connsiteY77" fmla="*/ 65863 h 2370977"/>
                                  <a:gd name="connsiteX78" fmla="*/ 814485 w 3320753"/>
                                  <a:gd name="connsiteY78" fmla="*/ 321846 h 2370977"/>
                                  <a:gd name="connsiteX79" fmla="*/ 13930 w 3320753"/>
                                  <a:gd name="connsiteY79" fmla="*/ 446862 h 2370977"/>
                                  <a:gd name="connsiteX80" fmla="*/ 16768 w 3320753"/>
                                  <a:gd name="connsiteY80" fmla="*/ 624047 h 2370977"/>
                                  <a:gd name="connsiteX81" fmla="*/ 3166 w 3320753"/>
                                  <a:gd name="connsiteY81" fmla="*/ 1199461 h 2370977"/>
                                  <a:gd name="connsiteX82" fmla="*/ 4861 w 3320753"/>
                                  <a:gd name="connsiteY82" fmla="*/ 2286377 h 2370977"/>
                                  <a:gd name="connsiteX0" fmla="*/ 4097 w 3319989"/>
                                  <a:gd name="connsiteY0" fmla="*/ 2286377 h 2365750"/>
                                  <a:gd name="connsiteX1" fmla="*/ 31015 w 3319989"/>
                                  <a:gd name="connsiteY1" fmla="*/ 2284252 h 2365750"/>
                                  <a:gd name="connsiteX2" fmla="*/ 57675 w 3319989"/>
                                  <a:gd name="connsiteY2" fmla="*/ 2298284 h 2365750"/>
                                  <a:gd name="connsiteX3" fmla="*/ 81487 w 3319989"/>
                                  <a:gd name="connsiteY3" fmla="*/ 2304237 h 2365750"/>
                                  <a:gd name="connsiteX4" fmla="*/ 129112 w 3319989"/>
                                  <a:gd name="connsiteY4" fmla="*/ 2316143 h 2365750"/>
                                  <a:gd name="connsiteX5" fmla="*/ 170784 w 3319989"/>
                                  <a:gd name="connsiteY5" fmla="*/ 2304237 h 2365750"/>
                                  <a:gd name="connsiteX6" fmla="*/ 182690 w 3319989"/>
                                  <a:gd name="connsiteY6" fmla="*/ 2292331 h 2365750"/>
                                  <a:gd name="connsiteX7" fmla="*/ 188644 w 3319989"/>
                                  <a:gd name="connsiteY7" fmla="*/ 2280424 h 2365750"/>
                                  <a:gd name="connsiteX8" fmla="*/ 188644 w 3319989"/>
                                  <a:gd name="connsiteY8" fmla="*/ 2203034 h 2365750"/>
                                  <a:gd name="connsiteX9" fmla="*/ 206503 w 3319989"/>
                                  <a:gd name="connsiteY9" fmla="*/ 2250659 h 2365750"/>
                                  <a:gd name="connsiteX10" fmla="*/ 230315 w 3319989"/>
                                  <a:gd name="connsiteY10" fmla="*/ 2274471 h 2365750"/>
                                  <a:gd name="connsiteX11" fmla="*/ 254128 w 3319989"/>
                                  <a:gd name="connsiteY11" fmla="*/ 2286377 h 2365750"/>
                                  <a:gd name="connsiteX12" fmla="*/ 319612 w 3319989"/>
                                  <a:gd name="connsiteY12" fmla="*/ 2262565 h 2365750"/>
                                  <a:gd name="connsiteX13" fmla="*/ 331519 w 3319989"/>
                                  <a:gd name="connsiteY13" fmla="*/ 2220893 h 2365750"/>
                                  <a:gd name="connsiteX14" fmla="*/ 331519 w 3319989"/>
                                  <a:gd name="connsiteY14" fmla="*/ 2191127 h 2365750"/>
                                  <a:gd name="connsiteX15" fmla="*/ 402956 w 3319989"/>
                                  <a:gd name="connsiteY15" fmla="*/ 2155409 h 2365750"/>
                                  <a:gd name="connsiteX16" fmla="*/ 468440 w 3319989"/>
                                  <a:gd name="connsiteY16" fmla="*/ 2155409 h 2365750"/>
                                  <a:gd name="connsiteX17" fmla="*/ 527972 w 3319989"/>
                                  <a:gd name="connsiteY17" fmla="*/ 2155409 h 2365750"/>
                                  <a:gd name="connsiteX18" fmla="*/ 545831 w 3319989"/>
                                  <a:gd name="connsiteY18" fmla="*/ 2137549 h 2365750"/>
                                  <a:gd name="connsiteX19" fmla="*/ 551784 w 3319989"/>
                                  <a:gd name="connsiteY19" fmla="*/ 2113737 h 2365750"/>
                                  <a:gd name="connsiteX20" fmla="*/ 581550 w 3319989"/>
                                  <a:gd name="connsiteY20" fmla="*/ 2083971 h 2365750"/>
                                  <a:gd name="connsiteX21" fmla="*/ 593456 w 3319989"/>
                                  <a:gd name="connsiteY21" fmla="*/ 2060159 h 2365750"/>
                                  <a:gd name="connsiteX22" fmla="*/ 617269 w 3319989"/>
                                  <a:gd name="connsiteY22" fmla="*/ 2042299 h 2365750"/>
                                  <a:gd name="connsiteX23" fmla="*/ 647034 w 3319989"/>
                                  <a:gd name="connsiteY23" fmla="*/ 2036346 h 2365750"/>
                                  <a:gd name="connsiteX24" fmla="*/ 688706 w 3319989"/>
                                  <a:gd name="connsiteY24" fmla="*/ 2042299 h 2365750"/>
                                  <a:gd name="connsiteX25" fmla="*/ 700612 w 3319989"/>
                                  <a:gd name="connsiteY25" fmla="*/ 2042299 h 2365750"/>
                                  <a:gd name="connsiteX26" fmla="*/ 742284 w 3319989"/>
                                  <a:gd name="connsiteY26" fmla="*/ 2042299 h 2365750"/>
                                  <a:gd name="connsiteX27" fmla="*/ 772050 w 3319989"/>
                                  <a:gd name="connsiteY27" fmla="*/ 2066112 h 2365750"/>
                                  <a:gd name="connsiteX28" fmla="*/ 778003 w 3319989"/>
                                  <a:gd name="connsiteY28" fmla="*/ 2089924 h 2365750"/>
                                  <a:gd name="connsiteX29" fmla="*/ 801815 w 3319989"/>
                                  <a:gd name="connsiteY29" fmla="*/ 2113737 h 2365750"/>
                                  <a:gd name="connsiteX30" fmla="*/ 867300 w 3319989"/>
                                  <a:gd name="connsiteY30" fmla="*/ 2143502 h 2365750"/>
                                  <a:gd name="connsiteX31" fmla="*/ 914925 w 3319989"/>
                                  <a:gd name="connsiteY31" fmla="*/ 2125643 h 2365750"/>
                                  <a:gd name="connsiteX32" fmla="*/ 944690 w 3319989"/>
                                  <a:gd name="connsiteY32" fmla="*/ 2149456 h 2365750"/>
                                  <a:gd name="connsiteX33" fmla="*/ 944690 w 3319989"/>
                                  <a:gd name="connsiteY33" fmla="*/ 2197081 h 2365750"/>
                                  <a:gd name="connsiteX34" fmla="*/ 944690 w 3319989"/>
                                  <a:gd name="connsiteY34" fmla="*/ 2208987 h 2365750"/>
                                  <a:gd name="connsiteX35" fmla="*/ 992315 w 3319989"/>
                                  <a:gd name="connsiteY35" fmla="*/ 2226846 h 2365750"/>
                                  <a:gd name="connsiteX36" fmla="*/ 1081612 w 3319989"/>
                                  <a:gd name="connsiteY36" fmla="*/ 2238752 h 2365750"/>
                                  <a:gd name="connsiteX37" fmla="*/ 1153050 w 3319989"/>
                                  <a:gd name="connsiteY37" fmla="*/ 2238752 h 2365750"/>
                                  <a:gd name="connsiteX38" fmla="*/ 1170909 w 3319989"/>
                                  <a:gd name="connsiteY38" fmla="*/ 2238752 h 2365750"/>
                                  <a:gd name="connsiteX39" fmla="*/ 1206628 w 3319989"/>
                                  <a:gd name="connsiteY39" fmla="*/ 2238752 h 2365750"/>
                                  <a:gd name="connsiteX40" fmla="*/ 1206628 w 3319989"/>
                                  <a:gd name="connsiteY40" fmla="*/ 2220893 h 2365750"/>
                                  <a:gd name="connsiteX41" fmla="*/ 1206628 w 3319989"/>
                                  <a:gd name="connsiteY41" fmla="*/ 2203034 h 2365750"/>
                                  <a:gd name="connsiteX42" fmla="*/ 1224487 w 3319989"/>
                                  <a:gd name="connsiteY42" fmla="*/ 2167315 h 2365750"/>
                                  <a:gd name="connsiteX43" fmla="*/ 1236394 w 3319989"/>
                                  <a:gd name="connsiteY43" fmla="*/ 2161362 h 2365750"/>
                                  <a:gd name="connsiteX44" fmla="*/ 1206628 w 3319989"/>
                                  <a:gd name="connsiteY44" fmla="*/ 2149456 h 2365750"/>
                                  <a:gd name="connsiteX45" fmla="*/ 1182815 w 3319989"/>
                                  <a:gd name="connsiteY45" fmla="*/ 2143502 h 2365750"/>
                                  <a:gd name="connsiteX46" fmla="*/ 1164956 w 3319989"/>
                                  <a:gd name="connsiteY46" fmla="*/ 2131596 h 2365750"/>
                                  <a:gd name="connsiteX47" fmla="*/ 1135190 w 3319989"/>
                                  <a:gd name="connsiteY47" fmla="*/ 2125643 h 2365750"/>
                                  <a:gd name="connsiteX48" fmla="*/ 1087565 w 3319989"/>
                                  <a:gd name="connsiteY48" fmla="*/ 2083971 h 2365750"/>
                                  <a:gd name="connsiteX49" fmla="*/ 1039940 w 3319989"/>
                                  <a:gd name="connsiteY49" fmla="*/ 2030393 h 2365750"/>
                                  <a:gd name="connsiteX50" fmla="*/ 1039940 w 3319989"/>
                                  <a:gd name="connsiteY50" fmla="*/ 1976815 h 2365750"/>
                                  <a:gd name="connsiteX51" fmla="*/ 1010175 w 3319989"/>
                                  <a:gd name="connsiteY51" fmla="*/ 1941096 h 2365750"/>
                                  <a:gd name="connsiteX52" fmla="*/ 1069706 w 3319989"/>
                                  <a:gd name="connsiteY52" fmla="*/ 1893471 h 2365750"/>
                                  <a:gd name="connsiteX53" fmla="*/ 1123284 w 3319989"/>
                                  <a:gd name="connsiteY53" fmla="*/ 1845846 h 2365750"/>
                                  <a:gd name="connsiteX54" fmla="*/ 1159003 w 3319989"/>
                                  <a:gd name="connsiteY54" fmla="*/ 1845846 h 2365750"/>
                                  <a:gd name="connsiteX55" fmla="*/ 1236394 w 3319989"/>
                                  <a:gd name="connsiteY55" fmla="*/ 1804174 h 2365750"/>
                                  <a:gd name="connsiteX56" fmla="*/ 1266159 w 3319989"/>
                                  <a:gd name="connsiteY56" fmla="*/ 1804174 h 2365750"/>
                                  <a:gd name="connsiteX57" fmla="*/ 1313784 w 3319989"/>
                                  <a:gd name="connsiteY57" fmla="*/ 1786315 h 2365750"/>
                                  <a:gd name="connsiteX58" fmla="*/ 1355456 w 3319989"/>
                                  <a:gd name="connsiteY58" fmla="*/ 1774409 h 2365750"/>
                                  <a:gd name="connsiteX59" fmla="*/ 1409034 w 3319989"/>
                                  <a:gd name="connsiteY59" fmla="*/ 1774409 h 2365750"/>
                                  <a:gd name="connsiteX60" fmla="*/ 1414987 w 3319989"/>
                                  <a:gd name="connsiteY60" fmla="*/ 1762502 h 2365750"/>
                                  <a:gd name="connsiteX61" fmla="*/ 1450706 w 3319989"/>
                                  <a:gd name="connsiteY61" fmla="*/ 1726784 h 2365750"/>
                                  <a:gd name="connsiteX62" fmla="*/ 1486425 w 3319989"/>
                                  <a:gd name="connsiteY62" fmla="*/ 1702971 h 2365750"/>
                                  <a:gd name="connsiteX63" fmla="*/ 1575722 w 3319989"/>
                                  <a:gd name="connsiteY63" fmla="*/ 1661299 h 2365750"/>
                                  <a:gd name="connsiteX64" fmla="*/ 1641206 w 3319989"/>
                                  <a:gd name="connsiteY64" fmla="*/ 1655346 h 2365750"/>
                                  <a:gd name="connsiteX65" fmla="*/ 1653112 w 3319989"/>
                                  <a:gd name="connsiteY65" fmla="*/ 1607721 h 2365750"/>
                                  <a:gd name="connsiteX66" fmla="*/ 1706690 w 3319989"/>
                                  <a:gd name="connsiteY66" fmla="*/ 1589862 h 2365750"/>
                                  <a:gd name="connsiteX67" fmla="*/ 1706690 w 3319989"/>
                                  <a:gd name="connsiteY67" fmla="*/ 1631534 h 2365750"/>
                                  <a:gd name="connsiteX68" fmla="*/ 1784081 w 3319989"/>
                                  <a:gd name="connsiteY68" fmla="*/ 1655346 h 2365750"/>
                                  <a:gd name="connsiteX69" fmla="*/ 1813847 w 3319989"/>
                                  <a:gd name="connsiteY69" fmla="*/ 1655346 h 2365750"/>
                                  <a:gd name="connsiteX70" fmla="*/ 1819800 w 3319989"/>
                                  <a:gd name="connsiteY70" fmla="*/ 1631534 h 2365750"/>
                                  <a:gd name="connsiteX71" fmla="*/ 1867425 w 3319989"/>
                                  <a:gd name="connsiteY71" fmla="*/ 1631534 h 2365750"/>
                                  <a:gd name="connsiteX72" fmla="*/ 1915050 w 3319989"/>
                                  <a:gd name="connsiteY72" fmla="*/ 1631534 h 2365750"/>
                                  <a:gd name="connsiteX73" fmla="*/ 1992440 w 3319989"/>
                                  <a:gd name="connsiteY73" fmla="*/ 1631534 h 2365750"/>
                                  <a:gd name="connsiteX74" fmla="*/ 3129487 w 3319989"/>
                                  <a:gd name="connsiteY74" fmla="*/ 720706 h 2365750"/>
                                  <a:gd name="connsiteX75" fmla="*/ 3319989 w 3319989"/>
                                  <a:gd name="connsiteY75" fmla="*/ 536160 h 2365750"/>
                                  <a:gd name="connsiteX76" fmla="*/ 3290225 w 3319989"/>
                                  <a:gd name="connsiteY76" fmla="*/ 369471 h 2365750"/>
                                  <a:gd name="connsiteX77" fmla="*/ 3242596 w 3319989"/>
                                  <a:gd name="connsiteY77" fmla="*/ 378 h 2365750"/>
                                  <a:gd name="connsiteX78" fmla="*/ 2808021 w 3319989"/>
                                  <a:gd name="connsiteY78" fmla="*/ 65863 h 2365750"/>
                                  <a:gd name="connsiteX79" fmla="*/ 813721 w 3319989"/>
                                  <a:gd name="connsiteY79" fmla="*/ 321846 h 2365750"/>
                                  <a:gd name="connsiteX80" fmla="*/ 13166 w 3319989"/>
                                  <a:gd name="connsiteY80" fmla="*/ 446862 h 2365750"/>
                                  <a:gd name="connsiteX81" fmla="*/ 16004 w 3319989"/>
                                  <a:gd name="connsiteY81" fmla="*/ 624047 h 2365750"/>
                                  <a:gd name="connsiteX82" fmla="*/ 2402 w 3319989"/>
                                  <a:gd name="connsiteY82" fmla="*/ 1199461 h 2365750"/>
                                  <a:gd name="connsiteX83" fmla="*/ 4097 w 3319989"/>
                                  <a:gd name="connsiteY83" fmla="*/ 2286377 h 2365750"/>
                                  <a:gd name="connsiteX0" fmla="*/ 8542 w 3324434"/>
                                  <a:gd name="connsiteY0" fmla="*/ 2286377 h 2327446"/>
                                  <a:gd name="connsiteX1" fmla="*/ 112535 w 3324434"/>
                                  <a:gd name="connsiteY1" fmla="*/ 2116149 h 2327446"/>
                                  <a:gd name="connsiteX2" fmla="*/ 35460 w 3324434"/>
                                  <a:gd name="connsiteY2" fmla="*/ 2284252 h 2327446"/>
                                  <a:gd name="connsiteX3" fmla="*/ 62120 w 3324434"/>
                                  <a:gd name="connsiteY3" fmla="*/ 2298284 h 2327446"/>
                                  <a:gd name="connsiteX4" fmla="*/ 85932 w 3324434"/>
                                  <a:gd name="connsiteY4" fmla="*/ 2304237 h 2327446"/>
                                  <a:gd name="connsiteX5" fmla="*/ 133557 w 3324434"/>
                                  <a:gd name="connsiteY5" fmla="*/ 2316143 h 2327446"/>
                                  <a:gd name="connsiteX6" fmla="*/ 175229 w 3324434"/>
                                  <a:gd name="connsiteY6" fmla="*/ 2304237 h 2327446"/>
                                  <a:gd name="connsiteX7" fmla="*/ 187135 w 3324434"/>
                                  <a:gd name="connsiteY7" fmla="*/ 2292331 h 2327446"/>
                                  <a:gd name="connsiteX8" fmla="*/ 193089 w 3324434"/>
                                  <a:gd name="connsiteY8" fmla="*/ 2280424 h 2327446"/>
                                  <a:gd name="connsiteX9" fmla="*/ 193089 w 3324434"/>
                                  <a:gd name="connsiteY9" fmla="*/ 2203034 h 2327446"/>
                                  <a:gd name="connsiteX10" fmla="*/ 210948 w 3324434"/>
                                  <a:gd name="connsiteY10" fmla="*/ 2250659 h 2327446"/>
                                  <a:gd name="connsiteX11" fmla="*/ 234760 w 3324434"/>
                                  <a:gd name="connsiteY11" fmla="*/ 2274471 h 2327446"/>
                                  <a:gd name="connsiteX12" fmla="*/ 258573 w 3324434"/>
                                  <a:gd name="connsiteY12" fmla="*/ 2286377 h 2327446"/>
                                  <a:gd name="connsiteX13" fmla="*/ 324057 w 3324434"/>
                                  <a:gd name="connsiteY13" fmla="*/ 2262565 h 2327446"/>
                                  <a:gd name="connsiteX14" fmla="*/ 335964 w 3324434"/>
                                  <a:gd name="connsiteY14" fmla="*/ 2220893 h 2327446"/>
                                  <a:gd name="connsiteX15" fmla="*/ 335964 w 3324434"/>
                                  <a:gd name="connsiteY15" fmla="*/ 2191127 h 2327446"/>
                                  <a:gd name="connsiteX16" fmla="*/ 407401 w 3324434"/>
                                  <a:gd name="connsiteY16" fmla="*/ 2155409 h 2327446"/>
                                  <a:gd name="connsiteX17" fmla="*/ 472885 w 3324434"/>
                                  <a:gd name="connsiteY17" fmla="*/ 2155409 h 2327446"/>
                                  <a:gd name="connsiteX18" fmla="*/ 532417 w 3324434"/>
                                  <a:gd name="connsiteY18" fmla="*/ 2155409 h 2327446"/>
                                  <a:gd name="connsiteX19" fmla="*/ 550276 w 3324434"/>
                                  <a:gd name="connsiteY19" fmla="*/ 2137549 h 2327446"/>
                                  <a:gd name="connsiteX20" fmla="*/ 556229 w 3324434"/>
                                  <a:gd name="connsiteY20" fmla="*/ 2113737 h 2327446"/>
                                  <a:gd name="connsiteX21" fmla="*/ 585995 w 3324434"/>
                                  <a:gd name="connsiteY21" fmla="*/ 2083971 h 2327446"/>
                                  <a:gd name="connsiteX22" fmla="*/ 597901 w 3324434"/>
                                  <a:gd name="connsiteY22" fmla="*/ 2060159 h 2327446"/>
                                  <a:gd name="connsiteX23" fmla="*/ 621714 w 3324434"/>
                                  <a:gd name="connsiteY23" fmla="*/ 2042299 h 2327446"/>
                                  <a:gd name="connsiteX24" fmla="*/ 651479 w 3324434"/>
                                  <a:gd name="connsiteY24" fmla="*/ 2036346 h 2327446"/>
                                  <a:gd name="connsiteX25" fmla="*/ 693151 w 3324434"/>
                                  <a:gd name="connsiteY25" fmla="*/ 2042299 h 2327446"/>
                                  <a:gd name="connsiteX26" fmla="*/ 705057 w 3324434"/>
                                  <a:gd name="connsiteY26" fmla="*/ 2042299 h 2327446"/>
                                  <a:gd name="connsiteX27" fmla="*/ 746729 w 3324434"/>
                                  <a:gd name="connsiteY27" fmla="*/ 2042299 h 2327446"/>
                                  <a:gd name="connsiteX28" fmla="*/ 776495 w 3324434"/>
                                  <a:gd name="connsiteY28" fmla="*/ 2066112 h 2327446"/>
                                  <a:gd name="connsiteX29" fmla="*/ 782448 w 3324434"/>
                                  <a:gd name="connsiteY29" fmla="*/ 2089924 h 2327446"/>
                                  <a:gd name="connsiteX30" fmla="*/ 806260 w 3324434"/>
                                  <a:gd name="connsiteY30" fmla="*/ 2113737 h 2327446"/>
                                  <a:gd name="connsiteX31" fmla="*/ 871745 w 3324434"/>
                                  <a:gd name="connsiteY31" fmla="*/ 2143502 h 2327446"/>
                                  <a:gd name="connsiteX32" fmla="*/ 919370 w 3324434"/>
                                  <a:gd name="connsiteY32" fmla="*/ 2125643 h 2327446"/>
                                  <a:gd name="connsiteX33" fmla="*/ 949135 w 3324434"/>
                                  <a:gd name="connsiteY33" fmla="*/ 2149456 h 2327446"/>
                                  <a:gd name="connsiteX34" fmla="*/ 949135 w 3324434"/>
                                  <a:gd name="connsiteY34" fmla="*/ 2197081 h 2327446"/>
                                  <a:gd name="connsiteX35" fmla="*/ 949135 w 3324434"/>
                                  <a:gd name="connsiteY35" fmla="*/ 2208987 h 2327446"/>
                                  <a:gd name="connsiteX36" fmla="*/ 996760 w 3324434"/>
                                  <a:gd name="connsiteY36" fmla="*/ 2226846 h 2327446"/>
                                  <a:gd name="connsiteX37" fmla="*/ 1086057 w 3324434"/>
                                  <a:gd name="connsiteY37" fmla="*/ 2238752 h 2327446"/>
                                  <a:gd name="connsiteX38" fmla="*/ 1157495 w 3324434"/>
                                  <a:gd name="connsiteY38" fmla="*/ 2238752 h 2327446"/>
                                  <a:gd name="connsiteX39" fmla="*/ 1175354 w 3324434"/>
                                  <a:gd name="connsiteY39" fmla="*/ 2238752 h 2327446"/>
                                  <a:gd name="connsiteX40" fmla="*/ 1211073 w 3324434"/>
                                  <a:gd name="connsiteY40" fmla="*/ 2238752 h 2327446"/>
                                  <a:gd name="connsiteX41" fmla="*/ 1211073 w 3324434"/>
                                  <a:gd name="connsiteY41" fmla="*/ 2220893 h 2327446"/>
                                  <a:gd name="connsiteX42" fmla="*/ 1211073 w 3324434"/>
                                  <a:gd name="connsiteY42" fmla="*/ 2203034 h 2327446"/>
                                  <a:gd name="connsiteX43" fmla="*/ 1228932 w 3324434"/>
                                  <a:gd name="connsiteY43" fmla="*/ 2167315 h 2327446"/>
                                  <a:gd name="connsiteX44" fmla="*/ 1240839 w 3324434"/>
                                  <a:gd name="connsiteY44" fmla="*/ 2161362 h 2327446"/>
                                  <a:gd name="connsiteX45" fmla="*/ 1211073 w 3324434"/>
                                  <a:gd name="connsiteY45" fmla="*/ 2149456 h 2327446"/>
                                  <a:gd name="connsiteX46" fmla="*/ 1187260 w 3324434"/>
                                  <a:gd name="connsiteY46" fmla="*/ 2143502 h 2327446"/>
                                  <a:gd name="connsiteX47" fmla="*/ 1169401 w 3324434"/>
                                  <a:gd name="connsiteY47" fmla="*/ 2131596 h 2327446"/>
                                  <a:gd name="connsiteX48" fmla="*/ 1139635 w 3324434"/>
                                  <a:gd name="connsiteY48" fmla="*/ 2125643 h 2327446"/>
                                  <a:gd name="connsiteX49" fmla="*/ 1092010 w 3324434"/>
                                  <a:gd name="connsiteY49" fmla="*/ 2083971 h 2327446"/>
                                  <a:gd name="connsiteX50" fmla="*/ 1044385 w 3324434"/>
                                  <a:gd name="connsiteY50" fmla="*/ 2030393 h 2327446"/>
                                  <a:gd name="connsiteX51" fmla="*/ 1044385 w 3324434"/>
                                  <a:gd name="connsiteY51" fmla="*/ 1976815 h 2327446"/>
                                  <a:gd name="connsiteX52" fmla="*/ 1014620 w 3324434"/>
                                  <a:gd name="connsiteY52" fmla="*/ 1941096 h 2327446"/>
                                  <a:gd name="connsiteX53" fmla="*/ 1074151 w 3324434"/>
                                  <a:gd name="connsiteY53" fmla="*/ 1893471 h 2327446"/>
                                  <a:gd name="connsiteX54" fmla="*/ 1127729 w 3324434"/>
                                  <a:gd name="connsiteY54" fmla="*/ 1845846 h 2327446"/>
                                  <a:gd name="connsiteX55" fmla="*/ 1163448 w 3324434"/>
                                  <a:gd name="connsiteY55" fmla="*/ 1845846 h 2327446"/>
                                  <a:gd name="connsiteX56" fmla="*/ 1240839 w 3324434"/>
                                  <a:gd name="connsiteY56" fmla="*/ 1804174 h 2327446"/>
                                  <a:gd name="connsiteX57" fmla="*/ 1270604 w 3324434"/>
                                  <a:gd name="connsiteY57" fmla="*/ 1804174 h 2327446"/>
                                  <a:gd name="connsiteX58" fmla="*/ 1318229 w 3324434"/>
                                  <a:gd name="connsiteY58" fmla="*/ 1786315 h 2327446"/>
                                  <a:gd name="connsiteX59" fmla="*/ 1359901 w 3324434"/>
                                  <a:gd name="connsiteY59" fmla="*/ 1774409 h 2327446"/>
                                  <a:gd name="connsiteX60" fmla="*/ 1413479 w 3324434"/>
                                  <a:gd name="connsiteY60" fmla="*/ 1774409 h 2327446"/>
                                  <a:gd name="connsiteX61" fmla="*/ 1419432 w 3324434"/>
                                  <a:gd name="connsiteY61" fmla="*/ 1762502 h 2327446"/>
                                  <a:gd name="connsiteX62" fmla="*/ 1455151 w 3324434"/>
                                  <a:gd name="connsiteY62" fmla="*/ 1726784 h 2327446"/>
                                  <a:gd name="connsiteX63" fmla="*/ 1490870 w 3324434"/>
                                  <a:gd name="connsiteY63" fmla="*/ 1702971 h 2327446"/>
                                  <a:gd name="connsiteX64" fmla="*/ 1580167 w 3324434"/>
                                  <a:gd name="connsiteY64" fmla="*/ 1661299 h 2327446"/>
                                  <a:gd name="connsiteX65" fmla="*/ 1645651 w 3324434"/>
                                  <a:gd name="connsiteY65" fmla="*/ 1655346 h 2327446"/>
                                  <a:gd name="connsiteX66" fmla="*/ 1657557 w 3324434"/>
                                  <a:gd name="connsiteY66" fmla="*/ 1607721 h 2327446"/>
                                  <a:gd name="connsiteX67" fmla="*/ 1711135 w 3324434"/>
                                  <a:gd name="connsiteY67" fmla="*/ 1589862 h 2327446"/>
                                  <a:gd name="connsiteX68" fmla="*/ 1711135 w 3324434"/>
                                  <a:gd name="connsiteY68" fmla="*/ 1631534 h 2327446"/>
                                  <a:gd name="connsiteX69" fmla="*/ 1788526 w 3324434"/>
                                  <a:gd name="connsiteY69" fmla="*/ 1655346 h 2327446"/>
                                  <a:gd name="connsiteX70" fmla="*/ 1818292 w 3324434"/>
                                  <a:gd name="connsiteY70" fmla="*/ 1655346 h 2327446"/>
                                  <a:gd name="connsiteX71" fmla="*/ 1824245 w 3324434"/>
                                  <a:gd name="connsiteY71" fmla="*/ 1631534 h 2327446"/>
                                  <a:gd name="connsiteX72" fmla="*/ 1871870 w 3324434"/>
                                  <a:gd name="connsiteY72" fmla="*/ 1631534 h 2327446"/>
                                  <a:gd name="connsiteX73" fmla="*/ 1919495 w 3324434"/>
                                  <a:gd name="connsiteY73" fmla="*/ 1631534 h 2327446"/>
                                  <a:gd name="connsiteX74" fmla="*/ 1996885 w 3324434"/>
                                  <a:gd name="connsiteY74" fmla="*/ 1631534 h 2327446"/>
                                  <a:gd name="connsiteX75" fmla="*/ 3133932 w 3324434"/>
                                  <a:gd name="connsiteY75" fmla="*/ 720706 h 2327446"/>
                                  <a:gd name="connsiteX76" fmla="*/ 3324434 w 3324434"/>
                                  <a:gd name="connsiteY76" fmla="*/ 536160 h 2327446"/>
                                  <a:gd name="connsiteX77" fmla="*/ 3294670 w 3324434"/>
                                  <a:gd name="connsiteY77" fmla="*/ 369471 h 2327446"/>
                                  <a:gd name="connsiteX78" fmla="*/ 3247041 w 3324434"/>
                                  <a:gd name="connsiteY78" fmla="*/ 378 h 2327446"/>
                                  <a:gd name="connsiteX79" fmla="*/ 2812466 w 3324434"/>
                                  <a:gd name="connsiteY79" fmla="*/ 65863 h 2327446"/>
                                  <a:gd name="connsiteX80" fmla="*/ 818166 w 3324434"/>
                                  <a:gd name="connsiteY80" fmla="*/ 321846 h 2327446"/>
                                  <a:gd name="connsiteX81" fmla="*/ 17611 w 3324434"/>
                                  <a:gd name="connsiteY81" fmla="*/ 446862 h 2327446"/>
                                  <a:gd name="connsiteX82" fmla="*/ 20449 w 3324434"/>
                                  <a:gd name="connsiteY82" fmla="*/ 624047 h 2327446"/>
                                  <a:gd name="connsiteX83" fmla="*/ 6847 w 3324434"/>
                                  <a:gd name="connsiteY83" fmla="*/ 1199461 h 2327446"/>
                                  <a:gd name="connsiteX84" fmla="*/ 8542 w 3324434"/>
                                  <a:gd name="connsiteY84" fmla="*/ 2286377 h 2327446"/>
                                  <a:gd name="connsiteX0" fmla="*/ 4097 w 3319989"/>
                                  <a:gd name="connsiteY0" fmla="*/ 2286377 h 2370919"/>
                                  <a:gd name="connsiteX1" fmla="*/ 26482 w 3319989"/>
                                  <a:gd name="connsiteY1" fmla="*/ 2297882 h 2370919"/>
                                  <a:gd name="connsiteX2" fmla="*/ 31015 w 3319989"/>
                                  <a:gd name="connsiteY2" fmla="*/ 2284252 h 2370919"/>
                                  <a:gd name="connsiteX3" fmla="*/ 57675 w 3319989"/>
                                  <a:gd name="connsiteY3" fmla="*/ 2298284 h 2370919"/>
                                  <a:gd name="connsiteX4" fmla="*/ 81487 w 3319989"/>
                                  <a:gd name="connsiteY4" fmla="*/ 2304237 h 2370919"/>
                                  <a:gd name="connsiteX5" fmla="*/ 129112 w 3319989"/>
                                  <a:gd name="connsiteY5" fmla="*/ 2316143 h 2370919"/>
                                  <a:gd name="connsiteX6" fmla="*/ 170784 w 3319989"/>
                                  <a:gd name="connsiteY6" fmla="*/ 2304237 h 2370919"/>
                                  <a:gd name="connsiteX7" fmla="*/ 182690 w 3319989"/>
                                  <a:gd name="connsiteY7" fmla="*/ 2292331 h 2370919"/>
                                  <a:gd name="connsiteX8" fmla="*/ 188644 w 3319989"/>
                                  <a:gd name="connsiteY8" fmla="*/ 2280424 h 2370919"/>
                                  <a:gd name="connsiteX9" fmla="*/ 188644 w 3319989"/>
                                  <a:gd name="connsiteY9" fmla="*/ 2203034 h 2370919"/>
                                  <a:gd name="connsiteX10" fmla="*/ 206503 w 3319989"/>
                                  <a:gd name="connsiteY10" fmla="*/ 2250659 h 2370919"/>
                                  <a:gd name="connsiteX11" fmla="*/ 230315 w 3319989"/>
                                  <a:gd name="connsiteY11" fmla="*/ 2274471 h 2370919"/>
                                  <a:gd name="connsiteX12" fmla="*/ 254128 w 3319989"/>
                                  <a:gd name="connsiteY12" fmla="*/ 2286377 h 2370919"/>
                                  <a:gd name="connsiteX13" fmla="*/ 319612 w 3319989"/>
                                  <a:gd name="connsiteY13" fmla="*/ 2262565 h 2370919"/>
                                  <a:gd name="connsiteX14" fmla="*/ 331519 w 3319989"/>
                                  <a:gd name="connsiteY14" fmla="*/ 2220893 h 2370919"/>
                                  <a:gd name="connsiteX15" fmla="*/ 331519 w 3319989"/>
                                  <a:gd name="connsiteY15" fmla="*/ 2191127 h 2370919"/>
                                  <a:gd name="connsiteX16" fmla="*/ 402956 w 3319989"/>
                                  <a:gd name="connsiteY16" fmla="*/ 2155409 h 2370919"/>
                                  <a:gd name="connsiteX17" fmla="*/ 468440 w 3319989"/>
                                  <a:gd name="connsiteY17" fmla="*/ 2155409 h 2370919"/>
                                  <a:gd name="connsiteX18" fmla="*/ 527972 w 3319989"/>
                                  <a:gd name="connsiteY18" fmla="*/ 2155409 h 2370919"/>
                                  <a:gd name="connsiteX19" fmla="*/ 545831 w 3319989"/>
                                  <a:gd name="connsiteY19" fmla="*/ 2137549 h 2370919"/>
                                  <a:gd name="connsiteX20" fmla="*/ 551784 w 3319989"/>
                                  <a:gd name="connsiteY20" fmla="*/ 2113737 h 2370919"/>
                                  <a:gd name="connsiteX21" fmla="*/ 581550 w 3319989"/>
                                  <a:gd name="connsiteY21" fmla="*/ 2083971 h 2370919"/>
                                  <a:gd name="connsiteX22" fmla="*/ 593456 w 3319989"/>
                                  <a:gd name="connsiteY22" fmla="*/ 2060159 h 2370919"/>
                                  <a:gd name="connsiteX23" fmla="*/ 617269 w 3319989"/>
                                  <a:gd name="connsiteY23" fmla="*/ 2042299 h 2370919"/>
                                  <a:gd name="connsiteX24" fmla="*/ 647034 w 3319989"/>
                                  <a:gd name="connsiteY24" fmla="*/ 2036346 h 2370919"/>
                                  <a:gd name="connsiteX25" fmla="*/ 688706 w 3319989"/>
                                  <a:gd name="connsiteY25" fmla="*/ 2042299 h 2370919"/>
                                  <a:gd name="connsiteX26" fmla="*/ 700612 w 3319989"/>
                                  <a:gd name="connsiteY26" fmla="*/ 2042299 h 2370919"/>
                                  <a:gd name="connsiteX27" fmla="*/ 742284 w 3319989"/>
                                  <a:gd name="connsiteY27" fmla="*/ 2042299 h 2370919"/>
                                  <a:gd name="connsiteX28" fmla="*/ 772050 w 3319989"/>
                                  <a:gd name="connsiteY28" fmla="*/ 2066112 h 2370919"/>
                                  <a:gd name="connsiteX29" fmla="*/ 778003 w 3319989"/>
                                  <a:gd name="connsiteY29" fmla="*/ 2089924 h 2370919"/>
                                  <a:gd name="connsiteX30" fmla="*/ 801815 w 3319989"/>
                                  <a:gd name="connsiteY30" fmla="*/ 2113737 h 2370919"/>
                                  <a:gd name="connsiteX31" fmla="*/ 867300 w 3319989"/>
                                  <a:gd name="connsiteY31" fmla="*/ 2143502 h 2370919"/>
                                  <a:gd name="connsiteX32" fmla="*/ 914925 w 3319989"/>
                                  <a:gd name="connsiteY32" fmla="*/ 2125643 h 2370919"/>
                                  <a:gd name="connsiteX33" fmla="*/ 944690 w 3319989"/>
                                  <a:gd name="connsiteY33" fmla="*/ 2149456 h 2370919"/>
                                  <a:gd name="connsiteX34" fmla="*/ 944690 w 3319989"/>
                                  <a:gd name="connsiteY34" fmla="*/ 2197081 h 2370919"/>
                                  <a:gd name="connsiteX35" fmla="*/ 944690 w 3319989"/>
                                  <a:gd name="connsiteY35" fmla="*/ 2208987 h 2370919"/>
                                  <a:gd name="connsiteX36" fmla="*/ 992315 w 3319989"/>
                                  <a:gd name="connsiteY36" fmla="*/ 2226846 h 2370919"/>
                                  <a:gd name="connsiteX37" fmla="*/ 1081612 w 3319989"/>
                                  <a:gd name="connsiteY37" fmla="*/ 2238752 h 2370919"/>
                                  <a:gd name="connsiteX38" fmla="*/ 1153050 w 3319989"/>
                                  <a:gd name="connsiteY38" fmla="*/ 2238752 h 2370919"/>
                                  <a:gd name="connsiteX39" fmla="*/ 1170909 w 3319989"/>
                                  <a:gd name="connsiteY39" fmla="*/ 2238752 h 2370919"/>
                                  <a:gd name="connsiteX40" fmla="*/ 1206628 w 3319989"/>
                                  <a:gd name="connsiteY40" fmla="*/ 2238752 h 2370919"/>
                                  <a:gd name="connsiteX41" fmla="*/ 1206628 w 3319989"/>
                                  <a:gd name="connsiteY41" fmla="*/ 2220893 h 2370919"/>
                                  <a:gd name="connsiteX42" fmla="*/ 1206628 w 3319989"/>
                                  <a:gd name="connsiteY42" fmla="*/ 2203034 h 2370919"/>
                                  <a:gd name="connsiteX43" fmla="*/ 1224487 w 3319989"/>
                                  <a:gd name="connsiteY43" fmla="*/ 2167315 h 2370919"/>
                                  <a:gd name="connsiteX44" fmla="*/ 1236394 w 3319989"/>
                                  <a:gd name="connsiteY44" fmla="*/ 2161362 h 2370919"/>
                                  <a:gd name="connsiteX45" fmla="*/ 1206628 w 3319989"/>
                                  <a:gd name="connsiteY45" fmla="*/ 2149456 h 2370919"/>
                                  <a:gd name="connsiteX46" fmla="*/ 1182815 w 3319989"/>
                                  <a:gd name="connsiteY46" fmla="*/ 2143502 h 2370919"/>
                                  <a:gd name="connsiteX47" fmla="*/ 1164956 w 3319989"/>
                                  <a:gd name="connsiteY47" fmla="*/ 2131596 h 2370919"/>
                                  <a:gd name="connsiteX48" fmla="*/ 1135190 w 3319989"/>
                                  <a:gd name="connsiteY48" fmla="*/ 2125643 h 2370919"/>
                                  <a:gd name="connsiteX49" fmla="*/ 1087565 w 3319989"/>
                                  <a:gd name="connsiteY49" fmla="*/ 2083971 h 2370919"/>
                                  <a:gd name="connsiteX50" fmla="*/ 1039940 w 3319989"/>
                                  <a:gd name="connsiteY50" fmla="*/ 2030393 h 2370919"/>
                                  <a:gd name="connsiteX51" fmla="*/ 1039940 w 3319989"/>
                                  <a:gd name="connsiteY51" fmla="*/ 1976815 h 2370919"/>
                                  <a:gd name="connsiteX52" fmla="*/ 1010175 w 3319989"/>
                                  <a:gd name="connsiteY52" fmla="*/ 1941096 h 2370919"/>
                                  <a:gd name="connsiteX53" fmla="*/ 1069706 w 3319989"/>
                                  <a:gd name="connsiteY53" fmla="*/ 1893471 h 2370919"/>
                                  <a:gd name="connsiteX54" fmla="*/ 1123284 w 3319989"/>
                                  <a:gd name="connsiteY54" fmla="*/ 1845846 h 2370919"/>
                                  <a:gd name="connsiteX55" fmla="*/ 1159003 w 3319989"/>
                                  <a:gd name="connsiteY55" fmla="*/ 1845846 h 2370919"/>
                                  <a:gd name="connsiteX56" fmla="*/ 1236394 w 3319989"/>
                                  <a:gd name="connsiteY56" fmla="*/ 1804174 h 2370919"/>
                                  <a:gd name="connsiteX57" fmla="*/ 1266159 w 3319989"/>
                                  <a:gd name="connsiteY57" fmla="*/ 1804174 h 2370919"/>
                                  <a:gd name="connsiteX58" fmla="*/ 1313784 w 3319989"/>
                                  <a:gd name="connsiteY58" fmla="*/ 1786315 h 2370919"/>
                                  <a:gd name="connsiteX59" fmla="*/ 1355456 w 3319989"/>
                                  <a:gd name="connsiteY59" fmla="*/ 1774409 h 2370919"/>
                                  <a:gd name="connsiteX60" fmla="*/ 1409034 w 3319989"/>
                                  <a:gd name="connsiteY60" fmla="*/ 1774409 h 2370919"/>
                                  <a:gd name="connsiteX61" fmla="*/ 1414987 w 3319989"/>
                                  <a:gd name="connsiteY61" fmla="*/ 1762502 h 2370919"/>
                                  <a:gd name="connsiteX62" fmla="*/ 1450706 w 3319989"/>
                                  <a:gd name="connsiteY62" fmla="*/ 1726784 h 2370919"/>
                                  <a:gd name="connsiteX63" fmla="*/ 1486425 w 3319989"/>
                                  <a:gd name="connsiteY63" fmla="*/ 1702971 h 2370919"/>
                                  <a:gd name="connsiteX64" fmla="*/ 1575722 w 3319989"/>
                                  <a:gd name="connsiteY64" fmla="*/ 1661299 h 2370919"/>
                                  <a:gd name="connsiteX65" fmla="*/ 1641206 w 3319989"/>
                                  <a:gd name="connsiteY65" fmla="*/ 1655346 h 2370919"/>
                                  <a:gd name="connsiteX66" fmla="*/ 1653112 w 3319989"/>
                                  <a:gd name="connsiteY66" fmla="*/ 1607721 h 2370919"/>
                                  <a:gd name="connsiteX67" fmla="*/ 1706690 w 3319989"/>
                                  <a:gd name="connsiteY67" fmla="*/ 1589862 h 2370919"/>
                                  <a:gd name="connsiteX68" fmla="*/ 1706690 w 3319989"/>
                                  <a:gd name="connsiteY68" fmla="*/ 1631534 h 2370919"/>
                                  <a:gd name="connsiteX69" fmla="*/ 1784081 w 3319989"/>
                                  <a:gd name="connsiteY69" fmla="*/ 1655346 h 2370919"/>
                                  <a:gd name="connsiteX70" fmla="*/ 1813847 w 3319989"/>
                                  <a:gd name="connsiteY70" fmla="*/ 1655346 h 2370919"/>
                                  <a:gd name="connsiteX71" fmla="*/ 1819800 w 3319989"/>
                                  <a:gd name="connsiteY71" fmla="*/ 1631534 h 2370919"/>
                                  <a:gd name="connsiteX72" fmla="*/ 1867425 w 3319989"/>
                                  <a:gd name="connsiteY72" fmla="*/ 1631534 h 2370919"/>
                                  <a:gd name="connsiteX73" fmla="*/ 1915050 w 3319989"/>
                                  <a:gd name="connsiteY73" fmla="*/ 1631534 h 2370919"/>
                                  <a:gd name="connsiteX74" fmla="*/ 1992440 w 3319989"/>
                                  <a:gd name="connsiteY74" fmla="*/ 1631534 h 2370919"/>
                                  <a:gd name="connsiteX75" fmla="*/ 3129487 w 3319989"/>
                                  <a:gd name="connsiteY75" fmla="*/ 720706 h 2370919"/>
                                  <a:gd name="connsiteX76" fmla="*/ 3319989 w 3319989"/>
                                  <a:gd name="connsiteY76" fmla="*/ 536160 h 2370919"/>
                                  <a:gd name="connsiteX77" fmla="*/ 3290225 w 3319989"/>
                                  <a:gd name="connsiteY77" fmla="*/ 369471 h 2370919"/>
                                  <a:gd name="connsiteX78" fmla="*/ 3242596 w 3319989"/>
                                  <a:gd name="connsiteY78" fmla="*/ 378 h 2370919"/>
                                  <a:gd name="connsiteX79" fmla="*/ 2808021 w 3319989"/>
                                  <a:gd name="connsiteY79" fmla="*/ 65863 h 2370919"/>
                                  <a:gd name="connsiteX80" fmla="*/ 813721 w 3319989"/>
                                  <a:gd name="connsiteY80" fmla="*/ 321846 h 2370919"/>
                                  <a:gd name="connsiteX81" fmla="*/ 13166 w 3319989"/>
                                  <a:gd name="connsiteY81" fmla="*/ 446862 h 2370919"/>
                                  <a:gd name="connsiteX82" fmla="*/ 16004 w 3319989"/>
                                  <a:gd name="connsiteY82" fmla="*/ 624047 h 2370919"/>
                                  <a:gd name="connsiteX83" fmla="*/ 2402 w 3319989"/>
                                  <a:gd name="connsiteY83" fmla="*/ 1199461 h 2370919"/>
                                  <a:gd name="connsiteX84" fmla="*/ 4097 w 3319989"/>
                                  <a:gd name="connsiteY84" fmla="*/ 2286377 h 2370919"/>
                                  <a:gd name="connsiteX0" fmla="*/ 4575 w 3320467"/>
                                  <a:gd name="connsiteY0" fmla="*/ 2286377 h 2336682"/>
                                  <a:gd name="connsiteX1" fmla="*/ 26960 w 3320467"/>
                                  <a:gd name="connsiteY1" fmla="*/ 2297882 h 2336682"/>
                                  <a:gd name="connsiteX2" fmla="*/ 31493 w 3320467"/>
                                  <a:gd name="connsiteY2" fmla="*/ 2284252 h 2336682"/>
                                  <a:gd name="connsiteX3" fmla="*/ 58153 w 3320467"/>
                                  <a:gd name="connsiteY3" fmla="*/ 2298284 h 2336682"/>
                                  <a:gd name="connsiteX4" fmla="*/ 81965 w 3320467"/>
                                  <a:gd name="connsiteY4" fmla="*/ 2304237 h 2336682"/>
                                  <a:gd name="connsiteX5" fmla="*/ 129590 w 3320467"/>
                                  <a:gd name="connsiteY5" fmla="*/ 2316143 h 2336682"/>
                                  <a:gd name="connsiteX6" fmla="*/ 171262 w 3320467"/>
                                  <a:gd name="connsiteY6" fmla="*/ 2304237 h 2336682"/>
                                  <a:gd name="connsiteX7" fmla="*/ 183168 w 3320467"/>
                                  <a:gd name="connsiteY7" fmla="*/ 2292331 h 2336682"/>
                                  <a:gd name="connsiteX8" fmla="*/ 189122 w 3320467"/>
                                  <a:gd name="connsiteY8" fmla="*/ 2280424 h 2336682"/>
                                  <a:gd name="connsiteX9" fmla="*/ 189122 w 3320467"/>
                                  <a:gd name="connsiteY9" fmla="*/ 2203034 h 2336682"/>
                                  <a:gd name="connsiteX10" fmla="*/ 206981 w 3320467"/>
                                  <a:gd name="connsiteY10" fmla="*/ 2250659 h 2336682"/>
                                  <a:gd name="connsiteX11" fmla="*/ 230793 w 3320467"/>
                                  <a:gd name="connsiteY11" fmla="*/ 2274471 h 2336682"/>
                                  <a:gd name="connsiteX12" fmla="*/ 254606 w 3320467"/>
                                  <a:gd name="connsiteY12" fmla="*/ 2286377 h 2336682"/>
                                  <a:gd name="connsiteX13" fmla="*/ 320090 w 3320467"/>
                                  <a:gd name="connsiteY13" fmla="*/ 2262565 h 2336682"/>
                                  <a:gd name="connsiteX14" fmla="*/ 331997 w 3320467"/>
                                  <a:gd name="connsiteY14" fmla="*/ 2220893 h 2336682"/>
                                  <a:gd name="connsiteX15" fmla="*/ 331997 w 3320467"/>
                                  <a:gd name="connsiteY15" fmla="*/ 2191127 h 2336682"/>
                                  <a:gd name="connsiteX16" fmla="*/ 403434 w 3320467"/>
                                  <a:gd name="connsiteY16" fmla="*/ 2155409 h 2336682"/>
                                  <a:gd name="connsiteX17" fmla="*/ 468918 w 3320467"/>
                                  <a:gd name="connsiteY17" fmla="*/ 2155409 h 2336682"/>
                                  <a:gd name="connsiteX18" fmla="*/ 528450 w 3320467"/>
                                  <a:gd name="connsiteY18" fmla="*/ 2155409 h 2336682"/>
                                  <a:gd name="connsiteX19" fmla="*/ 546309 w 3320467"/>
                                  <a:gd name="connsiteY19" fmla="*/ 2137549 h 2336682"/>
                                  <a:gd name="connsiteX20" fmla="*/ 552262 w 3320467"/>
                                  <a:gd name="connsiteY20" fmla="*/ 2113737 h 2336682"/>
                                  <a:gd name="connsiteX21" fmla="*/ 582028 w 3320467"/>
                                  <a:gd name="connsiteY21" fmla="*/ 2083971 h 2336682"/>
                                  <a:gd name="connsiteX22" fmla="*/ 593934 w 3320467"/>
                                  <a:gd name="connsiteY22" fmla="*/ 2060159 h 2336682"/>
                                  <a:gd name="connsiteX23" fmla="*/ 617747 w 3320467"/>
                                  <a:gd name="connsiteY23" fmla="*/ 2042299 h 2336682"/>
                                  <a:gd name="connsiteX24" fmla="*/ 647512 w 3320467"/>
                                  <a:gd name="connsiteY24" fmla="*/ 2036346 h 2336682"/>
                                  <a:gd name="connsiteX25" fmla="*/ 689184 w 3320467"/>
                                  <a:gd name="connsiteY25" fmla="*/ 2042299 h 2336682"/>
                                  <a:gd name="connsiteX26" fmla="*/ 701090 w 3320467"/>
                                  <a:gd name="connsiteY26" fmla="*/ 2042299 h 2336682"/>
                                  <a:gd name="connsiteX27" fmla="*/ 742762 w 3320467"/>
                                  <a:gd name="connsiteY27" fmla="*/ 2042299 h 2336682"/>
                                  <a:gd name="connsiteX28" fmla="*/ 772528 w 3320467"/>
                                  <a:gd name="connsiteY28" fmla="*/ 2066112 h 2336682"/>
                                  <a:gd name="connsiteX29" fmla="*/ 778481 w 3320467"/>
                                  <a:gd name="connsiteY29" fmla="*/ 2089924 h 2336682"/>
                                  <a:gd name="connsiteX30" fmla="*/ 802293 w 3320467"/>
                                  <a:gd name="connsiteY30" fmla="*/ 2113737 h 2336682"/>
                                  <a:gd name="connsiteX31" fmla="*/ 867778 w 3320467"/>
                                  <a:gd name="connsiteY31" fmla="*/ 2143502 h 2336682"/>
                                  <a:gd name="connsiteX32" fmla="*/ 915403 w 3320467"/>
                                  <a:gd name="connsiteY32" fmla="*/ 2125643 h 2336682"/>
                                  <a:gd name="connsiteX33" fmla="*/ 945168 w 3320467"/>
                                  <a:gd name="connsiteY33" fmla="*/ 2149456 h 2336682"/>
                                  <a:gd name="connsiteX34" fmla="*/ 945168 w 3320467"/>
                                  <a:gd name="connsiteY34" fmla="*/ 2197081 h 2336682"/>
                                  <a:gd name="connsiteX35" fmla="*/ 945168 w 3320467"/>
                                  <a:gd name="connsiteY35" fmla="*/ 2208987 h 2336682"/>
                                  <a:gd name="connsiteX36" fmla="*/ 992793 w 3320467"/>
                                  <a:gd name="connsiteY36" fmla="*/ 2226846 h 2336682"/>
                                  <a:gd name="connsiteX37" fmla="*/ 1082090 w 3320467"/>
                                  <a:gd name="connsiteY37" fmla="*/ 2238752 h 2336682"/>
                                  <a:gd name="connsiteX38" fmla="*/ 1153528 w 3320467"/>
                                  <a:gd name="connsiteY38" fmla="*/ 2238752 h 2336682"/>
                                  <a:gd name="connsiteX39" fmla="*/ 1171387 w 3320467"/>
                                  <a:gd name="connsiteY39" fmla="*/ 2238752 h 2336682"/>
                                  <a:gd name="connsiteX40" fmla="*/ 1207106 w 3320467"/>
                                  <a:gd name="connsiteY40" fmla="*/ 2238752 h 2336682"/>
                                  <a:gd name="connsiteX41" fmla="*/ 1207106 w 3320467"/>
                                  <a:gd name="connsiteY41" fmla="*/ 2220893 h 2336682"/>
                                  <a:gd name="connsiteX42" fmla="*/ 1207106 w 3320467"/>
                                  <a:gd name="connsiteY42" fmla="*/ 2203034 h 2336682"/>
                                  <a:gd name="connsiteX43" fmla="*/ 1224965 w 3320467"/>
                                  <a:gd name="connsiteY43" fmla="*/ 2167315 h 2336682"/>
                                  <a:gd name="connsiteX44" fmla="*/ 1236872 w 3320467"/>
                                  <a:gd name="connsiteY44" fmla="*/ 2161362 h 2336682"/>
                                  <a:gd name="connsiteX45" fmla="*/ 1207106 w 3320467"/>
                                  <a:gd name="connsiteY45" fmla="*/ 2149456 h 2336682"/>
                                  <a:gd name="connsiteX46" fmla="*/ 1183293 w 3320467"/>
                                  <a:gd name="connsiteY46" fmla="*/ 2143502 h 2336682"/>
                                  <a:gd name="connsiteX47" fmla="*/ 1165434 w 3320467"/>
                                  <a:gd name="connsiteY47" fmla="*/ 2131596 h 2336682"/>
                                  <a:gd name="connsiteX48" fmla="*/ 1135668 w 3320467"/>
                                  <a:gd name="connsiteY48" fmla="*/ 2125643 h 2336682"/>
                                  <a:gd name="connsiteX49" fmla="*/ 1088043 w 3320467"/>
                                  <a:gd name="connsiteY49" fmla="*/ 2083971 h 2336682"/>
                                  <a:gd name="connsiteX50" fmla="*/ 1040418 w 3320467"/>
                                  <a:gd name="connsiteY50" fmla="*/ 2030393 h 2336682"/>
                                  <a:gd name="connsiteX51" fmla="*/ 1040418 w 3320467"/>
                                  <a:gd name="connsiteY51" fmla="*/ 1976815 h 2336682"/>
                                  <a:gd name="connsiteX52" fmla="*/ 1010653 w 3320467"/>
                                  <a:gd name="connsiteY52" fmla="*/ 1941096 h 2336682"/>
                                  <a:gd name="connsiteX53" fmla="*/ 1070184 w 3320467"/>
                                  <a:gd name="connsiteY53" fmla="*/ 1893471 h 2336682"/>
                                  <a:gd name="connsiteX54" fmla="*/ 1123762 w 3320467"/>
                                  <a:gd name="connsiteY54" fmla="*/ 1845846 h 2336682"/>
                                  <a:gd name="connsiteX55" fmla="*/ 1159481 w 3320467"/>
                                  <a:gd name="connsiteY55" fmla="*/ 1845846 h 2336682"/>
                                  <a:gd name="connsiteX56" fmla="*/ 1236872 w 3320467"/>
                                  <a:gd name="connsiteY56" fmla="*/ 1804174 h 2336682"/>
                                  <a:gd name="connsiteX57" fmla="*/ 1266637 w 3320467"/>
                                  <a:gd name="connsiteY57" fmla="*/ 1804174 h 2336682"/>
                                  <a:gd name="connsiteX58" fmla="*/ 1314262 w 3320467"/>
                                  <a:gd name="connsiteY58" fmla="*/ 1786315 h 2336682"/>
                                  <a:gd name="connsiteX59" fmla="*/ 1355934 w 3320467"/>
                                  <a:gd name="connsiteY59" fmla="*/ 1774409 h 2336682"/>
                                  <a:gd name="connsiteX60" fmla="*/ 1409512 w 3320467"/>
                                  <a:gd name="connsiteY60" fmla="*/ 1774409 h 2336682"/>
                                  <a:gd name="connsiteX61" fmla="*/ 1415465 w 3320467"/>
                                  <a:gd name="connsiteY61" fmla="*/ 1762502 h 2336682"/>
                                  <a:gd name="connsiteX62" fmla="*/ 1451184 w 3320467"/>
                                  <a:gd name="connsiteY62" fmla="*/ 1726784 h 2336682"/>
                                  <a:gd name="connsiteX63" fmla="*/ 1486903 w 3320467"/>
                                  <a:gd name="connsiteY63" fmla="*/ 1702971 h 2336682"/>
                                  <a:gd name="connsiteX64" fmla="*/ 1576200 w 3320467"/>
                                  <a:gd name="connsiteY64" fmla="*/ 1661299 h 2336682"/>
                                  <a:gd name="connsiteX65" fmla="*/ 1641684 w 3320467"/>
                                  <a:gd name="connsiteY65" fmla="*/ 1655346 h 2336682"/>
                                  <a:gd name="connsiteX66" fmla="*/ 1653590 w 3320467"/>
                                  <a:gd name="connsiteY66" fmla="*/ 1607721 h 2336682"/>
                                  <a:gd name="connsiteX67" fmla="*/ 1707168 w 3320467"/>
                                  <a:gd name="connsiteY67" fmla="*/ 1589862 h 2336682"/>
                                  <a:gd name="connsiteX68" fmla="*/ 1707168 w 3320467"/>
                                  <a:gd name="connsiteY68" fmla="*/ 1631534 h 2336682"/>
                                  <a:gd name="connsiteX69" fmla="*/ 1784559 w 3320467"/>
                                  <a:gd name="connsiteY69" fmla="*/ 1655346 h 2336682"/>
                                  <a:gd name="connsiteX70" fmla="*/ 1814325 w 3320467"/>
                                  <a:gd name="connsiteY70" fmla="*/ 1655346 h 2336682"/>
                                  <a:gd name="connsiteX71" fmla="*/ 1820278 w 3320467"/>
                                  <a:gd name="connsiteY71" fmla="*/ 1631534 h 2336682"/>
                                  <a:gd name="connsiteX72" fmla="*/ 1867903 w 3320467"/>
                                  <a:gd name="connsiteY72" fmla="*/ 1631534 h 2336682"/>
                                  <a:gd name="connsiteX73" fmla="*/ 1915528 w 3320467"/>
                                  <a:gd name="connsiteY73" fmla="*/ 1631534 h 2336682"/>
                                  <a:gd name="connsiteX74" fmla="*/ 1992918 w 3320467"/>
                                  <a:gd name="connsiteY74" fmla="*/ 1631534 h 2336682"/>
                                  <a:gd name="connsiteX75" fmla="*/ 3129965 w 3320467"/>
                                  <a:gd name="connsiteY75" fmla="*/ 720706 h 2336682"/>
                                  <a:gd name="connsiteX76" fmla="*/ 3320467 w 3320467"/>
                                  <a:gd name="connsiteY76" fmla="*/ 536160 h 2336682"/>
                                  <a:gd name="connsiteX77" fmla="*/ 3290703 w 3320467"/>
                                  <a:gd name="connsiteY77" fmla="*/ 369471 h 2336682"/>
                                  <a:gd name="connsiteX78" fmla="*/ 3243074 w 3320467"/>
                                  <a:gd name="connsiteY78" fmla="*/ 378 h 2336682"/>
                                  <a:gd name="connsiteX79" fmla="*/ 2808499 w 3320467"/>
                                  <a:gd name="connsiteY79" fmla="*/ 65863 h 2336682"/>
                                  <a:gd name="connsiteX80" fmla="*/ 814199 w 3320467"/>
                                  <a:gd name="connsiteY80" fmla="*/ 321846 h 2336682"/>
                                  <a:gd name="connsiteX81" fmla="*/ 13644 w 3320467"/>
                                  <a:gd name="connsiteY81" fmla="*/ 446862 h 2336682"/>
                                  <a:gd name="connsiteX82" fmla="*/ 16482 w 3320467"/>
                                  <a:gd name="connsiteY82" fmla="*/ 624047 h 2336682"/>
                                  <a:gd name="connsiteX83" fmla="*/ 2880 w 3320467"/>
                                  <a:gd name="connsiteY83" fmla="*/ 1199461 h 2336682"/>
                                  <a:gd name="connsiteX84" fmla="*/ 4575 w 3320467"/>
                                  <a:gd name="connsiteY84" fmla="*/ 2286377 h 2336682"/>
                                  <a:gd name="connsiteX0" fmla="*/ 4097 w 3319989"/>
                                  <a:gd name="connsiteY0" fmla="*/ 2286377 h 2340703"/>
                                  <a:gd name="connsiteX1" fmla="*/ 26482 w 3319989"/>
                                  <a:gd name="connsiteY1" fmla="*/ 2297882 h 2340703"/>
                                  <a:gd name="connsiteX2" fmla="*/ 31015 w 3319989"/>
                                  <a:gd name="connsiteY2" fmla="*/ 2284252 h 2340703"/>
                                  <a:gd name="connsiteX3" fmla="*/ 57675 w 3319989"/>
                                  <a:gd name="connsiteY3" fmla="*/ 2298284 h 2340703"/>
                                  <a:gd name="connsiteX4" fmla="*/ 81487 w 3319989"/>
                                  <a:gd name="connsiteY4" fmla="*/ 2304237 h 2340703"/>
                                  <a:gd name="connsiteX5" fmla="*/ 129112 w 3319989"/>
                                  <a:gd name="connsiteY5" fmla="*/ 2316143 h 2340703"/>
                                  <a:gd name="connsiteX6" fmla="*/ 170784 w 3319989"/>
                                  <a:gd name="connsiteY6" fmla="*/ 2304237 h 2340703"/>
                                  <a:gd name="connsiteX7" fmla="*/ 182690 w 3319989"/>
                                  <a:gd name="connsiteY7" fmla="*/ 2292331 h 2340703"/>
                                  <a:gd name="connsiteX8" fmla="*/ 188644 w 3319989"/>
                                  <a:gd name="connsiteY8" fmla="*/ 2280424 h 2340703"/>
                                  <a:gd name="connsiteX9" fmla="*/ 188644 w 3319989"/>
                                  <a:gd name="connsiteY9" fmla="*/ 2203034 h 2340703"/>
                                  <a:gd name="connsiteX10" fmla="*/ 206503 w 3319989"/>
                                  <a:gd name="connsiteY10" fmla="*/ 2250659 h 2340703"/>
                                  <a:gd name="connsiteX11" fmla="*/ 230315 w 3319989"/>
                                  <a:gd name="connsiteY11" fmla="*/ 2274471 h 2340703"/>
                                  <a:gd name="connsiteX12" fmla="*/ 254128 w 3319989"/>
                                  <a:gd name="connsiteY12" fmla="*/ 2286377 h 2340703"/>
                                  <a:gd name="connsiteX13" fmla="*/ 319612 w 3319989"/>
                                  <a:gd name="connsiteY13" fmla="*/ 2262565 h 2340703"/>
                                  <a:gd name="connsiteX14" fmla="*/ 331519 w 3319989"/>
                                  <a:gd name="connsiteY14" fmla="*/ 2220893 h 2340703"/>
                                  <a:gd name="connsiteX15" fmla="*/ 331519 w 3319989"/>
                                  <a:gd name="connsiteY15" fmla="*/ 2191127 h 2340703"/>
                                  <a:gd name="connsiteX16" fmla="*/ 402956 w 3319989"/>
                                  <a:gd name="connsiteY16" fmla="*/ 2155409 h 2340703"/>
                                  <a:gd name="connsiteX17" fmla="*/ 468440 w 3319989"/>
                                  <a:gd name="connsiteY17" fmla="*/ 2155409 h 2340703"/>
                                  <a:gd name="connsiteX18" fmla="*/ 527972 w 3319989"/>
                                  <a:gd name="connsiteY18" fmla="*/ 2155409 h 2340703"/>
                                  <a:gd name="connsiteX19" fmla="*/ 545831 w 3319989"/>
                                  <a:gd name="connsiteY19" fmla="*/ 2137549 h 2340703"/>
                                  <a:gd name="connsiteX20" fmla="*/ 551784 w 3319989"/>
                                  <a:gd name="connsiteY20" fmla="*/ 2113737 h 2340703"/>
                                  <a:gd name="connsiteX21" fmla="*/ 581550 w 3319989"/>
                                  <a:gd name="connsiteY21" fmla="*/ 2083971 h 2340703"/>
                                  <a:gd name="connsiteX22" fmla="*/ 593456 w 3319989"/>
                                  <a:gd name="connsiteY22" fmla="*/ 2060159 h 2340703"/>
                                  <a:gd name="connsiteX23" fmla="*/ 617269 w 3319989"/>
                                  <a:gd name="connsiteY23" fmla="*/ 2042299 h 2340703"/>
                                  <a:gd name="connsiteX24" fmla="*/ 647034 w 3319989"/>
                                  <a:gd name="connsiteY24" fmla="*/ 2036346 h 2340703"/>
                                  <a:gd name="connsiteX25" fmla="*/ 688706 w 3319989"/>
                                  <a:gd name="connsiteY25" fmla="*/ 2042299 h 2340703"/>
                                  <a:gd name="connsiteX26" fmla="*/ 700612 w 3319989"/>
                                  <a:gd name="connsiteY26" fmla="*/ 2042299 h 2340703"/>
                                  <a:gd name="connsiteX27" fmla="*/ 742284 w 3319989"/>
                                  <a:gd name="connsiteY27" fmla="*/ 2042299 h 2340703"/>
                                  <a:gd name="connsiteX28" fmla="*/ 772050 w 3319989"/>
                                  <a:gd name="connsiteY28" fmla="*/ 2066112 h 2340703"/>
                                  <a:gd name="connsiteX29" fmla="*/ 778003 w 3319989"/>
                                  <a:gd name="connsiteY29" fmla="*/ 2089924 h 2340703"/>
                                  <a:gd name="connsiteX30" fmla="*/ 801815 w 3319989"/>
                                  <a:gd name="connsiteY30" fmla="*/ 2113737 h 2340703"/>
                                  <a:gd name="connsiteX31" fmla="*/ 867300 w 3319989"/>
                                  <a:gd name="connsiteY31" fmla="*/ 2143502 h 2340703"/>
                                  <a:gd name="connsiteX32" fmla="*/ 914925 w 3319989"/>
                                  <a:gd name="connsiteY32" fmla="*/ 2125643 h 2340703"/>
                                  <a:gd name="connsiteX33" fmla="*/ 944690 w 3319989"/>
                                  <a:gd name="connsiteY33" fmla="*/ 2149456 h 2340703"/>
                                  <a:gd name="connsiteX34" fmla="*/ 944690 w 3319989"/>
                                  <a:gd name="connsiteY34" fmla="*/ 2197081 h 2340703"/>
                                  <a:gd name="connsiteX35" fmla="*/ 944690 w 3319989"/>
                                  <a:gd name="connsiteY35" fmla="*/ 2208987 h 2340703"/>
                                  <a:gd name="connsiteX36" fmla="*/ 992315 w 3319989"/>
                                  <a:gd name="connsiteY36" fmla="*/ 2226846 h 2340703"/>
                                  <a:gd name="connsiteX37" fmla="*/ 1081612 w 3319989"/>
                                  <a:gd name="connsiteY37" fmla="*/ 2238752 h 2340703"/>
                                  <a:gd name="connsiteX38" fmla="*/ 1153050 w 3319989"/>
                                  <a:gd name="connsiteY38" fmla="*/ 2238752 h 2340703"/>
                                  <a:gd name="connsiteX39" fmla="*/ 1170909 w 3319989"/>
                                  <a:gd name="connsiteY39" fmla="*/ 2238752 h 2340703"/>
                                  <a:gd name="connsiteX40" fmla="*/ 1206628 w 3319989"/>
                                  <a:gd name="connsiteY40" fmla="*/ 2238752 h 2340703"/>
                                  <a:gd name="connsiteX41" fmla="*/ 1206628 w 3319989"/>
                                  <a:gd name="connsiteY41" fmla="*/ 2220893 h 2340703"/>
                                  <a:gd name="connsiteX42" fmla="*/ 1206628 w 3319989"/>
                                  <a:gd name="connsiteY42" fmla="*/ 2203034 h 2340703"/>
                                  <a:gd name="connsiteX43" fmla="*/ 1224487 w 3319989"/>
                                  <a:gd name="connsiteY43" fmla="*/ 2167315 h 2340703"/>
                                  <a:gd name="connsiteX44" fmla="*/ 1236394 w 3319989"/>
                                  <a:gd name="connsiteY44" fmla="*/ 2161362 h 2340703"/>
                                  <a:gd name="connsiteX45" fmla="*/ 1206628 w 3319989"/>
                                  <a:gd name="connsiteY45" fmla="*/ 2149456 h 2340703"/>
                                  <a:gd name="connsiteX46" fmla="*/ 1182815 w 3319989"/>
                                  <a:gd name="connsiteY46" fmla="*/ 2143502 h 2340703"/>
                                  <a:gd name="connsiteX47" fmla="*/ 1164956 w 3319989"/>
                                  <a:gd name="connsiteY47" fmla="*/ 2131596 h 2340703"/>
                                  <a:gd name="connsiteX48" fmla="*/ 1135190 w 3319989"/>
                                  <a:gd name="connsiteY48" fmla="*/ 2125643 h 2340703"/>
                                  <a:gd name="connsiteX49" fmla="*/ 1087565 w 3319989"/>
                                  <a:gd name="connsiteY49" fmla="*/ 2083971 h 2340703"/>
                                  <a:gd name="connsiteX50" fmla="*/ 1039940 w 3319989"/>
                                  <a:gd name="connsiteY50" fmla="*/ 2030393 h 2340703"/>
                                  <a:gd name="connsiteX51" fmla="*/ 1039940 w 3319989"/>
                                  <a:gd name="connsiteY51" fmla="*/ 1976815 h 2340703"/>
                                  <a:gd name="connsiteX52" fmla="*/ 1010175 w 3319989"/>
                                  <a:gd name="connsiteY52" fmla="*/ 1941096 h 2340703"/>
                                  <a:gd name="connsiteX53" fmla="*/ 1069706 w 3319989"/>
                                  <a:gd name="connsiteY53" fmla="*/ 1893471 h 2340703"/>
                                  <a:gd name="connsiteX54" fmla="*/ 1123284 w 3319989"/>
                                  <a:gd name="connsiteY54" fmla="*/ 1845846 h 2340703"/>
                                  <a:gd name="connsiteX55" fmla="*/ 1159003 w 3319989"/>
                                  <a:gd name="connsiteY55" fmla="*/ 1845846 h 2340703"/>
                                  <a:gd name="connsiteX56" fmla="*/ 1236394 w 3319989"/>
                                  <a:gd name="connsiteY56" fmla="*/ 1804174 h 2340703"/>
                                  <a:gd name="connsiteX57" fmla="*/ 1266159 w 3319989"/>
                                  <a:gd name="connsiteY57" fmla="*/ 1804174 h 2340703"/>
                                  <a:gd name="connsiteX58" fmla="*/ 1313784 w 3319989"/>
                                  <a:gd name="connsiteY58" fmla="*/ 1786315 h 2340703"/>
                                  <a:gd name="connsiteX59" fmla="*/ 1355456 w 3319989"/>
                                  <a:gd name="connsiteY59" fmla="*/ 1774409 h 2340703"/>
                                  <a:gd name="connsiteX60" fmla="*/ 1409034 w 3319989"/>
                                  <a:gd name="connsiteY60" fmla="*/ 1774409 h 2340703"/>
                                  <a:gd name="connsiteX61" fmla="*/ 1414987 w 3319989"/>
                                  <a:gd name="connsiteY61" fmla="*/ 1762502 h 2340703"/>
                                  <a:gd name="connsiteX62" fmla="*/ 1450706 w 3319989"/>
                                  <a:gd name="connsiteY62" fmla="*/ 1726784 h 2340703"/>
                                  <a:gd name="connsiteX63" fmla="*/ 1486425 w 3319989"/>
                                  <a:gd name="connsiteY63" fmla="*/ 1702971 h 2340703"/>
                                  <a:gd name="connsiteX64" fmla="*/ 1575722 w 3319989"/>
                                  <a:gd name="connsiteY64" fmla="*/ 1661299 h 2340703"/>
                                  <a:gd name="connsiteX65" fmla="*/ 1641206 w 3319989"/>
                                  <a:gd name="connsiteY65" fmla="*/ 1655346 h 2340703"/>
                                  <a:gd name="connsiteX66" fmla="*/ 1653112 w 3319989"/>
                                  <a:gd name="connsiteY66" fmla="*/ 1607721 h 2340703"/>
                                  <a:gd name="connsiteX67" fmla="*/ 1706690 w 3319989"/>
                                  <a:gd name="connsiteY67" fmla="*/ 1589862 h 2340703"/>
                                  <a:gd name="connsiteX68" fmla="*/ 1706690 w 3319989"/>
                                  <a:gd name="connsiteY68" fmla="*/ 1631534 h 2340703"/>
                                  <a:gd name="connsiteX69" fmla="*/ 1784081 w 3319989"/>
                                  <a:gd name="connsiteY69" fmla="*/ 1655346 h 2340703"/>
                                  <a:gd name="connsiteX70" fmla="*/ 1813847 w 3319989"/>
                                  <a:gd name="connsiteY70" fmla="*/ 1655346 h 2340703"/>
                                  <a:gd name="connsiteX71" fmla="*/ 1819800 w 3319989"/>
                                  <a:gd name="connsiteY71" fmla="*/ 1631534 h 2340703"/>
                                  <a:gd name="connsiteX72" fmla="*/ 1867425 w 3319989"/>
                                  <a:gd name="connsiteY72" fmla="*/ 1631534 h 2340703"/>
                                  <a:gd name="connsiteX73" fmla="*/ 1915050 w 3319989"/>
                                  <a:gd name="connsiteY73" fmla="*/ 1631534 h 2340703"/>
                                  <a:gd name="connsiteX74" fmla="*/ 1992440 w 3319989"/>
                                  <a:gd name="connsiteY74" fmla="*/ 1631534 h 2340703"/>
                                  <a:gd name="connsiteX75" fmla="*/ 3129487 w 3319989"/>
                                  <a:gd name="connsiteY75" fmla="*/ 720706 h 2340703"/>
                                  <a:gd name="connsiteX76" fmla="*/ 3319989 w 3319989"/>
                                  <a:gd name="connsiteY76" fmla="*/ 536160 h 2340703"/>
                                  <a:gd name="connsiteX77" fmla="*/ 3290225 w 3319989"/>
                                  <a:gd name="connsiteY77" fmla="*/ 369471 h 2340703"/>
                                  <a:gd name="connsiteX78" fmla="*/ 3242596 w 3319989"/>
                                  <a:gd name="connsiteY78" fmla="*/ 378 h 2340703"/>
                                  <a:gd name="connsiteX79" fmla="*/ 2808021 w 3319989"/>
                                  <a:gd name="connsiteY79" fmla="*/ 65863 h 2340703"/>
                                  <a:gd name="connsiteX80" fmla="*/ 813721 w 3319989"/>
                                  <a:gd name="connsiteY80" fmla="*/ 321846 h 2340703"/>
                                  <a:gd name="connsiteX81" fmla="*/ 13166 w 3319989"/>
                                  <a:gd name="connsiteY81" fmla="*/ 446862 h 2340703"/>
                                  <a:gd name="connsiteX82" fmla="*/ 16004 w 3319989"/>
                                  <a:gd name="connsiteY82" fmla="*/ 624047 h 2340703"/>
                                  <a:gd name="connsiteX83" fmla="*/ 2402 w 3319989"/>
                                  <a:gd name="connsiteY83" fmla="*/ 1199461 h 2340703"/>
                                  <a:gd name="connsiteX84" fmla="*/ 4097 w 3319989"/>
                                  <a:gd name="connsiteY84" fmla="*/ 2286377 h 2340703"/>
                                  <a:gd name="connsiteX0" fmla="*/ 4097 w 3319989"/>
                                  <a:gd name="connsiteY0" fmla="*/ 2281833 h 2337520"/>
                                  <a:gd name="connsiteX1" fmla="*/ 26482 w 3319989"/>
                                  <a:gd name="connsiteY1" fmla="*/ 2297882 h 2337520"/>
                                  <a:gd name="connsiteX2" fmla="*/ 31015 w 3319989"/>
                                  <a:gd name="connsiteY2" fmla="*/ 2284252 h 2337520"/>
                                  <a:gd name="connsiteX3" fmla="*/ 57675 w 3319989"/>
                                  <a:gd name="connsiteY3" fmla="*/ 2298284 h 2337520"/>
                                  <a:gd name="connsiteX4" fmla="*/ 81487 w 3319989"/>
                                  <a:gd name="connsiteY4" fmla="*/ 2304237 h 2337520"/>
                                  <a:gd name="connsiteX5" fmla="*/ 129112 w 3319989"/>
                                  <a:gd name="connsiteY5" fmla="*/ 2316143 h 2337520"/>
                                  <a:gd name="connsiteX6" fmla="*/ 170784 w 3319989"/>
                                  <a:gd name="connsiteY6" fmla="*/ 2304237 h 2337520"/>
                                  <a:gd name="connsiteX7" fmla="*/ 182690 w 3319989"/>
                                  <a:gd name="connsiteY7" fmla="*/ 2292331 h 2337520"/>
                                  <a:gd name="connsiteX8" fmla="*/ 188644 w 3319989"/>
                                  <a:gd name="connsiteY8" fmla="*/ 2280424 h 2337520"/>
                                  <a:gd name="connsiteX9" fmla="*/ 188644 w 3319989"/>
                                  <a:gd name="connsiteY9" fmla="*/ 2203034 h 2337520"/>
                                  <a:gd name="connsiteX10" fmla="*/ 206503 w 3319989"/>
                                  <a:gd name="connsiteY10" fmla="*/ 2250659 h 2337520"/>
                                  <a:gd name="connsiteX11" fmla="*/ 230315 w 3319989"/>
                                  <a:gd name="connsiteY11" fmla="*/ 2274471 h 2337520"/>
                                  <a:gd name="connsiteX12" fmla="*/ 254128 w 3319989"/>
                                  <a:gd name="connsiteY12" fmla="*/ 2286377 h 2337520"/>
                                  <a:gd name="connsiteX13" fmla="*/ 319612 w 3319989"/>
                                  <a:gd name="connsiteY13" fmla="*/ 2262565 h 2337520"/>
                                  <a:gd name="connsiteX14" fmla="*/ 331519 w 3319989"/>
                                  <a:gd name="connsiteY14" fmla="*/ 2220893 h 2337520"/>
                                  <a:gd name="connsiteX15" fmla="*/ 331519 w 3319989"/>
                                  <a:gd name="connsiteY15" fmla="*/ 2191127 h 2337520"/>
                                  <a:gd name="connsiteX16" fmla="*/ 402956 w 3319989"/>
                                  <a:gd name="connsiteY16" fmla="*/ 2155409 h 2337520"/>
                                  <a:gd name="connsiteX17" fmla="*/ 468440 w 3319989"/>
                                  <a:gd name="connsiteY17" fmla="*/ 2155409 h 2337520"/>
                                  <a:gd name="connsiteX18" fmla="*/ 527972 w 3319989"/>
                                  <a:gd name="connsiteY18" fmla="*/ 2155409 h 2337520"/>
                                  <a:gd name="connsiteX19" fmla="*/ 545831 w 3319989"/>
                                  <a:gd name="connsiteY19" fmla="*/ 2137549 h 2337520"/>
                                  <a:gd name="connsiteX20" fmla="*/ 551784 w 3319989"/>
                                  <a:gd name="connsiteY20" fmla="*/ 2113737 h 2337520"/>
                                  <a:gd name="connsiteX21" fmla="*/ 581550 w 3319989"/>
                                  <a:gd name="connsiteY21" fmla="*/ 2083971 h 2337520"/>
                                  <a:gd name="connsiteX22" fmla="*/ 593456 w 3319989"/>
                                  <a:gd name="connsiteY22" fmla="*/ 2060159 h 2337520"/>
                                  <a:gd name="connsiteX23" fmla="*/ 617269 w 3319989"/>
                                  <a:gd name="connsiteY23" fmla="*/ 2042299 h 2337520"/>
                                  <a:gd name="connsiteX24" fmla="*/ 647034 w 3319989"/>
                                  <a:gd name="connsiteY24" fmla="*/ 2036346 h 2337520"/>
                                  <a:gd name="connsiteX25" fmla="*/ 688706 w 3319989"/>
                                  <a:gd name="connsiteY25" fmla="*/ 2042299 h 2337520"/>
                                  <a:gd name="connsiteX26" fmla="*/ 700612 w 3319989"/>
                                  <a:gd name="connsiteY26" fmla="*/ 2042299 h 2337520"/>
                                  <a:gd name="connsiteX27" fmla="*/ 742284 w 3319989"/>
                                  <a:gd name="connsiteY27" fmla="*/ 2042299 h 2337520"/>
                                  <a:gd name="connsiteX28" fmla="*/ 772050 w 3319989"/>
                                  <a:gd name="connsiteY28" fmla="*/ 2066112 h 2337520"/>
                                  <a:gd name="connsiteX29" fmla="*/ 778003 w 3319989"/>
                                  <a:gd name="connsiteY29" fmla="*/ 2089924 h 2337520"/>
                                  <a:gd name="connsiteX30" fmla="*/ 801815 w 3319989"/>
                                  <a:gd name="connsiteY30" fmla="*/ 2113737 h 2337520"/>
                                  <a:gd name="connsiteX31" fmla="*/ 867300 w 3319989"/>
                                  <a:gd name="connsiteY31" fmla="*/ 2143502 h 2337520"/>
                                  <a:gd name="connsiteX32" fmla="*/ 914925 w 3319989"/>
                                  <a:gd name="connsiteY32" fmla="*/ 2125643 h 2337520"/>
                                  <a:gd name="connsiteX33" fmla="*/ 944690 w 3319989"/>
                                  <a:gd name="connsiteY33" fmla="*/ 2149456 h 2337520"/>
                                  <a:gd name="connsiteX34" fmla="*/ 944690 w 3319989"/>
                                  <a:gd name="connsiteY34" fmla="*/ 2197081 h 2337520"/>
                                  <a:gd name="connsiteX35" fmla="*/ 944690 w 3319989"/>
                                  <a:gd name="connsiteY35" fmla="*/ 2208987 h 2337520"/>
                                  <a:gd name="connsiteX36" fmla="*/ 992315 w 3319989"/>
                                  <a:gd name="connsiteY36" fmla="*/ 2226846 h 2337520"/>
                                  <a:gd name="connsiteX37" fmla="*/ 1081612 w 3319989"/>
                                  <a:gd name="connsiteY37" fmla="*/ 2238752 h 2337520"/>
                                  <a:gd name="connsiteX38" fmla="*/ 1153050 w 3319989"/>
                                  <a:gd name="connsiteY38" fmla="*/ 2238752 h 2337520"/>
                                  <a:gd name="connsiteX39" fmla="*/ 1170909 w 3319989"/>
                                  <a:gd name="connsiteY39" fmla="*/ 2238752 h 2337520"/>
                                  <a:gd name="connsiteX40" fmla="*/ 1206628 w 3319989"/>
                                  <a:gd name="connsiteY40" fmla="*/ 2238752 h 2337520"/>
                                  <a:gd name="connsiteX41" fmla="*/ 1206628 w 3319989"/>
                                  <a:gd name="connsiteY41" fmla="*/ 2220893 h 2337520"/>
                                  <a:gd name="connsiteX42" fmla="*/ 1206628 w 3319989"/>
                                  <a:gd name="connsiteY42" fmla="*/ 2203034 h 2337520"/>
                                  <a:gd name="connsiteX43" fmla="*/ 1224487 w 3319989"/>
                                  <a:gd name="connsiteY43" fmla="*/ 2167315 h 2337520"/>
                                  <a:gd name="connsiteX44" fmla="*/ 1236394 w 3319989"/>
                                  <a:gd name="connsiteY44" fmla="*/ 2161362 h 2337520"/>
                                  <a:gd name="connsiteX45" fmla="*/ 1206628 w 3319989"/>
                                  <a:gd name="connsiteY45" fmla="*/ 2149456 h 2337520"/>
                                  <a:gd name="connsiteX46" fmla="*/ 1182815 w 3319989"/>
                                  <a:gd name="connsiteY46" fmla="*/ 2143502 h 2337520"/>
                                  <a:gd name="connsiteX47" fmla="*/ 1164956 w 3319989"/>
                                  <a:gd name="connsiteY47" fmla="*/ 2131596 h 2337520"/>
                                  <a:gd name="connsiteX48" fmla="*/ 1135190 w 3319989"/>
                                  <a:gd name="connsiteY48" fmla="*/ 2125643 h 2337520"/>
                                  <a:gd name="connsiteX49" fmla="*/ 1087565 w 3319989"/>
                                  <a:gd name="connsiteY49" fmla="*/ 2083971 h 2337520"/>
                                  <a:gd name="connsiteX50" fmla="*/ 1039940 w 3319989"/>
                                  <a:gd name="connsiteY50" fmla="*/ 2030393 h 2337520"/>
                                  <a:gd name="connsiteX51" fmla="*/ 1039940 w 3319989"/>
                                  <a:gd name="connsiteY51" fmla="*/ 1976815 h 2337520"/>
                                  <a:gd name="connsiteX52" fmla="*/ 1010175 w 3319989"/>
                                  <a:gd name="connsiteY52" fmla="*/ 1941096 h 2337520"/>
                                  <a:gd name="connsiteX53" fmla="*/ 1069706 w 3319989"/>
                                  <a:gd name="connsiteY53" fmla="*/ 1893471 h 2337520"/>
                                  <a:gd name="connsiteX54" fmla="*/ 1123284 w 3319989"/>
                                  <a:gd name="connsiteY54" fmla="*/ 1845846 h 2337520"/>
                                  <a:gd name="connsiteX55" fmla="*/ 1159003 w 3319989"/>
                                  <a:gd name="connsiteY55" fmla="*/ 1845846 h 2337520"/>
                                  <a:gd name="connsiteX56" fmla="*/ 1236394 w 3319989"/>
                                  <a:gd name="connsiteY56" fmla="*/ 1804174 h 2337520"/>
                                  <a:gd name="connsiteX57" fmla="*/ 1266159 w 3319989"/>
                                  <a:gd name="connsiteY57" fmla="*/ 1804174 h 2337520"/>
                                  <a:gd name="connsiteX58" fmla="*/ 1313784 w 3319989"/>
                                  <a:gd name="connsiteY58" fmla="*/ 1786315 h 2337520"/>
                                  <a:gd name="connsiteX59" fmla="*/ 1355456 w 3319989"/>
                                  <a:gd name="connsiteY59" fmla="*/ 1774409 h 2337520"/>
                                  <a:gd name="connsiteX60" fmla="*/ 1409034 w 3319989"/>
                                  <a:gd name="connsiteY60" fmla="*/ 1774409 h 2337520"/>
                                  <a:gd name="connsiteX61" fmla="*/ 1414987 w 3319989"/>
                                  <a:gd name="connsiteY61" fmla="*/ 1762502 h 2337520"/>
                                  <a:gd name="connsiteX62" fmla="*/ 1450706 w 3319989"/>
                                  <a:gd name="connsiteY62" fmla="*/ 1726784 h 2337520"/>
                                  <a:gd name="connsiteX63" fmla="*/ 1486425 w 3319989"/>
                                  <a:gd name="connsiteY63" fmla="*/ 1702971 h 2337520"/>
                                  <a:gd name="connsiteX64" fmla="*/ 1575722 w 3319989"/>
                                  <a:gd name="connsiteY64" fmla="*/ 1661299 h 2337520"/>
                                  <a:gd name="connsiteX65" fmla="*/ 1641206 w 3319989"/>
                                  <a:gd name="connsiteY65" fmla="*/ 1655346 h 2337520"/>
                                  <a:gd name="connsiteX66" fmla="*/ 1653112 w 3319989"/>
                                  <a:gd name="connsiteY66" fmla="*/ 1607721 h 2337520"/>
                                  <a:gd name="connsiteX67" fmla="*/ 1706690 w 3319989"/>
                                  <a:gd name="connsiteY67" fmla="*/ 1589862 h 2337520"/>
                                  <a:gd name="connsiteX68" fmla="*/ 1706690 w 3319989"/>
                                  <a:gd name="connsiteY68" fmla="*/ 1631534 h 2337520"/>
                                  <a:gd name="connsiteX69" fmla="*/ 1784081 w 3319989"/>
                                  <a:gd name="connsiteY69" fmla="*/ 1655346 h 2337520"/>
                                  <a:gd name="connsiteX70" fmla="*/ 1813847 w 3319989"/>
                                  <a:gd name="connsiteY70" fmla="*/ 1655346 h 2337520"/>
                                  <a:gd name="connsiteX71" fmla="*/ 1819800 w 3319989"/>
                                  <a:gd name="connsiteY71" fmla="*/ 1631534 h 2337520"/>
                                  <a:gd name="connsiteX72" fmla="*/ 1867425 w 3319989"/>
                                  <a:gd name="connsiteY72" fmla="*/ 1631534 h 2337520"/>
                                  <a:gd name="connsiteX73" fmla="*/ 1915050 w 3319989"/>
                                  <a:gd name="connsiteY73" fmla="*/ 1631534 h 2337520"/>
                                  <a:gd name="connsiteX74" fmla="*/ 1992440 w 3319989"/>
                                  <a:gd name="connsiteY74" fmla="*/ 1631534 h 2337520"/>
                                  <a:gd name="connsiteX75" fmla="*/ 3129487 w 3319989"/>
                                  <a:gd name="connsiteY75" fmla="*/ 720706 h 2337520"/>
                                  <a:gd name="connsiteX76" fmla="*/ 3319989 w 3319989"/>
                                  <a:gd name="connsiteY76" fmla="*/ 536160 h 2337520"/>
                                  <a:gd name="connsiteX77" fmla="*/ 3290225 w 3319989"/>
                                  <a:gd name="connsiteY77" fmla="*/ 369471 h 2337520"/>
                                  <a:gd name="connsiteX78" fmla="*/ 3242596 w 3319989"/>
                                  <a:gd name="connsiteY78" fmla="*/ 378 h 2337520"/>
                                  <a:gd name="connsiteX79" fmla="*/ 2808021 w 3319989"/>
                                  <a:gd name="connsiteY79" fmla="*/ 65863 h 2337520"/>
                                  <a:gd name="connsiteX80" fmla="*/ 813721 w 3319989"/>
                                  <a:gd name="connsiteY80" fmla="*/ 321846 h 2337520"/>
                                  <a:gd name="connsiteX81" fmla="*/ 13166 w 3319989"/>
                                  <a:gd name="connsiteY81" fmla="*/ 446862 h 2337520"/>
                                  <a:gd name="connsiteX82" fmla="*/ 16004 w 3319989"/>
                                  <a:gd name="connsiteY82" fmla="*/ 624047 h 2337520"/>
                                  <a:gd name="connsiteX83" fmla="*/ 2402 w 3319989"/>
                                  <a:gd name="connsiteY83" fmla="*/ 1199461 h 2337520"/>
                                  <a:gd name="connsiteX84" fmla="*/ 4097 w 3319989"/>
                                  <a:gd name="connsiteY84" fmla="*/ 2281833 h 2337520"/>
                                  <a:gd name="connsiteX0" fmla="*/ 4576 w 3320468"/>
                                  <a:gd name="connsiteY0" fmla="*/ 2281833 h 2316143"/>
                                  <a:gd name="connsiteX1" fmla="*/ 26961 w 3320468"/>
                                  <a:gd name="connsiteY1" fmla="*/ 2297882 h 2316143"/>
                                  <a:gd name="connsiteX2" fmla="*/ 31494 w 3320468"/>
                                  <a:gd name="connsiteY2" fmla="*/ 2284252 h 2316143"/>
                                  <a:gd name="connsiteX3" fmla="*/ 58154 w 3320468"/>
                                  <a:gd name="connsiteY3" fmla="*/ 2298284 h 2316143"/>
                                  <a:gd name="connsiteX4" fmla="*/ 81966 w 3320468"/>
                                  <a:gd name="connsiteY4" fmla="*/ 2304237 h 2316143"/>
                                  <a:gd name="connsiteX5" fmla="*/ 129591 w 3320468"/>
                                  <a:gd name="connsiteY5" fmla="*/ 2316143 h 2316143"/>
                                  <a:gd name="connsiteX6" fmla="*/ 171263 w 3320468"/>
                                  <a:gd name="connsiteY6" fmla="*/ 2304237 h 2316143"/>
                                  <a:gd name="connsiteX7" fmla="*/ 183169 w 3320468"/>
                                  <a:gd name="connsiteY7" fmla="*/ 2292331 h 2316143"/>
                                  <a:gd name="connsiteX8" fmla="*/ 189123 w 3320468"/>
                                  <a:gd name="connsiteY8" fmla="*/ 2280424 h 2316143"/>
                                  <a:gd name="connsiteX9" fmla="*/ 189123 w 3320468"/>
                                  <a:gd name="connsiteY9" fmla="*/ 2203034 h 2316143"/>
                                  <a:gd name="connsiteX10" fmla="*/ 206982 w 3320468"/>
                                  <a:gd name="connsiteY10" fmla="*/ 2250659 h 2316143"/>
                                  <a:gd name="connsiteX11" fmla="*/ 230794 w 3320468"/>
                                  <a:gd name="connsiteY11" fmla="*/ 2274471 h 2316143"/>
                                  <a:gd name="connsiteX12" fmla="*/ 254607 w 3320468"/>
                                  <a:gd name="connsiteY12" fmla="*/ 2286377 h 2316143"/>
                                  <a:gd name="connsiteX13" fmla="*/ 320091 w 3320468"/>
                                  <a:gd name="connsiteY13" fmla="*/ 2262565 h 2316143"/>
                                  <a:gd name="connsiteX14" fmla="*/ 331998 w 3320468"/>
                                  <a:gd name="connsiteY14" fmla="*/ 2220893 h 2316143"/>
                                  <a:gd name="connsiteX15" fmla="*/ 331998 w 3320468"/>
                                  <a:gd name="connsiteY15" fmla="*/ 2191127 h 2316143"/>
                                  <a:gd name="connsiteX16" fmla="*/ 403435 w 3320468"/>
                                  <a:gd name="connsiteY16" fmla="*/ 2155409 h 2316143"/>
                                  <a:gd name="connsiteX17" fmla="*/ 468919 w 3320468"/>
                                  <a:gd name="connsiteY17" fmla="*/ 2155409 h 2316143"/>
                                  <a:gd name="connsiteX18" fmla="*/ 528451 w 3320468"/>
                                  <a:gd name="connsiteY18" fmla="*/ 2155409 h 2316143"/>
                                  <a:gd name="connsiteX19" fmla="*/ 546310 w 3320468"/>
                                  <a:gd name="connsiteY19" fmla="*/ 2137549 h 2316143"/>
                                  <a:gd name="connsiteX20" fmla="*/ 552263 w 3320468"/>
                                  <a:gd name="connsiteY20" fmla="*/ 2113737 h 2316143"/>
                                  <a:gd name="connsiteX21" fmla="*/ 582029 w 3320468"/>
                                  <a:gd name="connsiteY21" fmla="*/ 2083971 h 2316143"/>
                                  <a:gd name="connsiteX22" fmla="*/ 593935 w 3320468"/>
                                  <a:gd name="connsiteY22" fmla="*/ 2060159 h 2316143"/>
                                  <a:gd name="connsiteX23" fmla="*/ 617748 w 3320468"/>
                                  <a:gd name="connsiteY23" fmla="*/ 2042299 h 2316143"/>
                                  <a:gd name="connsiteX24" fmla="*/ 647513 w 3320468"/>
                                  <a:gd name="connsiteY24" fmla="*/ 2036346 h 2316143"/>
                                  <a:gd name="connsiteX25" fmla="*/ 689185 w 3320468"/>
                                  <a:gd name="connsiteY25" fmla="*/ 2042299 h 2316143"/>
                                  <a:gd name="connsiteX26" fmla="*/ 701091 w 3320468"/>
                                  <a:gd name="connsiteY26" fmla="*/ 2042299 h 2316143"/>
                                  <a:gd name="connsiteX27" fmla="*/ 742763 w 3320468"/>
                                  <a:gd name="connsiteY27" fmla="*/ 2042299 h 2316143"/>
                                  <a:gd name="connsiteX28" fmla="*/ 772529 w 3320468"/>
                                  <a:gd name="connsiteY28" fmla="*/ 2066112 h 2316143"/>
                                  <a:gd name="connsiteX29" fmla="*/ 778482 w 3320468"/>
                                  <a:gd name="connsiteY29" fmla="*/ 2089924 h 2316143"/>
                                  <a:gd name="connsiteX30" fmla="*/ 802294 w 3320468"/>
                                  <a:gd name="connsiteY30" fmla="*/ 2113737 h 2316143"/>
                                  <a:gd name="connsiteX31" fmla="*/ 867779 w 3320468"/>
                                  <a:gd name="connsiteY31" fmla="*/ 2143502 h 2316143"/>
                                  <a:gd name="connsiteX32" fmla="*/ 915404 w 3320468"/>
                                  <a:gd name="connsiteY32" fmla="*/ 2125643 h 2316143"/>
                                  <a:gd name="connsiteX33" fmla="*/ 945169 w 3320468"/>
                                  <a:gd name="connsiteY33" fmla="*/ 2149456 h 2316143"/>
                                  <a:gd name="connsiteX34" fmla="*/ 945169 w 3320468"/>
                                  <a:gd name="connsiteY34" fmla="*/ 2197081 h 2316143"/>
                                  <a:gd name="connsiteX35" fmla="*/ 945169 w 3320468"/>
                                  <a:gd name="connsiteY35" fmla="*/ 2208987 h 2316143"/>
                                  <a:gd name="connsiteX36" fmla="*/ 992794 w 3320468"/>
                                  <a:gd name="connsiteY36" fmla="*/ 2226846 h 2316143"/>
                                  <a:gd name="connsiteX37" fmla="*/ 1082091 w 3320468"/>
                                  <a:gd name="connsiteY37" fmla="*/ 2238752 h 2316143"/>
                                  <a:gd name="connsiteX38" fmla="*/ 1153529 w 3320468"/>
                                  <a:gd name="connsiteY38" fmla="*/ 2238752 h 2316143"/>
                                  <a:gd name="connsiteX39" fmla="*/ 1171388 w 3320468"/>
                                  <a:gd name="connsiteY39" fmla="*/ 2238752 h 2316143"/>
                                  <a:gd name="connsiteX40" fmla="*/ 1207107 w 3320468"/>
                                  <a:gd name="connsiteY40" fmla="*/ 2238752 h 2316143"/>
                                  <a:gd name="connsiteX41" fmla="*/ 1207107 w 3320468"/>
                                  <a:gd name="connsiteY41" fmla="*/ 2220893 h 2316143"/>
                                  <a:gd name="connsiteX42" fmla="*/ 1207107 w 3320468"/>
                                  <a:gd name="connsiteY42" fmla="*/ 2203034 h 2316143"/>
                                  <a:gd name="connsiteX43" fmla="*/ 1224966 w 3320468"/>
                                  <a:gd name="connsiteY43" fmla="*/ 2167315 h 2316143"/>
                                  <a:gd name="connsiteX44" fmla="*/ 1236873 w 3320468"/>
                                  <a:gd name="connsiteY44" fmla="*/ 2161362 h 2316143"/>
                                  <a:gd name="connsiteX45" fmla="*/ 1207107 w 3320468"/>
                                  <a:gd name="connsiteY45" fmla="*/ 2149456 h 2316143"/>
                                  <a:gd name="connsiteX46" fmla="*/ 1183294 w 3320468"/>
                                  <a:gd name="connsiteY46" fmla="*/ 2143502 h 2316143"/>
                                  <a:gd name="connsiteX47" fmla="*/ 1165435 w 3320468"/>
                                  <a:gd name="connsiteY47" fmla="*/ 2131596 h 2316143"/>
                                  <a:gd name="connsiteX48" fmla="*/ 1135669 w 3320468"/>
                                  <a:gd name="connsiteY48" fmla="*/ 2125643 h 2316143"/>
                                  <a:gd name="connsiteX49" fmla="*/ 1088044 w 3320468"/>
                                  <a:gd name="connsiteY49" fmla="*/ 2083971 h 2316143"/>
                                  <a:gd name="connsiteX50" fmla="*/ 1040419 w 3320468"/>
                                  <a:gd name="connsiteY50" fmla="*/ 2030393 h 2316143"/>
                                  <a:gd name="connsiteX51" fmla="*/ 1040419 w 3320468"/>
                                  <a:gd name="connsiteY51" fmla="*/ 1976815 h 2316143"/>
                                  <a:gd name="connsiteX52" fmla="*/ 1010654 w 3320468"/>
                                  <a:gd name="connsiteY52" fmla="*/ 1941096 h 2316143"/>
                                  <a:gd name="connsiteX53" fmla="*/ 1070185 w 3320468"/>
                                  <a:gd name="connsiteY53" fmla="*/ 1893471 h 2316143"/>
                                  <a:gd name="connsiteX54" fmla="*/ 1123763 w 3320468"/>
                                  <a:gd name="connsiteY54" fmla="*/ 1845846 h 2316143"/>
                                  <a:gd name="connsiteX55" fmla="*/ 1159482 w 3320468"/>
                                  <a:gd name="connsiteY55" fmla="*/ 1845846 h 2316143"/>
                                  <a:gd name="connsiteX56" fmla="*/ 1236873 w 3320468"/>
                                  <a:gd name="connsiteY56" fmla="*/ 1804174 h 2316143"/>
                                  <a:gd name="connsiteX57" fmla="*/ 1266638 w 3320468"/>
                                  <a:gd name="connsiteY57" fmla="*/ 1804174 h 2316143"/>
                                  <a:gd name="connsiteX58" fmla="*/ 1314263 w 3320468"/>
                                  <a:gd name="connsiteY58" fmla="*/ 1786315 h 2316143"/>
                                  <a:gd name="connsiteX59" fmla="*/ 1355935 w 3320468"/>
                                  <a:gd name="connsiteY59" fmla="*/ 1774409 h 2316143"/>
                                  <a:gd name="connsiteX60" fmla="*/ 1409513 w 3320468"/>
                                  <a:gd name="connsiteY60" fmla="*/ 1774409 h 2316143"/>
                                  <a:gd name="connsiteX61" fmla="*/ 1415466 w 3320468"/>
                                  <a:gd name="connsiteY61" fmla="*/ 1762502 h 2316143"/>
                                  <a:gd name="connsiteX62" fmla="*/ 1451185 w 3320468"/>
                                  <a:gd name="connsiteY62" fmla="*/ 1726784 h 2316143"/>
                                  <a:gd name="connsiteX63" fmla="*/ 1486904 w 3320468"/>
                                  <a:gd name="connsiteY63" fmla="*/ 1702971 h 2316143"/>
                                  <a:gd name="connsiteX64" fmla="*/ 1576201 w 3320468"/>
                                  <a:gd name="connsiteY64" fmla="*/ 1661299 h 2316143"/>
                                  <a:gd name="connsiteX65" fmla="*/ 1641685 w 3320468"/>
                                  <a:gd name="connsiteY65" fmla="*/ 1655346 h 2316143"/>
                                  <a:gd name="connsiteX66" fmla="*/ 1653591 w 3320468"/>
                                  <a:gd name="connsiteY66" fmla="*/ 1607721 h 2316143"/>
                                  <a:gd name="connsiteX67" fmla="*/ 1707169 w 3320468"/>
                                  <a:gd name="connsiteY67" fmla="*/ 1589862 h 2316143"/>
                                  <a:gd name="connsiteX68" fmla="*/ 1707169 w 3320468"/>
                                  <a:gd name="connsiteY68" fmla="*/ 1631534 h 2316143"/>
                                  <a:gd name="connsiteX69" fmla="*/ 1784560 w 3320468"/>
                                  <a:gd name="connsiteY69" fmla="*/ 1655346 h 2316143"/>
                                  <a:gd name="connsiteX70" fmla="*/ 1814326 w 3320468"/>
                                  <a:gd name="connsiteY70" fmla="*/ 1655346 h 2316143"/>
                                  <a:gd name="connsiteX71" fmla="*/ 1820279 w 3320468"/>
                                  <a:gd name="connsiteY71" fmla="*/ 1631534 h 2316143"/>
                                  <a:gd name="connsiteX72" fmla="*/ 1867904 w 3320468"/>
                                  <a:gd name="connsiteY72" fmla="*/ 1631534 h 2316143"/>
                                  <a:gd name="connsiteX73" fmla="*/ 1915529 w 3320468"/>
                                  <a:gd name="connsiteY73" fmla="*/ 1631534 h 2316143"/>
                                  <a:gd name="connsiteX74" fmla="*/ 1992919 w 3320468"/>
                                  <a:gd name="connsiteY74" fmla="*/ 1631534 h 2316143"/>
                                  <a:gd name="connsiteX75" fmla="*/ 3129966 w 3320468"/>
                                  <a:gd name="connsiteY75" fmla="*/ 720706 h 2316143"/>
                                  <a:gd name="connsiteX76" fmla="*/ 3320468 w 3320468"/>
                                  <a:gd name="connsiteY76" fmla="*/ 536160 h 2316143"/>
                                  <a:gd name="connsiteX77" fmla="*/ 3290704 w 3320468"/>
                                  <a:gd name="connsiteY77" fmla="*/ 369471 h 2316143"/>
                                  <a:gd name="connsiteX78" fmla="*/ 3243075 w 3320468"/>
                                  <a:gd name="connsiteY78" fmla="*/ 378 h 2316143"/>
                                  <a:gd name="connsiteX79" fmla="*/ 2808500 w 3320468"/>
                                  <a:gd name="connsiteY79" fmla="*/ 65863 h 2316143"/>
                                  <a:gd name="connsiteX80" fmla="*/ 814200 w 3320468"/>
                                  <a:gd name="connsiteY80" fmla="*/ 321846 h 2316143"/>
                                  <a:gd name="connsiteX81" fmla="*/ 13645 w 3320468"/>
                                  <a:gd name="connsiteY81" fmla="*/ 446862 h 2316143"/>
                                  <a:gd name="connsiteX82" fmla="*/ 16483 w 3320468"/>
                                  <a:gd name="connsiteY82" fmla="*/ 624047 h 2316143"/>
                                  <a:gd name="connsiteX83" fmla="*/ 2881 w 3320468"/>
                                  <a:gd name="connsiteY83" fmla="*/ 1199461 h 2316143"/>
                                  <a:gd name="connsiteX84" fmla="*/ 4576 w 3320468"/>
                                  <a:gd name="connsiteY84" fmla="*/ 2281833 h 2316143"/>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189123 w 3320468"/>
                                  <a:gd name="connsiteY9" fmla="*/ 2203034 h 2323197"/>
                                  <a:gd name="connsiteX10" fmla="*/ 206982 w 3320468"/>
                                  <a:gd name="connsiteY10" fmla="*/ 2250659 h 2323197"/>
                                  <a:gd name="connsiteX11" fmla="*/ 230794 w 3320468"/>
                                  <a:gd name="connsiteY11" fmla="*/ 2274471 h 2323197"/>
                                  <a:gd name="connsiteX12" fmla="*/ 254607 w 3320468"/>
                                  <a:gd name="connsiteY12" fmla="*/ 2286377 h 2323197"/>
                                  <a:gd name="connsiteX13" fmla="*/ 320091 w 3320468"/>
                                  <a:gd name="connsiteY13" fmla="*/ 2262565 h 2323197"/>
                                  <a:gd name="connsiteX14" fmla="*/ 331998 w 3320468"/>
                                  <a:gd name="connsiteY14" fmla="*/ 2220893 h 2323197"/>
                                  <a:gd name="connsiteX15" fmla="*/ 331998 w 3320468"/>
                                  <a:gd name="connsiteY15" fmla="*/ 2191127 h 2323197"/>
                                  <a:gd name="connsiteX16" fmla="*/ 403435 w 3320468"/>
                                  <a:gd name="connsiteY16" fmla="*/ 2155409 h 2323197"/>
                                  <a:gd name="connsiteX17" fmla="*/ 468919 w 3320468"/>
                                  <a:gd name="connsiteY17" fmla="*/ 2155409 h 2323197"/>
                                  <a:gd name="connsiteX18" fmla="*/ 528451 w 3320468"/>
                                  <a:gd name="connsiteY18" fmla="*/ 2155409 h 2323197"/>
                                  <a:gd name="connsiteX19" fmla="*/ 546310 w 3320468"/>
                                  <a:gd name="connsiteY19" fmla="*/ 2137549 h 2323197"/>
                                  <a:gd name="connsiteX20" fmla="*/ 552263 w 3320468"/>
                                  <a:gd name="connsiteY20" fmla="*/ 2113737 h 2323197"/>
                                  <a:gd name="connsiteX21" fmla="*/ 582029 w 3320468"/>
                                  <a:gd name="connsiteY21" fmla="*/ 2083971 h 2323197"/>
                                  <a:gd name="connsiteX22" fmla="*/ 593935 w 3320468"/>
                                  <a:gd name="connsiteY22" fmla="*/ 2060159 h 2323197"/>
                                  <a:gd name="connsiteX23" fmla="*/ 617748 w 3320468"/>
                                  <a:gd name="connsiteY23" fmla="*/ 2042299 h 2323197"/>
                                  <a:gd name="connsiteX24" fmla="*/ 647513 w 3320468"/>
                                  <a:gd name="connsiteY24" fmla="*/ 2036346 h 2323197"/>
                                  <a:gd name="connsiteX25" fmla="*/ 689185 w 3320468"/>
                                  <a:gd name="connsiteY25" fmla="*/ 2042299 h 2323197"/>
                                  <a:gd name="connsiteX26" fmla="*/ 701091 w 3320468"/>
                                  <a:gd name="connsiteY26" fmla="*/ 2042299 h 2323197"/>
                                  <a:gd name="connsiteX27" fmla="*/ 742763 w 3320468"/>
                                  <a:gd name="connsiteY27" fmla="*/ 2042299 h 2323197"/>
                                  <a:gd name="connsiteX28" fmla="*/ 772529 w 3320468"/>
                                  <a:gd name="connsiteY28" fmla="*/ 2066112 h 2323197"/>
                                  <a:gd name="connsiteX29" fmla="*/ 778482 w 3320468"/>
                                  <a:gd name="connsiteY29" fmla="*/ 2089924 h 2323197"/>
                                  <a:gd name="connsiteX30" fmla="*/ 802294 w 3320468"/>
                                  <a:gd name="connsiteY30" fmla="*/ 2113737 h 2323197"/>
                                  <a:gd name="connsiteX31" fmla="*/ 867779 w 3320468"/>
                                  <a:gd name="connsiteY31" fmla="*/ 2143502 h 2323197"/>
                                  <a:gd name="connsiteX32" fmla="*/ 915404 w 3320468"/>
                                  <a:gd name="connsiteY32" fmla="*/ 2125643 h 2323197"/>
                                  <a:gd name="connsiteX33" fmla="*/ 945169 w 3320468"/>
                                  <a:gd name="connsiteY33" fmla="*/ 2149456 h 2323197"/>
                                  <a:gd name="connsiteX34" fmla="*/ 945169 w 3320468"/>
                                  <a:gd name="connsiteY34" fmla="*/ 2197081 h 2323197"/>
                                  <a:gd name="connsiteX35" fmla="*/ 945169 w 3320468"/>
                                  <a:gd name="connsiteY35" fmla="*/ 2208987 h 2323197"/>
                                  <a:gd name="connsiteX36" fmla="*/ 992794 w 3320468"/>
                                  <a:gd name="connsiteY36" fmla="*/ 2226846 h 2323197"/>
                                  <a:gd name="connsiteX37" fmla="*/ 1082091 w 3320468"/>
                                  <a:gd name="connsiteY37" fmla="*/ 2238752 h 2323197"/>
                                  <a:gd name="connsiteX38" fmla="*/ 1153529 w 3320468"/>
                                  <a:gd name="connsiteY38" fmla="*/ 2238752 h 2323197"/>
                                  <a:gd name="connsiteX39" fmla="*/ 1171388 w 3320468"/>
                                  <a:gd name="connsiteY39" fmla="*/ 2238752 h 2323197"/>
                                  <a:gd name="connsiteX40" fmla="*/ 1207107 w 3320468"/>
                                  <a:gd name="connsiteY40" fmla="*/ 2238752 h 2323197"/>
                                  <a:gd name="connsiteX41" fmla="*/ 1207107 w 3320468"/>
                                  <a:gd name="connsiteY41" fmla="*/ 2220893 h 2323197"/>
                                  <a:gd name="connsiteX42" fmla="*/ 1207107 w 3320468"/>
                                  <a:gd name="connsiteY42" fmla="*/ 2203034 h 2323197"/>
                                  <a:gd name="connsiteX43" fmla="*/ 1224966 w 3320468"/>
                                  <a:gd name="connsiteY43" fmla="*/ 2167315 h 2323197"/>
                                  <a:gd name="connsiteX44" fmla="*/ 1236873 w 3320468"/>
                                  <a:gd name="connsiteY44" fmla="*/ 2161362 h 2323197"/>
                                  <a:gd name="connsiteX45" fmla="*/ 1207107 w 3320468"/>
                                  <a:gd name="connsiteY45" fmla="*/ 2149456 h 2323197"/>
                                  <a:gd name="connsiteX46" fmla="*/ 1183294 w 3320468"/>
                                  <a:gd name="connsiteY46" fmla="*/ 2143502 h 2323197"/>
                                  <a:gd name="connsiteX47" fmla="*/ 1165435 w 3320468"/>
                                  <a:gd name="connsiteY47" fmla="*/ 2131596 h 2323197"/>
                                  <a:gd name="connsiteX48" fmla="*/ 1135669 w 3320468"/>
                                  <a:gd name="connsiteY48" fmla="*/ 2125643 h 2323197"/>
                                  <a:gd name="connsiteX49" fmla="*/ 1088044 w 3320468"/>
                                  <a:gd name="connsiteY49" fmla="*/ 2083971 h 2323197"/>
                                  <a:gd name="connsiteX50" fmla="*/ 1040419 w 3320468"/>
                                  <a:gd name="connsiteY50" fmla="*/ 2030393 h 2323197"/>
                                  <a:gd name="connsiteX51" fmla="*/ 1040419 w 3320468"/>
                                  <a:gd name="connsiteY51" fmla="*/ 1976815 h 2323197"/>
                                  <a:gd name="connsiteX52" fmla="*/ 1010654 w 3320468"/>
                                  <a:gd name="connsiteY52" fmla="*/ 1941096 h 2323197"/>
                                  <a:gd name="connsiteX53" fmla="*/ 1070185 w 3320468"/>
                                  <a:gd name="connsiteY53" fmla="*/ 1893471 h 2323197"/>
                                  <a:gd name="connsiteX54" fmla="*/ 1123763 w 3320468"/>
                                  <a:gd name="connsiteY54" fmla="*/ 1845846 h 2323197"/>
                                  <a:gd name="connsiteX55" fmla="*/ 1159482 w 3320468"/>
                                  <a:gd name="connsiteY55" fmla="*/ 1845846 h 2323197"/>
                                  <a:gd name="connsiteX56" fmla="*/ 1236873 w 3320468"/>
                                  <a:gd name="connsiteY56" fmla="*/ 1804174 h 2323197"/>
                                  <a:gd name="connsiteX57" fmla="*/ 1266638 w 3320468"/>
                                  <a:gd name="connsiteY57" fmla="*/ 1804174 h 2323197"/>
                                  <a:gd name="connsiteX58" fmla="*/ 1314263 w 3320468"/>
                                  <a:gd name="connsiteY58" fmla="*/ 1786315 h 2323197"/>
                                  <a:gd name="connsiteX59" fmla="*/ 1355935 w 3320468"/>
                                  <a:gd name="connsiteY59" fmla="*/ 1774409 h 2323197"/>
                                  <a:gd name="connsiteX60" fmla="*/ 1409513 w 3320468"/>
                                  <a:gd name="connsiteY60" fmla="*/ 1774409 h 2323197"/>
                                  <a:gd name="connsiteX61" fmla="*/ 1415466 w 3320468"/>
                                  <a:gd name="connsiteY61" fmla="*/ 1762502 h 2323197"/>
                                  <a:gd name="connsiteX62" fmla="*/ 1451185 w 3320468"/>
                                  <a:gd name="connsiteY62" fmla="*/ 1726784 h 2323197"/>
                                  <a:gd name="connsiteX63" fmla="*/ 1486904 w 3320468"/>
                                  <a:gd name="connsiteY63" fmla="*/ 1702971 h 2323197"/>
                                  <a:gd name="connsiteX64" fmla="*/ 1576201 w 3320468"/>
                                  <a:gd name="connsiteY64" fmla="*/ 1661299 h 2323197"/>
                                  <a:gd name="connsiteX65" fmla="*/ 1641685 w 3320468"/>
                                  <a:gd name="connsiteY65" fmla="*/ 1655346 h 2323197"/>
                                  <a:gd name="connsiteX66" fmla="*/ 1653591 w 3320468"/>
                                  <a:gd name="connsiteY66" fmla="*/ 1607721 h 2323197"/>
                                  <a:gd name="connsiteX67" fmla="*/ 1707169 w 3320468"/>
                                  <a:gd name="connsiteY67" fmla="*/ 1589862 h 2323197"/>
                                  <a:gd name="connsiteX68" fmla="*/ 1707169 w 3320468"/>
                                  <a:gd name="connsiteY68" fmla="*/ 1631534 h 2323197"/>
                                  <a:gd name="connsiteX69" fmla="*/ 1784560 w 3320468"/>
                                  <a:gd name="connsiteY69" fmla="*/ 1655346 h 2323197"/>
                                  <a:gd name="connsiteX70" fmla="*/ 1814326 w 3320468"/>
                                  <a:gd name="connsiteY70" fmla="*/ 1655346 h 2323197"/>
                                  <a:gd name="connsiteX71" fmla="*/ 1820279 w 3320468"/>
                                  <a:gd name="connsiteY71" fmla="*/ 1631534 h 2323197"/>
                                  <a:gd name="connsiteX72" fmla="*/ 1867904 w 3320468"/>
                                  <a:gd name="connsiteY72" fmla="*/ 1631534 h 2323197"/>
                                  <a:gd name="connsiteX73" fmla="*/ 1915529 w 3320468"/>
                                  <a:gd name="connsiteY73" fmla="*/ 1631534 h 2323197"/>
                                  <a:gd name="connsiteX74" fmla="*/ 1992919 w 3320468"/>
                                  <a:gd name="connsiteY74" fmla="*/ 1631534 h 2323197"/>
                                  <a:gd name="connsiteX75" fmla="*/ 3129966 w 3320468"/>
                                  <a:gd name="connsiteY75" fmla="*/ 720706 h 2323197"/>
                                  <a:gd name="connsiteX76" fmla="*/ 3320468 w 3320468"/>
                                  <a:gd name="connsiteY76" fmla="*/ 536160 h 2323197"/>
                                  <a:gd name="connsiteX77" fmla="*/ 3290704 w 3320468"/>
                                  <a:gd name="connsiteY77" fmla="*/ 369471 h 2323197"/>
                                  <a:gd name="connsiteX78" fmla="*/ 3243075 w 3320468"/>
                                  <a:gd name="connsiteY78" fmla="*/ 378 h 2323197"/>
                                  <a:gd name="connsiteX79" fmla="*/ 2808500 w 3320468"/>
                                  <a:gd name="connsiteY79" fmla="*/ 65863 h 2323197"/>
                                  <a:gd name="connsiteX80" fmla="*/ 814200 w 3320468"/>
                                  <a:gd name="connsiteY80" fmla="*/ 321846 h 2323197"/>
                                  <a:gd name="connsiteX81" fmla="*/ 13645 w 3320468"/>
                                  <a:gd name="connsiteY81" fmla="*/ 446862 h 2323197"/>
                                  <a:gd name="connsiteX82" fmla="*/ 16483 w 3320468"/>
                                  <a:gd name="connsiteY82" fmla="*/ 624047 h 2323197"/>
                                  <a:gd name="connsiteX83" fmla="*/ 2881 w 3320468"/>
                                  <a:gd name="connsiteY83" fmla="*/ 1199461 h 2323197"/>
                                  <a:gd name="connsiteX84" fmla="*/ 4576 w 3320468"/>
                                  <a:gd name="connsiteY84"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91127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15529 w 3320468"/>
                                  <a:gd name="connsiteY72" fmla="*/ 1631534 h 2323197"/>
                                  <a:gd name="connsiteX73" fmla="*/ 1992919 w 3320468"/>
                                  <a:gd name="connsiteY73" fmla="*/ 1631534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68411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15529 w 3320468"/>
                                  <a:gd name="connsiteY72" fmla="*/ 1631534 h 2323197"/>
                                  <a:gd name="connsiteX73" fmla="*/ 1992919 w 3320468"/>
                                  <a:gd name="connsiteY73" fmla="*/ 1631534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68411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33664 w 3320468"/>
                                  <a:gd name="connsiteY72" fmla="*/ 1626990 h 2323197"/>
                                  <a:gd name="connsiteX73" fmla="*/ 1992919 w 3320468"/>
                                  <a:gd name="connsiteY73" fmla="*/ 1631534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68411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33664 w 3320468"/>
                                  <a:gd name="connsiteY72" fmla="*/ 1440714 h 2323197"/>
                                  <a:gd name="connsiteX73" fmla="*/ 1992919 w 3320468"/>
                                  <a:gd name="connsiteY73" fmla="*/ 1631534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68411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20062 w 3320468"/>
                                  <a:gd name="connsiteY72" fmla="*/ 1626990 h 2323197"/>
                                  <a:gd name="connsiteX73" fmla="*/ 1992919 w 3320468"/>
                                  <a:gd name="connsiteY73" fmla="*/ 1631534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68411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74468 w 3320468"/>
                                  <a:gd name="connsiteY72" fmla="*/ 1626990 h 2323197"/>
                                  <a:gd name="connsiteX73" fmla="*/ 1992919 w 3320468"/>
                                  <a:gd name="connsiteY73" fmla="*/ 1631534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4576 w 3320468"/>
                                  <a:gd name="connsiteY0" fmla="*/ 2281833 h 2323197"/>
                                  <a:gd name="connsiteX1" fmla="*/ 26961 w 3320468"/>
                                  <a:gd name="connsiteY1" fmla="*/ 2297882 h 2323197"/>
                                  <a:gd name="connsiteX2" fmla="*/ 31494 w 3320468"/>
                                  <a:gd name="connsiteY2" fmla="*/ 2284252 h 2323197"/>
                                  <a:gd name="connsiteX3" fmla="*/ 58154 w 3320468"/>
                                  <a:gd name="connsiteY3" fmla="*/ 2298284 h 2323197"/>
                                  <a:gd name="connsiteX4" fmla="*/ 81966 w 3320468"/>
                                  <a:gd name="connsiteY4" fmla="*/ 2322411 h 2323197"/>
                                  <a:gd name="connsiteX5" fmla="*/ 129591 w 3320468"/>
                                  <a:gd name="connsiteY5" fmla="*/ 2316143 h 2323197"/>
                                  <a:gd name="connsiteX6" fmla="*/ 171263 w 3320468"/>
                                  <a:gd name="connsiteY6" fmla="*/ 2304237 h 2323197"/>
                                  <a:gd name="connsiteX7" fmla="*/ 183169 w 3320468"/>
                                  <a:gd name="connsiteY7" fmla="*/ 2292331 h 2323197"/>
                                  <a:gd name="connsiteX8" fmla="*/ 189123 w 3320468"/>
                                  <a:gd name="connsiteY8" fmla="*/ 2280424 h 2323197"/>
                                  <a:gd name="connsiteX9" fmla="*/ 206982 w 3320468"/>
                                  <a:gd name="connsiteY9" fmla="*/ 2250659 h 2323197"/>
                                  <a:gd name="connsiteX10" fmla="*/ 230794 w 3320468"/>
                                  <a:gd name="connsiteY10" fmla="*/ 2274471 h 2323197"/>
                                  <a:gd name="connsiteX11" fmla="*/ 254607 w 3320468"/>
                                  <a:gd name="connsiteY11" fmla="*/ 2286377 h 2323197"/>
                                  <a:gd name="connsiteX12" fmla="*/ 320091 w 3320468"/>
                                  <a:gd name="connsiteY12" fmla="*/ 2262565 h 2323197"/>
                                  <a:gd name="connsiteX13" fmla="*/ 331998 w 3320468"/>
                                  <a:gd name="connsiteY13" fmla="*/ 2220893 h 2323197"/>
                                  <a:gd name="connsiteX14" fmla="*/ 331998 w 3320468"/>
                                  <a:gd name="connsiteY14" fmla="*/ 2168411 h 2323197"/>
                                  <a:gd name="connsiteX15" fmla="*/ 403435 w 3320468"/>
                                  <a:gd name="connsiteY15" fmla="*/ 2155409 h 2323197"/>
                                  <a:gd name="connsiteX16" fmla="*/ 468919 w 3320468"/>
                                  <a:gd name="connsiteY16" fmla="*/ 2155409 h 2323197"/>
                                  <a:gd name="connsiteX17" fmla="*/ 528451 w 3320468"/>
                                  <a:gd name="connsiteY17" fmla="*/ 2155409 h 2323197"/>
                                  <a:gd name="connsiteX18" fmla="*/ 546310 w 3320468"/>
                                  <a:gd name="connsiteY18" fmla="*/ 2137549 h 2323197"/>
                                  <a:gd name="connsiteX19" fmla="*/ 552263 w 3320468"/>
                                  <a:gd name="connsiteY19" fmla="*/ 2113737 h 2323197"/>
                                  <a:gd name="connsiteX20" fmla="*/ 582029 w 3320468"/>
                                  <a:gd name="connsiteY20" fmla="*/ 2083971 h 2323197"/>
                                  <a:gd name="connsiteX21" fmla="*/ 593935 w 3320468"/>
                                  <a:gd name="connsiteY21" fmla="*/ 2060159 h 2323197"/>
                                  <a:gd name="connsiteX22" fmla="*/ 617748 w 3320468"/>
                                  <a:gd name="connsiteY22" fmla="*/ 2042299 h 2323197"/>
                                  <a:gd name="connsiteX23" fmla="*/ 647513 w 3320468"/>
                                  <a:gd name="connsiteY23" fmla="*/ 2036346 h 2323197"/>
                                  <a:gd name="connsiteX24" fmla="*/ 689185 w 3320468"/>
                                  <a:gd name="connsiteY24" fmla="*/ 2042299 h 2323197"/>
                                  <a:gd name="connsiteX25" fmla="*/ 701091 w 3320468"/>
                                  <a:gd name="connsiteY25" fmla="*/ 2042299 h 2323197"/>
                                  <a:gd name="connsiteX26" fmla="*/ 742763 w 3320468"/>
                                  <a:gd name="connsiteY26" fmla="*/ 2042299 h 2323197"/>
                                  <a:gd name="connsiteX27" fmla="*/ 772529 w 3320468"/>
                                  <a:gd name="connsiteY27" fmla="*/ 2066112 h 2323197"/>
                                  <a:gd name="connsiteX28" fmla="*/ 778482 w 3320468"/>
                                  <a:gd name="connsiteY28" fmla="*/ 2089924 h 2323197"/>
                                  <a:gd name="connsiteX29" fmla="*/ 802294 w 3320468"/>
                                  <a:gd name="connsiteY29" fmla="*/ 2113737 h 2323197"/>
                                  <a:gd name="connsiteX30" fmla="*/ 867779 w 3320468"/>
                                  <a:gd name="connsiteY30" fmla="*/ 2143502 h 2323197"/>
                                  <a:gd name="connsiteX31" fmla="*/ 915404 w 3320468"/>
                                  <a:gd name="connsiteY31" fmla="*/ 2125643 h 2323197"/>
                                  <a:gd name="connsiteX32" fmla="*/ 945169 w 3320468"/>
                                  <a:gd name="connsiteY32" fmla="*/ 2149456 h 2323197"/>
                                  <a:gd name="connsiteX33" fmla="*/ 945169 w 3320468"/>
                                  <a:gd name="connsiteY33" fmla="*/ 2197081 h 2323197"/>
                                  <a:gd name="connsiteX34" fmla="*/ 945169 w 3320468"/>
                                  <a:gd name="connsiteY34" fmla="*/ 2208987 h 2323197"/>
                                  <a:gd name="connsiteX35" fmla="*/ 992794 w 3320468"/>
                                  <a:gd name="connsiteY35" fmla="*/ 2226846 h 2323197"/>
                                  <a:gd name="connsiteX36" fmla="*/ 1082091 w 3320468"/>
                                  <a:gd name="connsiteY36" fmla="*/ 2238752 h 2323197"/>
                                  <a:gd name="connsiteX37" fmla="*/ 1153529 w 3320468"/>
                                  <a:gd name="connsiteY37" fmla="*/ 2238752 h 2323197"/>
                                  <a:gd name="connsiteX38" fmla="*/ 1171388 w 3320468"/>
                                  <a:gd name="connsiteY38" fmla="*/ 2238752 h 2323197"/>
                                  <a:gd name="connsiteX39" fmla="*/ 1207107 w 3320468"/>
                                  <a:gd name="connsiteY39" fmla="*/ 2238752 h 2323197"/>
                                  <a:gd name="connsiteX40" fmla="*/ 1207107 w 3320468"/>
                                  <a:gd name="connsiteY40" fmla="*/ 2220893 h 2323197"/>
                                  <a:gd name="connsiteX41" fmla="*/ 1207107 w 3320468"/>
                                  <a:gd name="connsiteY41" fmla="*/ 2203034 h 2323197"/>
                                  <a:gd name="connsiteX42" fmla="*/ 1224966 w 3320468"/>
                                  <a:gd name="connsiteY42" fmla="*/ 2167315 h 2323197"/>
                                  <a:gd name="connsiteX43" fmla="*/ 1236873 w 3320468"/>
                                  <a:gd name="connsiteY43" fmla="*/ 2161362 h 2323197"/>
                                  <a:gd name="connsiteX44" fmla="*/ 1207107 w 3320468"/>
                                  <a:gd name="connsiteY44" fmla="*/ 2149456 h 2323197"/>
                                  <a:gd name="connsiteX45" fmla="*/ 1183294 w 3320468"/>
                                  <a:gd name="connsiteY45" fmla="*/ 2143502 h 2323197"/>
                                  <a:gd name="connsiteX46" fmla="*/ 1165435 w 3320468"/>
                                  <a:gd name="connsiteY46" fmla="*/ 2131596 h 2323197"/>
                                  <a:gd name="connsiteX47" fmla="*/ 1135669 w 3320468"/>
                                  <a:gd name="connsiteY47" fmla="*/ 2125643 h 2323197"/>
                                  <a:gd name="connsiteX48" fmla="*/ 1088044 w 3320468"/>
                                  <a:gd name="connsiteY48" fmla="*/ 2083971 h 2323197"/>
                                  <a:gd name="connsiteX49" fmla="*/ 1040419 w 3320468"/>
                                  <a:gd name="connsiteY49" fmla="*/ 2030393 h 2323197"/>
                                  <a:gd name="connsiteX50" fmla="*/ 1040419 w 3320468"/>
                                  <a:gd name="connsiteY50" fmla="*/ 1976815 h 2323197"/>
                                  <a:gd name="connsiteX51" fmla="*/ 1010654 w 3320468"/>
                                  <a:gd name="connsiteY51" fmla="*/ 1941096 h 2323197"/>
                                  <a:gd name="connsiteX52" fmla="*/ 1070185 w 3320468"/>
                                  <a:gd name="connsiteY52" fmla="*/ 1893471 h 2323197"/>
                                  <a:gd name="connsiteX53" fmla="*/ 1123763 w 3320468"/>
                                  <a:gd name="connsiteY53" fmla="*/ 1845846 h 2323197"/>
                                  <a:gd name="connsiteX54" fmla="*/ 1159482 w 3320468"/>
                                  <a:gd name="connsiteY54" fmla="*/ 1845846 h 2323197"/>
                                  <a:gd name="connsiteX55" fmla="*/ 1236873 w 3320468"/>
                                  <a:gd name="connsiteY55" fmla="*/ 1804174 h 2323197"/>
                                  <a:gd name="connsiteX56" fmla="*/ 1266638 w 3320468"/>
                                  <a:gd name="connsiteY56" fmla="*/ 1804174 h 2323197"/>
                                  <a:gd name="connsiteX57" fmla="*/ 1314263 w 3320468"/>
                                  <a:gd name="connsiteY57" fmla="*/ 1786315 h 2323197"/>
                                  <a:gd name="connsiteX58" fmla="*/ 1355935 w 3320468"/>
                                  <a:gd name="connsiteY58" fmla="*/ 1774409 h 2323197"/>
                                  <a:gd name="connsiteX59" fmla="*/ 1409513 w 3320468"/>
                                  <a:gd name="connsiteY59" fmla="*/ 1774409 h 2323197"/>
                                  <a:gd name="connsiteX60" fmla="*/ 1415466 w 3320468"/>
                                  <a:gd name="connsiteY60" fmla="*/ 1762502 h 2323197"/>
                                  <a:gd name="connsiteX61" fmla="*/ 1451185 w 3320468"/>
                                  <a:gd name="connsiteY61" fmla="*/ 1726784 h 2323197"/>
                                  <a:gd name="connsiteX62" fmla="*/ 1486904 w 3320468"/>
                                  <a:gd name="connsiteY62" fmla="*/ 1702971 h 2323197"/>
                                  <a:gd name="connsiteX63" fmla="*/ 1576201 w 3320468"/>
                                  <a:gd name="connsiteY63" fmla="*/ 1661299 h 2323197"/>
                                  <a:gd name="connsiteX64" fmla="*/ 1641685 w 3320468"/>
                                  <a:gd name="connsiteY64" fmla="*/ 1655346 h 2323197"/>
                                  <a:gd name="connsiteX65" fmla="*/ 1653591 w 3320468"/>
                                  <a:gd name="connsiteY65" fmla="*/ 1607721 h 2323197"/>
                                  <a:gd name="connsiteX66" fmla="*/ 1707169 w 3320468"/>
                                  <a:gd name="connsiteY66" fmla="*/ 1589862 h 2323197"/>
                                  <a:gd name="connsiteX67" fmla="*/ 1707169 w 3320468"/>
                                  <a:gd name="connsiteY67" fmla="*/ 1631534 h 2323197"/>
                                  <a:gd name="connsiteX68" fmla="*/ 1784560 w 3320468"/>
                                  <a:gd name="connsiteY68" fmla="*/ 1655346 h 2323197"/>
                                  <a:gd name="connsiteX69" fmla="*/ 1814326 w 3320468"/>
                                  <a:gd name="connsiteY69" fmla="*/ 1655346 h 2323197"/>
                                  <a:gd name="connsiteX70" fmla="*/ 1820279 w 3320468"/>
                                  <a:gd name="connsiteY70" fmla="*/ 1631534 h 2323197"/>
                                  <a:gd name="connsiteX71" fmla="*/ 1867904 w 3320468"/>
                                  <a:gd name="connsiteY71" fmla="*/ 1631534 h 2323197"/>
                                  <a:gd name="connsiteX72" fmla="*/ 1974468 w 3320468"/>
                                  <a:gd name="connsiteY72" fmla="*/ 1626990 h 2323197"/>
                                  <a:gd name="connsiteX73" fmla="*/ 2128932 w 3320468"/>
                                  <a:gd name="connsiteY73" fmla="*/ 1527038 h 2323197"/>
                                  <a:gd name="connsiteX74" fmla="*/ 3129966 w 3320468"/>
                                  <a:gd name="connsiteY74" fmla="*/ 720706 h 2323197"/>
                                  <a:gd name="connsiteX75" fmla="*/ 3320468 w 3320468"/>
                                  <a:gd name="connsiteY75" fmla="*/ 536160 h 2323197"/>
                                  <a:gd name="connsiteX76" fmla="*/ 3290704 w 3320468"/>
                                  <a:gd name="connsiteY76" fmla="*/ 369471 h 2323197"/>
                                  <a:gd name="connsiteX77" fmla="*/ 3243075 w 3320468"/>
                                  <a:gd name="connsiteY77" fmla="*/ 378 h 2323197"/>
                                  <a:gd name="connsiteX78" fmla="*/ 2808500 w 3320468"/>
                                  <a:gd name="connsiteY78" fmla="*/ 65863 h 2323197"/>
                                  <a:gd name="connsiteX79" fmla="*/ 814200 w 3320468"/>
                                  <a:gd name="connsiteY79" fmla="*/ 321846 h 2323197"/>
                                  <a:gd name="connsiteX80" fmla="*/ 13645 w 3320468"/>
                                  <a:gd name="connsiteY80" fmla="*/ 446862 h 2323197"/>
                                  <a:gd name="connsiteX81" fmla="*/ 16483 w 3320468"/>
                                  <a:gd name="connsiteY81" fmla="*/ 624047 h 2323197"/>
                                  <a:gd name="connsiteX82" fmla="*/ 2881 w 3320468"/>
                                  <a:gd name="connsiteY82" fmla="*/ 1199461 h 2323197"/>
                                  <a:gd name="connsiteX83" fmla="*/ 4576 w 3320468"/>
                                  <a:gd name="connsiteY83" fmla="*/ 2281833 h 2323197"/>
                                  <a:gd name="connsiteX0" fmla="*/ 5403 w 3321295"/>
                                  <a:gd name="connsiteY0" fmla="*/ 2281833 h 2323197"/>
                                  <a:gd name="connsiteX1" fmla="*/ 27788 w 3321295"/>
                                  <a:gd name="connsiteY1" fmla="*/ 2297882 h 2323197"/>
                                  <a:gd name="connsiteX2" fmla="*/ 32321 w 3321295"/>
                                  <a:gd name="connsiteY2" fmla="*/ 2284252 h 2323197"/>
                                  <a:gd name="connsiteX3" fmla="*/ 58981 w 3321295"/>
                                  <a:gd name="connsiteY3" fmla="*/ 2298284 h 2323197"/>
                                  <a:gd name="connsiteX4" fmla="*/ 82793 w 3321295"/>
                                  <a:gd name="connsiteY4" fmla="*/ 2322411 h 2323197"/>
                                  <a:gd name="connsiteX5" fmla="*/ 130418 w 3321295"/>
                                  <a:gd name="connsiteY5" fmla="*/ 2316143 h 2323197"/>
                                  <a:gd name="connsiteX6" fmla="*/ 172090 w 3321295"/>
                                  <a:gd name="connsiteY6" fmla="*/ 2304237 h 2323197"/>
                                  <a:gd name="connsiteX7" fmla="*/ 183996 w 3321295"/>
                                  <a:gd name="connsiteY7" fmla="*/ 2292331 h 2323197"/>
                                  <a:gd name="connsiteX8" fmla="*/ 189950 w 3321295"/>
                                  <a:gd name="connsiteY8" fmla="*/ 2280424 h 2323197"/>
                                  <a:gd name="connsiteX9" fmla="*/ 207809 w 3321295"/>
                                  <a:gd name="connsiteY9" fmla="*/ 2250659 h 2323197"/>
                                  <a:gd name="connsiteX10" fmla="*/ 231621 w 3321295"/>
                                  <a:gd name="connsiteY10" fmla="*/ 2274471 h 2323197"/>
                                  <a:gd name="connsiteX11" fmla="*/ 255434 w 3321295"/>
                                  <a:gd name="connsiteY11" fmla="*/ 2286377 h 2323197"/>
                                  <a:gd name="connsiteX12" fmla="*/ 320918 w 3321295"/>
                                  <a:gd name="connsiteY12" fmla="*/ 2262565 h 2323197"/>
                                  <a:gd name="connsiteX13" fmla="*/ 332825 w 3321295"/>
                                  <a:gd name="connsiteY13" fmla="*/ 2220893 h 2323197"/>
                                  <a:gd name="connsiteX14" fmla="*/ 332825 w 3321295"/>
                                  <a:gd name="connsiteY14" fmla="*/ 2168411 h 2323197"/>
                                  <a:gd name="connsiteX15" fmla="*/ 404262 w 3321295"/>
                                  <a:gd name="connsiteY15" fmla="*/ 2155409 h 2323197"/>
                                  <a:gd name="connsiteX16" fmla="*/ 469746 w 3321295"/>
                                  <a:gd name="connsiteY16" fmla="*/ 2155409 h 2323197"/>
                                  <a:gd name="connsiteX17" fmla="*/ 529278 w 3321295"/>
                                  <a:gd name="connsiteY17" fmla="*/ 2155409 h 2323197"/>
                                  <a:gd name="connsiteX18" fmla="*/ 547137 w 3321295"/>
                                  <a:gd name="connsiteY18" fmla="*/ 2137549 h 2323197"/>
                                  <a:gd name="connsiteX19" fmla="*/ 553090 w 3321295"/>
                                  <a:gd name="connsiteY19" fmla="*/ 2113737 h 2323197"/>
                                  <a:gd name="connsiteX20" fmla="*/ 582856 w 3321295"/>
                                  <a:gd name="connsiteY20" fmla="*/ 2083971 h 2323197"/>
                                  <a:gd name="connsiteX21" fmla="*/ 594762 w 3321295"/>
                                  <a:gd name="connsiteY21" fmla="*/ 2060159 h 2323197"/>
                                  <a:gd name="connsiteX22" fmla="*/ 618575 w 3321295"/>
                                  <a:gd name="connsiteY22" fmla="*/ 2042299 h 2323197"/>
                                  <a:gd name="connsiteX23" fmla="*/ 648340 w 3321295"/>
                                  <a:gd name="connsiteY23" fmla="*/ 2036346 h 2323197"/>
                                  <a:gd name="connsiteX24" fmla="*/ 690012 w 3321295"/>
                                  <a:gd name="connsiteY24" fmla="*/ 2042299 h 2323197"/>
                                  <a:gd name="connsiteX25" fmla="*/ 701918 w 3321295"/>
                                  <a:gd name="connsiteY25" fmla="*/ 2042299 h 2323197"/>
                                  <a:gd name="connsiteX26" fmla="*/ 743590 w 3321295"/>
                                  <a:gd name="connsiteY26" fmla="*/ 2042299 h 2323197"/>
                                  <a:gd name="connsiteX27" fmla="*/ 773356 w 3321295"/>
                                  <a:gd name="connsiteY27" fmla="*/ 2066112 h 2323197"/>
                                  <a:gd name="connsiteX28" fmla="*/ 779309 w 3321295"/>
                                  <a:gd name="connsiteY28" fmla="*/ 2089924 h 2323197"/>
                                  <a:gd name="connsiteX29" fmla="*/ 803121 w 3321295"/>
                                  <a:gd name="connsiteY29" fmla="*/ 2113737 h 2323197"/>
                                  <a:gd name="connsiteX30" fmla="*/ 868606 w 3321295"/>
                                  <a:gd name="connsiteY30" fmla="*/ 2143502 h 2323197"/>
                                  <a:gd name="connsiteX31" fmla="*/ 916231 w 3321295"/>
                                  <a:gd name="connsiteY31" fmla="*/ 2125643 h 2323197"/>
                                  <a:gd name="connsiteX32" fmla="*/ 945996 w 3321295"/>
                                  <a:gd name="connsiteY32" fmla="*/ 2149456 h 2323197"/>
                                  <a:gd name="connsiteX33" fmla="*/ 945996 w 3321295"/>
                                  <a:gd name="connsiteY33" fmla="*/ 2197081 h 2323197"/>
                                  <a:gd name="connsiteX34" fmla="*/ 945996 w 3321295"/>
                                  <a:gd name="connsiteY34" fmla="*/ 2208987 h 2323197"/>
                                  <a:gd name="connsiteX35" fmla="*/ 993621 w 3321295"/>
                                  <a:gd name="connsiteY35" fmla="*/ 2226846 h 2323197"/>
                                  <a:gd name="connsiteX36" fmla="*/ 1082918 w 3321295"/>
                                  <a:gd name="connsiteY36" fmla="*/ 2238752 h 2323197"/>
                                  <a:gd name="connsiteX37" fmla="*/ 1154356 w 3321295"/>
                                  <a:gd name="connsiteY37" fmla="*/ 2238752 h 2323197"/>
                                  <a:gd name="connsiteX38" fmla="*/ 1172215 w 3321295"/>
                                  <a:gd name="connsiteY38" fmla="*/ 2238752 h 2323197"/>
                                  <a:gd name="connsiteX39" fmla="*/ 1207934 w 3321295"/>
                                  <a:gd name="connsiteY39" fmla="*/ 2238752 h 2323197"/>
                                  <a:gd name="connsiteX40" fmla="*/ 1207934 w 3321295"/>
                                  <a:gd name="connsiteY40" fmla="*/ 2220893 h 2323197"/>
                                  <a:gd name="connsiteX41" fmla="*/ 1207934 w 3321295"/>
                                  <a:gd name="connsiteY41" fmla="*/ 2203034 h 2323197"/>
                                  <a:gd name="connsiteX42" fmla="*/ 1225793 w 3321295"/>
                                  <a:gd name="connsiteY42" fmla="*/ 2167315 h 2323197"/>
                                  <a:gd name="connsiteX43" fmla="*/ 1237700 w 3321295"/>
                                  <a:gd name="connsiteY43" fmla="*/ 2161362 h 2323197"/>
                                  <a:gd name="connsiteX44" fmla="*/ 1207934 w 3321295"/>
                                  <a:gd name="connsiteY44" fmla="*/ 2149456 h 2323197"/>
                                  <a:gd name="connsiteX45" fmla="*/ 1184121 w 3321295"/>
                                  <a:gd name="connsiteY45" fmla="*/ 2143502 h 2323197"/>
                                  <a:gd name="connsiteX46" fmla="*/ 1166262 w 3321295"/>
                                  <a:gd name="connsiteY46" fmla="*/ 2131596 h 2323197"/>
                                  <a:gd name="connsiteX47" fmla="*/ 1136496 w 3321295"/>
                                  <a:gd name="connsiteY47" fmla="*/ 2125643 h 2323197"/>
                                  <a:gd name="connsiteX48" fmla="*/ 1088871 w 3321295"/>
                                  <a:gd name="connsiteY48" fmla="*/ 2083971 h 2323197"/>
                                  <a:gd name="connsiteX49" fmla="*/ 1041246 w 3321295"/>
                                  <a:gd name="connsiteY49" fmla="*/ 2030393 h 2323197"/>
                                  <a:gd name="connsiteX50" fmla="*/ 1041246 w 3321295"/>
                                  <a:gd name="connsiteY50" fmla="*/ 1976815 h 2323197"/>
                                  <a:gd name="connsiteX51" fmla="*/ 1011481 w 3321295"/>
                                  <a:gd name="connsiteY51" fmla="*/ 1941096 h 2323197"/>
                                  <a:gd name="connsiteX52" fmla="*/ 1071012 w 3321295"/>
                                  <a:gd name="connsiteY52" fmla="*/ 1893471 h 2323197"/>
                                  <a:gd name="connsiteX53" fmla="*/ 1124590 w 3321295"/>
                                  <a:gd name="connsiteY53" fmla="*/ 1845846 h 2323197"/>
                                  <a:gd name="connsiteX54" fmla="*/ 1160309 w 3321295"/>
                                  <a:gd name="connsiteY54" fmla="*/ 1845846 h 2323197"/>
                                  <a:gd name="connsiteX55" fmla="*/ 1237700 w 3321295"/>
                                  <a:gd name="connsiteY55" fmla="*/ 1804174 h 2323197"/>
                                  <a:gd name="connsiteX56" fmla="*/ 1267465 w 3321295"/>
                                  <a:gd name="connsiteY56" fmla="*/ 1804174 h 2323197"/>
                                  <a:gd name="connsiteX57" fmla="*/ 1315090 w 3321295"/>
                                  <a:gd name="connsiteY57" fmla="*/ 1786315 h 2323197"/>
                                  <a:gd name="connsiteX58" fmla="*/ 1356762 w 3321295"/>
                                  <a:gd name="connsiteY58" fmla="*/ 1774409 h 2323197"/>
                                  <a:gd name="connsiteX59" fmla="*/ 1410340 w 3321295"/>
                                  <a:gd name="connsiteY59" fmla="*/ 1774409 h 2323197"/>
                                  <a:gd name="connsiteX60" fmla="*/ 1416293 w 3321295"/>
                                  <a:gd name="connsiteY60" fmla="*/ 1762502 h 2323197"/>
                                  <a:gd name="connsiteX61" fmla="*/ 1452012 w 3321295"/>
                                  <a:gd name="connsiteY61" fmla="*/ 1726784 h 2323197"/>
                                  <a:gd name="connsiteX62" fmla="*/ 1487731 w 3321295"/>
                                  <a:gd name="connsiteY62" fmla="*/ 1702971 h 2323197"/>
                                  <a:gd name="connsiteX63" fmla="*/ 1577028 w 3321295"/>
                                  <a:gd name="connsiteY63" fmla="*/ 1661299 h 2323197"/>
                                  <a:gd name="connsiteX64" fmla="*/ 1642512 w 3321295"/>
                                  <a:gd name="connsiteY64" fmla="*/ 1655346 h 2323197"/>
                                  <a:gd name="connsiteX65" fmla="*/ 1654418 w 3321295"/>
                                  <a:gd name="connsiteY65" fmla="*/ 1607721 h 2323197"/>
                                  <a:gd name="connsiteX66" fmla="*/ 1707996 w 3321295"/>
                                  <a:gd name="connsiteY66" fmla="*/ 1589862 h 2323197"/>
                                  <a:gd name="connsiteX67" fmla="*/ 1707996 w 3321295"/>
                                  <a:gd name="connsiteY67" fmla="*/ 1631534 h 2323197"/>
                                  <a:gd name="connsiteX68" fmla="*/ 1785387 w 3321295"/>
                                  <a:gd name="connsiteY68" fmla="*/ 1655346 h 2323197"/>
                                  <a:gd name="connsiteX69" fmla="*/ 1815153 w 3321295"/>
                                  <a:gd name="connsiteY69" fmla="*/ 1655346 h 2323197"/>
                                  <a:gd name="connsiteX70" fmla="*/ 1821106 w 3321295"/>
                                  <a:gd name="connsiteY70" fmla="*/ 1631534 h 2323197"/>
                                  <a:gd name="connsiteX71" fmla="*/ 1868731 w 3321295"/>
                                  <a:gd name="connsiteY71" fmla="*/ 1631534 h 2323197"/>
                                  <a:gd name="connsiteX72" fmla="*/ 1975295 w 3321295"/>
                                  <a:gd name="connsiteY72" fmla="*/ 1626990 h 2323197"/>
                                  <a:gd name="connsiteX73" fmla="*/ 2129759 w 3321295"/>
                                  <a:gd name="connsiteY73" fmla="*/ 1527038 h 2323197"/>
                                  <a:gd name="connsiteX74" fmla="*/ 3130793 w 3321295"/>
                                  <a:gd name="connsiteY74" fmla="*/ 720706 h 2323197"/>
                                  <a:gd name="connsiteX75" fmla="*/ 3321295 w 3321295"/>
                                  <a:gd name="connsiteY75" fmla="*/ 536160 h 2323197"/>
                                  <a:gd name="connsiteX76" fmla="*/ 3291531 w 3321295"/>
                                  <a:gd name="connsiteY76" fmla="*/ 369471 h 2323197"/>
                                  <a:gd name="connsiteX77" fmla="*/ 3243902 w 3321295"/>
                                  <a:gd name="connsiteY77" fmla="*/ 378 h 2323197"/>
                                  <a:gd name="connsiteX78" fmla="*/ 2809327 w 3321295"/>
                                  <a:gd name="connsiteY78" fmla="*/ 65863 h 2323197"/>
                                  <a:gd name="connsiteX79" fmla="*/ 815027 w 3321295"/>
                                  <a:gd name="connsiteY79" fmla="*/ 321846 h 2323197"/>
                                  <a:gd name="connsiteX80" fmla="*/ 14472 w 3321295"/>
                                  <a:gd name="connsiteY80" fmla="*/ 446862 h 2323197"/>
                                  <a:gd name="connsiteX81" fmla="*/ 8243 w 3321295"/>
                                  <a:gd name="connsiteY81" fmla="*/ 619503 h 2323197"/>
                                  <a:gd name="connsiteX82" fmla="*/ 3708 w 3321295"/>
                                  <a:gd name="connsiteY82" fmla="*/ 1199461 h 2323197"/>
                                  <a:gd name="connsiteX83" fmla="*/ 5403 w 3321295"/>
                                  <a:gd name="connsiteY83" fmla="*/ 2281833 h 2323197"/>
                                  <a:gd name="connsiteX0" fmla="*/ 5403 w 3321295"/>
                                  <a:gd name="connsiteY0" fmla="*/ 2281833 h 2323197"/>
                                  <a:gd name="connsiteX1" fmla="*/ 27788 w 3321295"/>
                                  <a:gd name="connsiteY1" fmla="*/ 2297882 h 2323197"/>
                                  <a:gd name="connsiteX2" fmla="*/ 32321 w 3321295"/>
                                  <a:gd name="connsiteY2" fmla="*/ 2284252 h 2323197"/>
                                  <a:gd name="connsiteX3" fmla="*/ 58981 w 3321295"/>
                                  <a:gd name="connsiteY3" fmla="*/ 2298284 h 2323197"/>
                                  <a:gd name="connsiteX4" fmla="*/ 82793 w 3321295"/>
                                  <a:gd name="connsiteY4" fmla="*/ 2322411 h 2323197"/>
                                  <a:gd name="connsiteX5" fmla="*/ 130418 w 3321295"/>
                                  <a:gd name="connsiteY5" fmla="*/ 2316143 h 2323197"/>
                                  <a:gd name="connsiteX6" fmla="*/ 172090 w 3321295"/>
                                  <a:gd name="connsiteY6" fmla="*/ 2304237 h 2323197"/>
                                  <a:gd name="connsiteX7" fmla="*/ 183996 w 3321295"/>
                                  <a:gd name="connsiteY7" fmla="*/ 2292331 h 2323197"/>
                                  <a:gd name="connsiteX8" fmla="*/ 189950 w 3321295"/>
                                  <a:gd name="connsiteY8" fmla="*/ 2280424 h 2323197"/>
                                  <a:gd name="connsiteX9" fmla="*/ 207809 w 3321295"/>
                                  <a:gd name="connsiteY9" fmla="*/ 2234670 h 2323197"/>
                                  <a:gd name="connsiteX10" fmla="*/ 231621 w 3321295"/>
                                  <a:gd name="connsiteY10" fmla="*/ 2274471 h 2323197"/>
                                  <a:gd name="connsiteX11" fmla="*/ 255434 w 3321295"/>
                                  <a:gd name="connsiteY11" fmla="*/ 2286377 h 2323197"/>
                                  <a:gd name="connsiteX12" fmla="*/ 320918 w 3321295"/>
                                  <a:gd name="connsiteY12" fmla="*/ 2262565 h 2323197"/>
                                  <a:gd name="connsiteX13" fmla="*/ 332825 w 3321295"/>
                                  <a:gd name="connsiteY13" fmla="*/ 2220893 h 2323197"/>
                                  <a:gd name="connsiteX14" fmla="*/ 332825 w 3321295"/>
                                  <a:gd name="connsiteY14" fmla="*/ 2168411 h 2323197"/>
                                  <a:gd name="connsiteX15" fmla="*/ 404262 w 3321295"/>
                                  <a:gd name="connsiteY15" fmla="*/ 2155409 h 2323197"/>
                                  <a:gd name="connsiteX16" fmla="*/ 469746 w 3321295"/>
                                  <a:gd name="connsiteY16" fmla="*/ 2155409 h 2323197"/>
                                  <a:gd name="connsiteX17" fmla="*/ 529278 w 3321295"/>
                                  <a:gd name="connsiteY17" fmla="*/ 2155409 h 2323197"/>
                                  <a:gd name="connsiteX18" fmla="*/ 547137 w 3321295"/>
                                  <a:gd name="connsiteY18" fmla="*/ 2137549 h 2323197"/>
                                  <a:gd name="connsiteX19" fmla="*/ 553090 w 3321295"/>
                                  <a:gd name="connsiteY19" fmla="*/ 2113737 h 2323197"/>
                                  <a:gd name="connsiteX20" fmla="*/ 582856 w 3321295"/>
                                  <a:gd name="connsiteY20" fmla="*/ 2083971 h 2323197"/>
                                  <a:gd name="connsiteX21" fmla="*/ 594762 w 3321295"/>
                                  <a:gd name="connsiteY21" fmla="*/ 2060159 h 2323197"/>
                                  <a:gd name="connsiteX22" fmla="*/ 618575 w 3321295"/>
                                  <a:gd name="connsiteY22" fmla="*/ 2042299 h 2323197"/>
                                  <a:gd name="connsiteX23" fmla="*/ 648340 w 3321295"/>
                                  <a:gd name="connsiteY23" fmla="*/ 2036346 h 2323197"/>
                                  <a:gd name="connsiteX24" fmla="*/ 690012 w 3321295"/>
                                  <a:gd name="connsiteY24" fmla="*/ 2042299 h 2323197"/>
                                  <a:gd name="connsiteX25" fmla="*/ 701918 w 3321295"/>
                                  <a:gd name="connsiteY25" fmla="*/ 2042299 h 2323197"/>
                                  <a:gd name="connsiteX26" fmla="*/ 743590 w 3321295"/>
                                  <a:gd name="connsiteY26" fmla="*/ 2042299 h 2323197"/>
                                  <a:gd name="connsiteX27" fmla="*/ 773356 w 3321295"/>
                                  <a:gd name="connsiteY27" fmla="*/ 2066112 h 2323197"/>
                                  <a:gd name="connsiteX28" fmla="*/ 779309 w 3321295"/>
                                  <a:gd name="connsiteY28" fmla="*/ 2089924 h 2323197"/>
                                  <a:gd name="connsiteX29" fmla="*/ 803121 w 3321295"/>
                                  <a:gd name="connsiteY29" fmla="*/ 2113737 h 2323197"/>
                                  <a:gd name="connsiteX30" fmla="*/ 868606 w 3321295"/>
                                  <a:gd name="connsiteY30" fmla="*/ 2143502 h 2323197"/>
                                  <a:gd name="connsiteX31" fmla="*/ 916231 w 3321295"/>
                                  <a:gd name="connsiteY31" fmla="*/ 2125643 h 2323197"/>
                                  <a:gd name="connsiteX32" fmla="*/ 945996 w 3321295"/>
                                  <a:gd name="connsiteY32" fmla="*/ 2149456 h 2323197"/>
                                  <a:gd name="connsiteX33" fmla="*/ 945996 w 3321295"/>
                                  <a:gd name="connsiteY33" fmla="*/ 2197081 h 2323197"/>
                                  <a:gd name="connsiteX34" fmla="*/ 945996 w 3321295"/>
                                  <a:gd name="connsiteY34" fmla="*/ 2208987 h 2323197"/>
                                  <a:gd name="connsiteX35" fmla="*/ 993621 w 3321295"/>
                                  <a:gd name="connsiteY35" fmla="*/ 2226846 h 2323197"/>
                                  <a:gd name="connsiteX36" fmla="*/ 1082918 w 3321295"/>
                                  <a:gd name="connsiteY36" fmla="*/ 2238752 h 2323197"/>
                                  <a:gd name="connsiteX37" fmla="*/ 1154356 w 3321295"/>
                                  <a:gd name="connsiteY37" fmla="*/ 2238752 h 2323197"/>
                                  <a:gd name="connsiteX38" fmla="*/ 1172215 w 3321295"/>
                                  <a:gd name="connsiteY38" fmla="*/ 2238752 h 2323197"/>
                                  <a:gd name="connsiteX39" fmla="*/ 1207934 w 3321295"/>
                                  <a:gd name="connsiteY39" fmla="*/ 2238752 h 2323197"/>
                                  <a:gd name="connsiteX40" fmla="*/ 1207934 w 3321295"/>
                                  <a:gd name="connsiteY40" fmla="*/ 2220893 h 2323197"/>
                                  <a:gd name="connsiteX41" fmla="*/ 1207934 w 3321295"/>
                                  <a:gd name="connsiteY41" fmla="*/ 2203034 h 2323197"/>
                                  <a:gd name="connsiteX42" fmla="*/ 1225793 w 3321295"/>
                                  <a:gd name="connsiteY42" fmla="*/ 2167315 h 2323197"/>
                                  <a:gd name="connsiteX43" fmla="*/ 1237700 w 3321295"/>
                                  <a:gd name="connsiteY43" fmla="*/ 2161362 h 2323197"/>
                                  <a:gd name="connsiteX44" fmla="*/ 1207934 w 3321295"/>
                                  <a:gd name="connsiteY44" fmla="*/ 2149456 h 2323197"/>
                                  <a:gd name="connsiteX45" fmla="*/ 1184121 w 3321295"/>
                                  <a:gd name="connsiteY45" fmla="*/ 2143502 h 2323197"/>
                                  <a:gd name="connsiteX46" fmla="*/ 1166262 w 3321295"/>
                                  <a:gd name="connsiteY46" fmla="*/ 2131596 h 2323197"/>
                                  <a:gd name="connsiteX47" fmla="*/ 1136496 w 3321295"/>
                                  <a:gd name="connsiteY47" fmla="*/ 2125643 h 2323197"/>
                                  <a:gd name="connsiteX48" fmla="*/ 1088871 w 3321295"/>
                                  <a:gd name="connsiteY48" fmla="*/ 2083971 h 2323197"/>
                                  <a:gd name="connsiteX49" fmla="*/ 1041246 w 3321295"/>
                                  <a:gd name="connsiteY49" fmla="*/ 2030393 h 2323197"/>
                                  <a:gd name="connsiteX50" fmla="*/ 1041246 w 3321295"/>
                                  <a:gd name="connsiteY50" fmla="*/ 1976815 h 2323197"/>
                                  <a:gd name="connsiteX51" fmla="*/ 1011481 w 3321295"/>
                                  <a:gd name="connsiteY51" fmla="*/ 1941096 h 2323197"/>
                                  <a:gd name="connsiteX52" fmla="*/ 1071012 w 3321295"/>
                                  <a:gd name="connsiteY52" fmla="*/ 1893471 h 2323197"/>
                                  <a:gd name="connsiteX53" fmla="*/ 1124590 w 3321295"/>
                                  <a:gd name="connsiteY53" fmla="*/ 1845846 h 2323197"/>
                                  <a:gd name="connsiteX54" fmla="*/ 1160309 w 3321295"/>
                                  <a:gd name="connsiteY54" fmla="*/ 1845846 h 2323197"/>
                                  <a:gd name="connsiteX55" fmla="*/ 1237700 w 3321295"/>
                                  <a:gd name="connsiteY55" fmla="*/ 1804174 h 2323197"/>
                                  <a:gd name="connsiteX56" fmla="*/ 1267465 w 3321295"/>
                                  <a:gd name="connsiteY56" fmla="*/ 1804174 h 2323197"/>
                                  <a:gd name="connsiteX57" fmla="*/ 1315090 w 3321295"/>
                                  <a:gd name="connsiteY57" fmla="*/ 1786315 h 2323197"/>
                                  <a:gd name="connsiteX58" fmla="*/ 1356762 w 3321295"/>
                                  <a:gd name="connsiteY58" fmla="*/ 1774409 h 2323197"/>
                                  <a:gd name="connsiteX59" fmla="*/ 1410340 w 3321295"/>
                                  <a:gd name="connsiteY59" fmla="*/ 1774409 h 2323197"/>
                                  <a:gd name="connsiteX60" fmla="*/ 1416293 w 3321295"/>
                                  <a:gd name="connsiteY60" fmla="*/ 1762502 h 2323197"/>
                                  <a:gd name="connsiteX61" fmla="*/ 1452012 w 3321295"/>
                                  <a:gd name="connsiteY61" fmla="*/ 1726784 h 2323197"/>
                                  <a:gd name="connsiteX62" fmla="*/ 1487731 w 3321295"/>
                                  <a:gd name="connsiteY62" fmla="*/ 1702971 h 2323197"/>
                                  <a:gd name="connsiteX63" fmla="*/ 1577028 w 3321295"/>
                                  <a:gd name="connsiteY63" fmla="*/ 1661299 h 2323197"/>
                                  <a:gd name="connsiteX64" fmla="*/ 1642512 w 3321295"/>
                                  <a:gd name="connsiteY64" fmla="*/ 1655346 h 2323197"/>
                                  <a:gd name="connsiteX65" fmla="*/ 1654418 w 3321295"/>
                                  <a:gd name="connsiteY65" fmla="*/ 1607721 h 2323197"/>
                                  <a:gd name="connsiteX66" fmla="*/ 1707996 w 3321295"/>
                                  <a:gd name="connsiteY66" fmla="*/ 1589862 h 2323197"/>
                                  <a:gd name="connsiteX67" fmla="*/ 1707996 w 3321295"/>
                                  <a:gd name="connsiteY67" fmla="*/ 1631534 h 2323197"/>
                                  <a:gd name="connsiteX68" fmla="*/ 1785387 w 3321295"/>
                                  <a:gd name="connsiteY68" fmla="*/ 1655346 h 2323197"/>
                                  <a:gd name="connsiteX69" fmla="*/ 1815153 w 3321295"/>
                                  <a:gd name="connsiteY69" fmla="*/ 1655346 h 2323197"/>
                                  <a:gd name="connsiteX70" fmla="*/ 1821106 w 3321295"/>
                                  <a:gd name="connsiteY70" fmla="*/ 1631534 h 2323197"/>
                                  <a:gd name="connsiteX71" fmla="*/ 1868731 w 3321295"/>
                                  <a:gd name="connsiteY71" fmla="*/ 1631534 h 2323197"/>
                                  <a:gd name="connsiteX72" fmla="*/ 1975295 w 3321295"/>
                                  <a:gd name="connsiteY72" fmla="*/ 1626990 h 2323197"/>
                                  <a:gd name="connsiteX73" fmla="*/ 2129759 w 3321295"/>
                                  <a:gd name="connsiteY73" fmla="*/ 1527038 h 2323197"/>
                                  <a:gd name="connsiteX74" fmla="*/ 3130793 w 3321295"/>
                                  <a:gd name="connsiteY74" fmla="*/ 720706 h 2323197"/>
                                  <a:gd name="connsiteX75" fmla="*/ 3321295 w 3321295"/>
                                  <a:gd name="connsiteY75" fmla="*/ 536160 h 2323197"/>
                                  <a:gd name="connsiteX76" fmla="*/ 3291531 w 3321295"/>
                                  <a:gd name="connsiteY76" fmla="*/ 369471 h 2323197"/>
                                  <a:gd name="connsiteX77" fmla="*/ 3243902 w 3321295"/>
                                  <a:gd name="connsiteY77" fmla="*/ 378 h 2323197"/>
                                  <a:gd name="connsiteX78" fmla="*/ 2809327 w 3321295"/>
                                  <a:gd name="connsiteY78" fmla="*/ 65863 h 2323197"/>
                                  <a:gd name="connsiteX79" fmla="*/ 815027 w 3321295"/>
                                  <a:gd name="connsiteY79" fmla="*/ 321846 h 2323197"/>
                                  <a:gd name="connsiteX80" fmla="*/ 14472 w 3321295"/>
                                  <a:gd name="connsiteY80" fmla="*/ 446862 h 2323197"/>
                                  <a:gd name="connsiteX81" fmla="*/ 8243 w 3321295"/>
                                  <a:gd name="connsiteY81" fmla="*/ 619503 h 2323197"/>
                                  <a:gd name="connsiteX82" fmla="*/ 3708 w 3321295"/>
                                  <a:gd name="connsiteY82" fmla="*/ 1199461 h 2323197"/>
                                  <a:gd name="connsiteX83" fmla="*/ 5403 w 3321295"/>
                                  <a:gd name="connsiteY83" fmla="*/ 2281833 h 2323197"/>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5434 w 3321295"/>
                                  <a:gd name="connsiteY11" fmla="*/ 2286377 h 2316260"/>
                                  <a:gd name="connsiteX12" fmla="*/ 320918 w 3321295"/>
                                  <a:gd name="connsiteY12" fmla="*/ 2262565 h 2316260"/>
                                  <a:gd name="connsiteX13" fmla="*/ 332825 w 3321295"/>
                                  <a:gd name="connsiteY13" fmla="*/ 2220893 h 2316260"/>
                                  <a:gd name="connsiteX14" fmla="*/ 332825 w 3321295"/>
                                  <a:gd name="connsiteY14" fmla="*/ 2168411 h 2316260"/>
                                  <a:gd name="connsiteX15" fmla="*/ 404262 w 3321295"/>
                                  <a:gd name="connsiteY15" fmla="*/ 2155409 h 2316260"/>
                                  <a:gd name="connsiteX16" fmla="*/ 469746 w 3321295"/>
                                  <a:gd name="connsiteY16" fmla="*/ 2155409 h 2316260"/>
                                  <a:gd name="connsiteX17" fmla="*/ 529278 w 3321295"/>
                                  <a:gd name="connsiteY17" fmla="*/ 2155409 h 2316260"/>
                                  <a:gd name="connsiteX18" fmla="*/ 547137 w 3321295"/>
                                  <a:gd name="connsiteY18" fmla="*/ 2137549 h 2316260"/>
                                  <a:gd name="connsiteX19" fmla="*/ 553090 w 3321295"/>
                                  <a:gd name="connsiteY19" fmla="*/ 2113737 h 2316260"/>
                                  <a:gd name="connsiteX20" fmla="*/ 582856 w 3321295"/>
                                  <a:gd name="connsiteY20" fmla="*/ 2083971 h 2316260"/>
                                  <a:gd name="connsiteX21" fmla="*/ 594762 w 3321295"/>
                                  <a:gd name="connsiteY21" fmla="*/ 2060159 h 2316260"/>
                                  <a:gd name="connsiteX22" fmla="*/ 618575 w 3321295"/>
                                  <a:gd name="connsiteY22" fmla="*/ 2042299 h 2316260"/>
                                  <a:gd name="connsiteX23" fmla="*/ 648340 w 3321295"/>
                                  <a:gd name="connsiteY23" fmla="*/ 2036346 h 2316260"/>
                                  <a:gd name="connsiteX24" fmla="*/ 690012 w 3321295"/>
                                  <a:gd name="connsiteY24" fmla="*/ 2042299 h 2316260"/>
                                  <a:gd name="connsiteX25" fmla="*/ 701918 w 3321295"/>
                                  <a:gd name="connsiteY25" fmla="*/ 2042299 h 2316260"/>
                                  <a:gd name="connsiteX26" fmla="*/ 743590 w 3321295"/>
                                  <a:gd name="connsiteY26" fmla="*/ 2042299 h 2316260"/>
                                  <a:gd name="connsiteX27" fmla="*/ 773356 w 3321295"/>
                                  <a:gd name="connsiteY27" fmla="*/ 2066112 h 2316260"/>
                                  <a:gd name="connsiteX28" fmla="*/ 779309 w 3321295"/>
                                  <a:gd name="connsiteY28" fmla="*/ 2089924 h 2316260"/>
                                  <a:gd name="connsiteX29" fmla="*/ 803121 w 3321295"/>
                                  <a:gd name="connsiteY29" fmla="*/ 2113737 h 2316260"/>
                                  <a:gd name="connsiteX30" fmla="*/ 868606 w 3321295"/>
                                  <a:gd name="connsiteY30" fmla="*/ 2143502 h 2316260"/>
                                  <a:gd name="connsiteX31" fmla="*/ 916231 w 3321295"/>
                                  <a:gd name="connsiteY31" fmla="*/ 2125643 h 2316260"/>
                                  <a:gd name="connsiteX32" fmla="*/ 945996 w 3321295"/>
                                  <a:gd name="connsiteY32" fmla="*/ 2149456 h 2316260"/>
                                  <a:gd name="connsiteX33" fmla="*/ 945996 w 3321295"/>
                                  <a:gd name="connsiteY33" fmla="*/ 2197081 h 2316260"/>
                                  <a:gd name="connsiteX34" fmla="*/ 945996 w 3321295"/>
                                  <a:gd name="connsiteY34" fmla="*/ 2208987 h 2316260"/>
                                  <a:gd name="connsiteX35" fmla="*/ 993621 w 3321295"/>
                                  <a:gd name="connsiteY35" fmla="*/ 2226846 h 2316260"/>
                                  <a:gd name="connsiteX36" fmla="*/ 1082918 w 3321295"/>
                                  <a:gd name="connsiteY36" fmla="*/ 2238752 h 2316260"/>
                                  <a:gd name="connsiteX37" fmla="*/ 1154356 w 3321295"/>
                                  <a:gd name="connsiteY37" fmla="*/ 2238752 h 2316260"/>
                                  <a:gd name="connsiteX38" fmla="*/ 1172215 w 3321295"/>
                                  <a:gd name="connsiteY38" fmla="*/ 2238752 h 2316260"/>
                                  <a:gd name="connsiteX39" fmla="*/ 1207934 w 3321295"/>
                                  <a:gd name="connsiteY39" fmla="*/ 2238752 h 2316260"/>
                                  <a:gd name="connsiteX40" fmla="*/ 1207934 w 3321295"/>
                                  <a:gd name="connsiteY40" fmla="*/ 2220893 h 2316260"/>
                                  <a:gd name="connsiteX41" fmla="*/ 1207934 w 3321295"/>
                                  <a:gd name="connsiteY41" fmla="*/ 2203034 h 2316260"/>
                                  <a:gd name="connsiteX42" fmla="*/ 1225793 w 3321295"/>
                                  <a:gd name="connsiteY42" fmla="*/ 2167315 h 2316260"/>
                                  <a:gd name="connsiteX43" fmla="*/ 1237700 w 3321295"/>
                                  <a:gd name="connsiteY43" fmla="*/ 2161362 h 2316260"/>
                                  <a:gd name="connsiteX44" fmla="*/ 1207934 w 3321295"/>
                                  <a:gd name="connsiteY44" fmla="*/ 2149456 h 2316260"/>
                                  <a:gd name="connsiteX45" fmla="*/ 1184121 w 3321295"/>
                                  <a:gd name="connsiteY45" fmla="*/ 2143502 h 2316260"/>
                                  <a:gd name="connsiteX46" fmla="*/ 1166262 w 3321295"/>
                                  <a:gd name="connsiteY46" fmla="*/ 2131596 h 2316260"/>
                                  <a:gd name="connsiteX47" fmla="*/ 1136496 w 3321295"/>
                                  <a:gd name="connsiteY47" fmla="*/ 2125643 h 2316260"/>
                                  <a:gd name="connsiteX48" fmla="*/ 1088871 w 3321295"/>
                                  <a:gd name="connsiteY48" fmla="*/ 2083971 h 2316260"/>
                                  <a:gd name="connsiteX49" fmla="*/ 1041246 w 3321295"/>
                                  <a:gd name="connsiteY49" fmla="*/ 2030393 h 2316260"/>
                                  <a:gd name="connsiteX50" fmla="*/ 1041246 w 3321295"/>
                                  <a:gd name="connsiteY50" fmla="*/ 1976815 h 2316260"/>
                                  <a:gd name="connsiteX51" fmla="*/ 1011481 w 3321295"/>
                                  <a:gd name="connsiteY51" fmla="*/ 1941096 h 2316260"/>
                                  <a:gd name="connsiteX52" fmla="*/ 1071012 w 3321295"/>
                                  <a:gd name="connsiteY52" fmla="*/ 1893471 h 2316260"/>
                                  <a:gd name="connsiteX53" fmla="*/ 1124590 w 3321295"/>
                                  <a:gd name="connsiteY53" fmla="*/ 1845846 h 2316260"/>
                                  <a:gd name="connsiteX54" fmla="*/ 1160309 w 3321295"/>
                                  <a:gd name="connsiteY54" fmla="*/ 1845846 h 2316260"/>
                                  <a:gd name="connsiteX55" fmla="*/ 1237700 w 3321295"/>
                                  <a:gd name="connsiteY55" fmla="*/ 1804174 h 2316260"/>
                                  <a:gd name="connsiteX56" fmla="*/ 1267465 w 3321295"/>
                                  <a:gd name="connsiteY56" fmla="*/ 1804174 h 2316260"/>
                                  <a:gd name="connsiteX57" fmla="*/ 1315090 w 3321295"/>
                                  <a:gd name="connsiteY57" fmla="*/ 1786315 h 2316260"/>
                                  <a:gd name="connsiteX58" fmla="*/ 1356762 w 3321295"/>
                                  <a:gd name="connsiteY58" fmla="*/ 1774409 h 2316260"/>
                                  <a:gd name="connsiteX59" fmla="*/ 1410340 w 3321295"/>
                                  <a:gd name="connsiteY59" fmla="*/ 1774409 h 2316260"/>
                                  <a:gd name="connsiteX60" fmla="*/ 1416293 w 3321295"/>
                                  <a:gd name="connsiteY60" fmla="*/ 1762502 h 2316260"/>
                                  <a:gd name="connsiteX61" fmla="*/ 1452012 w 3321295"/>
                                  <a:gd name="connsiteY61" fmla="*/ 1726784 h 2316260"/>
                                  <a:gd name="connsiteX62" fmla="*/ 1487731 w 3321295"/>
                                  <a:gd name="connsiteY62" fmla="*/ 1702971 h 2316260"/>
                                  <a:gd name="connsiteX63" fmla="*/ 1577028 w 3321295"/>
                                  <a:gd name="connsiteY63" fmla="*/ 1661299 h 2316260"/>
                                  <a:gd name="connsiteX64" fmla="*/ 1642512 w 3321295"/>
                                  <a:gd name="connsiteY64" fmla="*/ 1655346 h 2316260"/>
                                  <a:gd name="connsiteX65" fmla="*/ 1654418 w 3321295"/>
                                  <a:gd name="connsiteY65" fmla="*/ 1607721 h 2316260"/>
                                  <a:gd name="connsiteX66" fmla="*/ 1707996 w 3321295"/>
                                  <a:gd name="connsiteY66" fmla="*/ 1589862 h 2316260"/>
                                  <a:gd name="connsiteX67" fmla="*/ 1707996 w 3321295"/>
                                  <a:gd name="connsiteY67" fmla="*/ 1631534 h 2316260"/>
                                  <a:gd name="connsiteX68" fmla="*/ 1785387 w 3321295"/>
                                  <a:gd name="connsiteY68" fmla="*/ 1655346 h 2316260"/>
                                  <a:gd name="connsiteX69" fmla="*/ 1815153 w 3321295"/>
                                  <a:gd name="connsiteY69" fmla="*/ 1655346 h 2316260"/>
                                  <a:gd name="connsiteX70" fmla="*/ 1821106 w 3321295"/>
                                  <a:gd name="connsiteY70" fmla="*/ 1631534 h 2316260"/>
                                  <a:gd name="connsiteX71" fmla="*/ 1868731 w 3321295"/>
                                  <a:gd name="connsiteY71" fmla="*/ 1631534 h 2316260"/>
                                  <a:gd name="connsiteX72" fmla="*/ 1975295 w 3321295"/>
                                  <a:gd name="connsiteY72" fmla="*/ 1626990 h 2316260"/>
                                  <a:gd name="connsiteX73" fmla="*/ 2129759 w 3321295"/>
                                  <a:gd name="connsiteY73" fmla="*/ 1527038 h 2316260"/>
                                  <a:gd name="connsiteX74" fmla="*/ 3130793 w 3321295"/>
                                  <a:gd name="connsiteY74" fmla="*/ 720706 h 2316260"/>
                                  <a:gd name="connsiteX75" fmla="*/ 3321295 w 3321295"/>
                                  <a:gd name="connsiteY75" fmla="*/ 536160 h 2316260"/>
                                  <a:gd name="connsiteX76" fmla="*/ 3291531 w 3321295"/>
                                  <a:gd name="connsiteY76" fmla="*/ 369471 h 2316260"/>
                                  <a:gd name="connsiteX77" fmla="*/ 3243902 w 3321295"/>
                                  <a:gd name="connsiteY77" fmla="*/ 378 h 2316260"/>
                                  <a:gd name="connsiteX78" fmla="*/ 2809327 w 3321295"/>
                                  <a:gd name="connsiteY78" fmla="*/ 65863 h 2316260"/>
                                  <a:gd name="connsiteX79" fmla="*/ 815027 w 3321295"/>
                                  <a:gd name="connsiteY79" fmla="*/ 321846 h 2316260"/>
                                  <a:gd name="connsiteX80" fmla="*/ 14472 w 3321295"/>
                                  <a:gd name="connsiteY80" fmla="*/ 446862 h 2316260"/>
                                  <a:gd name="connsiteX81" fmla="*/ 8243 w 3321295"/>
                                  <a:gd name="connsiteY81" fmla="*/ 619503 h 2316260"/>
                                  <a:gd name="connsiteX82" fmla="*/ 3708 w 3321295"/>
                                  <a:gd name="connsiteY82" fmla="*/ 1199461 h 2316260"/>
                                  <a:gd name="connsiteX83" fmla="*/ 5403 w 3321295"/>
                                  <a:gd name="connsiteY83"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20918 w 3321295"/>
                                  <a:gd name="connsiteY12" fmla="*/ 2262565 h 2316260"/>
                                  <a:gd name="connsiteX13" fmla="*/ 332825 w 3321295"/>
                                  <a:gd name="connsiteY13" fmla="*/ 2220893 h 2316260"/>
                                  <a:gd name="connsiteX14" fmla="*/ 332825 w 3321295"/>
                                  <a:gd name="connsiteY14" fmla="*/ 2168411 h 2316260"/>
                                  <a:gd name="connsiteX15" fmla="*/ 404262 w 3321295"/>
                                  <a:gd name="connsiteY15" fmla="*/ 2155409 h 2316260"/>
                                  <a:gd name="connsiteX16" fmla="*/ 469746 w 3321295"/>
                                  <a:gd name="connsiteY16" fmla="*/ 2155409 h 2316260"/>
                                  <a:gd name="connsiteX17" fmla="*/ 529278 w 3321295"/>
                                  <a:gd name="connsiteY17" fmla="*/ 2155409 h 2316260"/>
                                  <a:gd name="connsiteX18" fmla="*/ 547137 w 3321295"/>
                                  <a:gd name="connsiteY18" fmla="*/ 2137549 h 2316260"/>
                                  <a:gd name="connsiteX19" fmla="*/ 553090 w 3321295"/>
                                  <a:gd name="connsiteY19" fmla="*/ 2113737 h 2316260"/>
                                  <a:gd name="connsiteX20" fmla="*/ 582856 w 3321295"/>
                                  <a:gd name="connsiteY20" fmla="*/ 2083971 h 2316260"/>
                                  <a:gd name="connsiteX21" fmla="*/ 594762 w 3321295"/>
                                  <a:gd name="connsiteY21" fmla="*/ 2060159 h 2316260"/>
                                  <a:gd name="connsiteX22" fmla="*/ 618575 w 3321295"/>
                                  <a:gd name="connsiteY22" fmla="*/ 2042299 h 2316260"/>
                                  <a:gd name="connsiteX23" fmla="*/ 648340 w 3321295"/>
                                  <a:gd name="connsiteY23" fmla="*/ 2036346 h 2316260"/>
                                  <a:gd name="connsiteX24" fmla="*/ 690012 w 3321295"/>
                                  <a:gd name="connsiteY24" fmla="*/ 2042299 h 2316260"/>
                                  <a:gd name="connsiteX25" fmla="*/ 701918 w 3321295"/>
                                  <a:gd name="connsiteY25" fmla="*/ 2042299 h 2316260"/>
                                  <a:gd name="connsiteX26" fmla="*/ 743590 w 3321295"/>
                                  <a:gd name="connsiteY26" fmla="*/ 2042299 h 2316260"/>
                                  <a:gd name="connsiteX27" fmla="*/ 773356 w 3321295"/>
                                  <a:gd name="connsiteY27" fmla="*/ 2066112 h 2316260"/>
                                  <a:gd name="connsiteX28" fmla="*/ 779309 w 3321295"/>
                                  <a:gd name="connsiteY28" fmla="*/ 2089924 h 2316260"/>
                                  <a:gd name="connsiteX29" fmla="*/ 803121 w 3321295"/>
                                  <a:gd name="connsiteY29" fmla="*/ 2113737 h 2316260"/>
                                  <a:gd name="connsiteX30" fmla="*/ 868606 w 3321295"/>
                                  <a:gd name="connsiteY30" fmla="*/ 2143502 h 2316260"/>
                                  <a:gd name="connsiteX31" fmla="*/ 916231 w 3321295"/>
                                  <a:gd name="connsiteY31" fmla="*/ 2125643 h 2316260"/>
                                  <a:gd name="connsiteX32" fmla="*/ 945996 w 3321295"/>
                                  <a:gd name="connsiteY32" fmla="*/ 2149456 h 2316260"/>
                                  <a:gd name="connsiteX33" fmla="*/ 945996 w 3321295"/>
                                  <a:gd name="connsiteY33" fmla="*/ 2197081 h 2316260"/>
                                  <a:gd name="connsiteX34" fmla="*/ 945996 w 3321295"/>
                                  <a:gd name="connsiteY34" fmla="*/ 2208987 h 2316260"/>
                                  <a:gd name="connsiteX35" fmla="*/ 993621 w 3321295"/>
                                  <a:gd name="connsiteY35" fmla="*/ 2226846 h 2316260"/>
                                  <a:gd name="connsiteX36" fmla="*/ 1082918 w 3321295"/>
                                  <a:gd name="connsiteY36" fmla="*/ 2238752 h 2316260"/>
                                  <a:gd name="connsiteX37" fmla="*/ 1154356 w 3321295"/>
                                  <a:gd name="connsiteY37" fmla="*/ 2238752 h 2316260"/>
                                  <a:gd name="connsiteX38" fmla="*/ 1172215 w 3321295"/>
                                  <a:gd name="connsiteY38" fmla="*/ 2238752 h 2316260"/>
                                  <a:gd name="connsiteX39" fmla="*/ 1207934 w 3321295"/>
                                  <a:gd name="connsiteY39" fmla="*/ 2238752 h 2316260"/>
                                  <a:gd name="connsiteX40" fmla="*/ 1207934 w 3321295"/>
                                  <a:gd name="connsiteY40" fmla="*/ 2220893 h 2316260"/>
                                  <a:gd name="connsiteX41" fmla="*/ 1207934 w 3321295"/>
                                  <a:gd name="connsiteY41" fmla="*/ 2203034 h 2316260"/>
                                  <a:gd name="connsiteX42" fmla="*/ 1225793 w 3321295"/>
                                  <a:gd name="connsiteY42" fmla="*/ 2167315 h 2316260"/>
                                  <a:gd name="connsiteX43" fmla="*/ 1237700 w 3321295"/>
                                  <a:gd name="connsiteY43" fmla="*/ 2161362 h 2316260"/>
                                  <a:gd name="connsiteX44" fmla="*/ 1207934 w 3321295"/>
                                  <a:gd name="connsiteY44" fmla="*/ 2149456 h 2316260"/>
                                  <a:gd name="connsiteX45" fmla="*/ 1184121 w 3321295"/>
                                  <a:gd name="connsiteY45" fmla="*/ 2143502 h 2316260"/>
                                  <a:gd name="connsiteX46" fmla="*/ 1166262 w 3321295"/>
                                  <a:gd name="connsiteY46" fmla="*/ 2131596 h 2316260"/>
                                  <a:gd name="connsiteX47" fmla="*/ 1136496 w 3321295"/>
                                  <a:gd name="connsiteY47" fmla="*/ 2125643 h 2316260"/>
                                  <a:gd name="connsiteX48" fmla="*/ 1088871 w 3321295"/>
                                  <a:gd name="connsiteY48" fmla="*/ 2083971 h 2316260"/>
                                  <a:gd name="connsiteX49" fmla="*/ 1041246 w 3321295"/>
                                  <a:gd name="connsiteY49" fmla="*/ 2030393 h 2316260"/>
                                  <a:gd name="connsiteX50" fmla="*/ 1041246 w 3321295"/>
                                  <a:gd name="connsiteY50" fmla="*/ 1976815 h 2316260"/>
                                  <a:gd name="connsiteX51" fmla="*/ 1011481 w 3321295"/>
                                  <a:gd name="connsiteY51" fmla="*/ 1941096 h 2316260"/>
                                  <a:gd name="connsiteX52" fmla="*/ 1071012 w 3321295"/>
                                  <a:gd name="connsiteY52" fmla="*/ 1893471 h 2316260"/>
                                  <a:gd name="connsiteX53" fmla="*/ 1124590 w 3321295"/>
                                  <a:gd name="connsiteY53" fmla="*/ 1845846 h 2316260"/>
                                  <a:gd name="connsiteX54" fmla="*/ 1160309 w 3321295"/>
                                  <a:gd name="connsiteY54" fmla="*/ 1845846 h 2316260"/>
                                  <a:gd name="connsiteX55" fmla="*/ 1237700 w 3321295"/>
                                  <a:gd name="connsiteY55" fmla="*/ 1804174 h 2316260"/>
                                  <a:gd name="connsiteX56" fmla="*/ 1267465 w 3321295"/>
                                  <a:gd name="connsiteY56" fmla="*/ 1804174 h 2316260"/>
                                  <a:gd name="connsiteX57" fmla="*/ 1315090 w 3321295"/>
                                  <a:gd name="connsiteY57" fmla="*/ 1786315 h 2316260"/>
                                  <a:gd name="connsiteX58" fmla="*/ 1356762 w 3321295"/>
                                  <a:gd name="connsiteY58" fmla="*/ 1774409 h 2316260"/>
                                  <a:gd name="connsiteX59" fmla="*/ 1410340 w 3321295"/>
                                  <a:gd name="connsiteY59" fmla="*/ 1774409 h 2316260"/>
                                  <a:gd name="connsiteX60" fmla="*/ 1416293 w 3321295"/>
                                  <a:gd name="connsiteY60" fmla="*/ 1762502 h 2316260"/>
                                  <a:gd name="connsiteX61" fmla="*/ 1452012 w 3321295"/>
                                  <a:gd name="connsiteY61" fmla="*/ 1726784 h 2316260"/>
                                  <a:gd name="connsiteX62" fmla="*/ 1487731 w 3321295"/>
                                  <a:gd name="connsiteY62" fmla="*/ 1702971 h 2316260"/>
                                  <a:gd name="connsiteX63" fmla="*/ 1577028 w 3321295"/>
                                  <a:gd name="connsiteY63" fmla="*/ 1661299 h 2316260"/>
                                  <a:gd name="connsiteX64" fmla="*/ 1642512 w 3321295"/>
                                  <a:gd name="connsiteY64" fmla="*/ 1655346 h 2316260"/>
                                  <a:gd name="connsiteX65" fmla="*/ 1654418 w 3321295"/>
                                  <a:gd name="connsiteY65" fmla="*/ 1607721 h 2316260"/>
                                  <a:gd name="connsiteX66" fmla="*/ 1707996 w 3321295"/>
                                  <a:gd name="connsiteY66" fmla="*/ 1589862 h 2316260"/>
                                  <a:gd name="connsiteX67" fmla="*/ 1707996 w 3321295"/>
                                  <a:gd name="connsiteY67" fmla="*/ 1631534 h 2316260"/>
                                  <a:gd name="connsiteX68" fmla="*/ 1785387 w 3321295"/>
                                  <a:gd name="connsiteY68" fmla="*/ 1655346 h 2316260"/>
                                  <a:gd name="connsiteX69" fmla="*/ 1815153 w 3321295"/>
                                  <a:gd name="connsiteY69" fmla="*/ 1655346 h 2316260"/>
                                  <a:gd name="connsiteX70" fmla="*/ 1821106 w 3321295"/>
                                  <a:gd name="connsiteY70" fmla="*/ 1631534 h 2316260"/>
                                  <a:gd name="connsiteX71" fmla="*/ 1868731 w 3321295"/>
                                  <a:gd name="connsiteY71" fmla="*/ 1631534 h 2316260"/>
                                  <a:gd name="connsiteX72" fmla="*/ 1975295 w 3321295"/>
                                  <a:gd name="connsiteY72" fmla="*/ 1626990 h 2316260"/>
                                  <a:gd name="connsiteX73" fmla="*/ 2129759 w 3321295"/>
                                  <a:gd name="connsiteY73" fmla="*/ 1527038 h 2316260"/>
                                  <a:gd name="connsiteX74" fmla="*/ 3130793 w 3321295"/>
                                  <a:gd name="connsiteY74" fmla="*/ 720706 h 2316260"/>
                                  <a:gd name="connsiteX75" fmla="*/ 3321295 w 3321295"/>
                                  <a:gd name="connsiteY75" fmla="*/ 536160 h 2316260"/>
                                  <a:gd name="connsiteX76" fmla="*/ 3291531 w 3321295"/>
                                  <a:gd name="connsiteY76" fmla="*/ 369471 h 2316260"/>
                                  <a:gd name="connsiteX77" fmla="*/ 3243902 w 3321295"/>
                                  <a:gd name="connsiteY77" fmla="*/ 378 h 2316260"/>
                                  <a:gd name="connsiteX78" fmla="*/ 2809327 w 3321295"/>
                                  <a:gd name="connsiteY78" fmla="*/ 65863 h 2316260"/>
                                  <a:gd name="connsiteX79" fmla="*/ 815027 w 3321295"/>
                                  <a:gd name="connsiteY79" fmla="*/ 321846 h 2316260"/>
                                  <a:gd name="connsiteX80" fmla="*/ 14472 w 3321295"/>
                                  <a:gd name="connsiteY80" fmla="*/ 446862 h 2316260"/>
                                  <a:gd name="connsiteX81" fmla="*/ 8243 w 3321295"/>
                                  <a:gd name="connsiteY81" fmla="*/ 619503 h 2316260"/>
                                  <a:gd name="connsiteX82" fmla="*/ 3708 w 3321295"/>
                                  <a:gd name="connsiteY82" fmla="*/ 1199461 h 2316260"/>
                                  <a:gd name="connsiteX83" fmla="*/ 5403 w 3321295"/>
                                  <a:gd name="connsiteY83"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20893 h 2316260"/>
                                  <a:gd name="connsiteX14" fmla="*/ 332825 w 3321295"/>
                                  <a:gd name="connsiteY14" fmla="*/ 2168411 h 2316260"/>
                                  <a:gd name="connsiteX15" fmla="*/ 404262 w 3321295"/>
                                  <a:gd name="connsiteY15" fmla="*/ 2155409 h 2316260"/>
                                  <a:gd name="connsiteX16" fmla="*/ 469746 w 3321295"/>
                                  <a:gd name="connsiteY16" fmla="*/ 2155409 h 2316260"/>
                                  <a:gd name="connsiteX17" fmla="*/ 529278 w 3321295"/>
                                  <a:gd name="connsiteY17" fmla="*/ 2155409 h 2316260"/>
                                  <a:gd name="connsiteX18" fmla="*/ 547137 w 3321295"/>
                                  <a:gd name="connsiteY18" fmla="*/ 2137549 h 2316260"/>
                                  <a:gd name="connsiteX19" fmla="*/ 553090 w 3321295"/>
                                  <a:gd name="connsiteY19" fmla="*/ 2113737 h 2316260"/>
                                  <a:gd name="connsiteX20" fmla="*/ 582856 w 3321295"/>
                                  <a:gd name="connsiteY20" fmla="*/ 2083971 h 2316260"/>
                                  <a:gd name="connsiteX21" fmla="*/ 594762 w 3321295"/>
                                  <a:gd name="connsiteY21" fmla="*/ 2060159 h 2316260"/>
                                  <a:gd name="connsiteX22" fmla="*/ 618575 w 3321295"/>
                                  <a:gd name="connsiteY22" fmla="*/ 2042299 h 2316260"/>
                                  <a:gd name="connsiteX23" fmla="*/ 648340 w 3321295"/>
                                  <a:gd name="connsiteY23" fmla="*/ 2036346 h 2316260"/>
                                  <a:gd name="connsiteX24" fmla="*/ 690012 w 3321295"/>
                                  <a:gd name="connsiteY24" fmla="*/ 2042299 h 2316260"/>
                                  <a:gd name="connsiteX25" fmla="*/ 701918 w 3321295"/>
                                  <a:gd name="connsiteY25" fmla="*/ 2042299 h 2316260"/>
                                  <a:gd name="connsiteX26" fmla="*/ 743590 w 3321295"/>
                                  <a:gd name="connsiteY26" fmla="*/ 2042299 h 2316260"/>
                                  <a:gd name="connsiteX27" fmla="*/ 773356 w 3321295"/>
                                  <a:gd name="connsiteY27" fmla="*/ 2066112 h 2316260"/>
                                  <a:gd name="connsiteX28" fmla="*/ 779309 w 3321295"/>
                                  <a:gd name="connsiteY28" fmla="*/ 2089924 h 2316260"/>
                                  <a:gd name="connsiteX29" fmla="*/ 803121 w 3321295"/>
                                  <a:gd name="connsiteY29" fmla="*/ 2113737 h 2316260"/>
                                  <a:gd name="connsiteX30" fmla="*/ 868606 w 3321295"/>
                                  <a:gd name="connsiteY30" fmla="*/ 2143502 h 2316260"/>
                                  <a:gd name="connsiteX31" fmla="*/ 916231 w 3321295"/>
                                  <a:gd name="connsiteY31" fmla="*/ 2125643 h 2316260"/>
                                  <a:gd name="connsiteX32" fmla="*/ 945996 w 3321295"/>
                                  <a:gd name="connsiteY32" fmla="*/ 2149456 h 2316260"/>
                                  <a:gd name="connsiteX33" fmla="*/ 945996 w 3321295"/>
                                  <a:gd name="connsiteY33" fmla="*/ 2197081 h 2316260"/>
                                  <a:gd name="connsiteX34" fmla="*/ 945996 w 3321295"/>
                                  <a:gd name="connsiteY34" fmla="*/ 2208987 h 2316260"/>
                                  <a:gd name="connsiteX35" fmla="*/ 993621 w 3321295"/>
                                  <a:gd name="connsiteY35" fmla="*/ 2226846 h 2316260"/>
                                  <a:gd name="connsiteX36" fmla="*/ 1082918 w 3321295"/>
                                  <a:gd name="connsiteY36" fmla="*/ 2238752 h 2316260"/>
                                  <a:gd name="connsiteX37" fmla="*/ 1154356 w 3321295"/>
                                  <a:gd name="connsiteY37" fmla="*/ 2238752 h 2316260"/>
                                  <a:gd name="connsiteX38" fmla="*/ 1172215 w 3321295"/>
                                  <a:gd name="connsiteY38" fmla="*/ 2238752 h 2316260"/>
                                  <a:gd name="connsiteX39" fmla="*/ 1207934 w 3321295"/>
                                  <a:gd name="connsiteY39" fmla="*/ 2238752 h 2316260"/>
                                  <a:gd name="connsiteX40" fmla="*/ 1207934 w 3321295"/>
                                  <a:gd name="connsiteY40" fmla="*/ 2220893 h 2316260"/>
                                  <a:gd name="connsiteX41" fmla="*/ 1207934 w 3321295"/>
                                  <a:gd name="connsiteY41" fmla="*/ 2203034 h 2316260"/>
                                  <a:gd name="connsiteX42" fmla="*/ 1225793 w 3321295"/>
                                  <a:gd name="connsiteY42" fmla="*/ 2167315 h 2316260"/>
                                  <a:gd name="connsiteX43" fmla="*/ 1237700 w 3321295"/>
                                  <a:gd name="connsiteY43" fmla="*/ 2161362 h 2316260"/>
                                  <a:gd name="connsiteX44" fmla="*/ 1207934 w 3321295"/>
                                  <a:gd name="connsiteY44" fmla="*/ 2149456 h 2316260"/>
                                  <a:gd name="connsiteX45" fmla="*/ 1184121 w 3321295"/>
                                  <a:gd name="connsiteY45" fmla="*/ 2143502 h 2316260"/>
                                  <a:gd name="connsiteX46" fmla="*/ 1166262 w 3321295"/>
                                  <a:gd name="connsiteY46" fmla="*/ 2131596 h 2316260"/>
                                  <a:gd name="connsiteX47" fmla="*/ 1136496 w 3321295"/>
                                  <a:gd name="connsiteY47" fmla="*/ 2125643 h 2316260"/>
                                  <a:gd name="connsiteX48" fmla="*/ 1088871 w 3321295"/>
                                  <a:gd name="connsiteY48" fmla="*/ 2083971 h 2316260"/>
                                  <a:gd name="connsiteX49" fmla="*/ 1041246 w 3321295"/>
                                  <a:gd name="connsiteY49" fmla="*/ 2030393 h 2316260"/>
                                  <a:gd name="connsiteX50" fmla="*/ 1041246 w 3321295"/>
                                  <a:gd name="connsiteY50" fmla="*/ 1976815 h 2316260"/>
                                  <a:gd name="connsiteX51" fmla="*/ 1011481 w 3321295"/>
                                  <a:gd name="connsiteY51" fmla="*/ 1941096 h 2316260"/>
                                  <a:gd name="connsiteX52" fmla="*/ 1071012 w 3321295"/>
                                  <a:gd name="connsiteY52" fmla="*/ 1893471 h 2316260"/>
                                  <a:gd name="connsiteX53" fmla="*/ 1124590 w 3321295"/>
                                  <a:gd name="connsiteY53" fmla="*/ 1845846 h 2316260"/>
                                  <a:gd name="connsiteX54" fmla="*/ 1160309 w 3321295"/>
                                  <a:gd name="connsiteY54" fmla="*/ 1845846 h 2316260"/>
                                  <a:gd name="connsiteX55" fmla="*/ 1237700 w 3321295"/>
                                  <a:gd name="connsiteY55" fmla="*/ 1804174 h 2316260"/>
                                  <a:gd name="connsiteX56" fmla="*/ 1267465 w 3321295"/>
                                  <a:gd name="connsiteY56" fmla="*/ 1804174 h 2316260"/>
                                  <a:gd name="connsiteX57" fmla="*/ 1315090 w 3321295"/>
                                  <a:gd name="connsiteY57" fmla="*/ 1786315 h 2316260"/>
                                  <a:gd name="connsiteX58" fmla="*/ 1356762 w 3321295"/>
                                  <a:gd name="connsiteY58" fmla="*/ 1774409 h 2316260"/>
                                  <a:gd name="connsiteX59" fmla="*/ 1410340 w 3321295"/>
                                  <a:gd name="connsiteY59" fmla="*/ 1774409 h 2316260"/>
                                  <a:gd name="connsiteX60" fmla="*/ 1416293 w 3321295"/>
                                  <a:gd name="connsiteY60" fmla="*/ 1762502 h 2316260"/>
                                  <a:gd name="connsiteX61" fmla="*/ 1452012 w 3321295"/>
                                  <a:gd name="connsiteY61" fmla="*/ 1726784 h 2316260"/>
                                  <a:gd name="connsiteX62" fmla="*/ 1487731 w 3321295"/>
                                  <a:gd name="connsiteY62" fmla="*/ 1702971 h 2316260"/>
                                  <a:gd name="connsiteX63" fmla="*/ 1577028 w 3321295"/>
                                  <a:gd name="connsiteY63" fmla="*/ 1661299 h 2316260"/>
                                  <a:gd name="connsiteX64" fmla="*/ 1642512 w 3321295"/>
                                  <a:gd name="connsiteY64" fmla="*/ 1655346 h 2316260"/>
                                  <a:gd name="connsiteX65" fmla="*/ 1654418 w 3321295"/>
                                  <a:gd name="connsiteY65" fmla="*/ 1607721 h 2316260"/>
                                  <a:gd name="connsiteX66" fmla="*/ 1707996 w 3321295"/>
                                  <a:gd name="connsiteY66" fmla="*/ 1589862 h 2316260"/>
                                  <a:gd name="connsiteX67" fmla="*/ 1707996 w 3321295"/>
                                  <a:gd name="connsiteY67" fmla="*/ 1631534 h 2316260"/>
                                  <a:gd name="connsiteX68" fmla="*/ 1785387 w 3321295"/>
                                  <a:gd name="connsiteY68" fmla="*/ 1655346 h 2316260"/>
                                  <a:gd name="connsiteX69" fmla="*/ 1815153 w 3321295"/>
                                  <a:gd name="connsiteY69" fmla="*/ 1655346 h 2316260"/>
                                  <a:gd name="connsiteX70" fmla="*/ 1821106 w 3321295"/>
                                  <a:gd name="connsiteY70" fmla="*/ 1631534 h 2316260"/>
                                  <a:gd name="connsiteX71" fmla="*/ 1868731 w 3321295"/>
                                  <a:gd name="connsiteY71" fmla="*/ 1631534 h 2316260"/>
                                  <a:gd name="connsiteX72" fmla="*/ 1975295 w 3321295"/>
                                  <a:gd name="connsiteY72" fmla="*/ 1626990 h 2316260"/>
                                  <a:gd name="connsiteX73" fmla="*/ 2129759 w 3321295"/>
                                  <a:gd name="connsiteY73" fmla="*/ 1527038 h 2316260"/>
                                  <a:gd name="connsiteX74" fmla="*/ 3130793 w 3321295"/>
                                  <a:gd name="connsiteY74" fmla="*/ 720706 h 2316260"/>
                                  <a:gd name="connsiteX75" fmla="*/ 3321295 w 3321295"/>
                                  <a:gd name="connsiteY75" fmla="*/ 536160 h 2316260"/>
                                  <a:gd name="connsiteX76" fmla="*/ 3291531 w 3321295"/>
                                  <a:gd name="connsiteY76" fmla="*/ 369471 h 2316260"/>
                                  <a:gd name="connsiteX77" fmla="*/ 3243902 w 3321295"/>
                                  <a:gd name="connsiteY77" fmla="*/ 378 h 2316260"/>
                                  <a:gd name="connsiteX78" fmla="*/ 2809327 w 3321295"/>
                                  <a:gd name="connsiteY78" fmla="*/ 65863 h 2316260"/>
                                  <a:gd name="connsiteX79" fmla="*/ 815027 w 3321295"/>
                                  <a:gd name="connsiteY79" fmla="*/ 321846 h 2316260"/>
                                  <a:gd name="connsiteX80" fmla="*/ 14472 w 3321295"/>
                                  <a:gd name="connsiteY80" fmla="*/ 446862 h 2316260"/>
                                  <a:gd name="connsiteX81" fmla="*/ 8243 w 3321295"/>
                                  <a:gd name="connsiteY81" fmla="*/ 619503 h 2316260"/>
                                  <a:gd name="connsiteX82" fmla="*/ 3708 w 3321295"/>
                                  <a:gd name="connsiteY82" fmla="*/ 1199461 h 2316260"/>
                                  <a:gd name="connsiteX83" fmla="*/ 5403 w 3321295"/>
                                  <a:gd name="connsiteY83"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07470 w 3321295"/>
                                  <a:gd name="connsiteY13" fmla="*/ 2204904 h 2316260"/>
                                  <a:gd name="connsiteX14" fmla="*/ 332825 w 3321295"/>
                                  <a:gd name="connsiteY14" fmla="*/ 2168411 h 2316260"/>
                                  <a:gd name="connsiteX15" fmla="*/ 404262 w 3321295"/>
                                  <a:gd name="connsiteY15" fmla="*/ 2155409 h 2316260"/>
                                  <a:gd name="connsiteX16" fmla="*/ 469746 w 3321295"/>
                                  <a:gd name="connsiteY16" fmla="*/ 2155409 h 2316260"/>
                                  <a:gd name="connsiteX17" fmla="*/ 529278 w 3321295"/>
                                  <a:gd name="connsiteY17" fmla="*/ 2155409 h 2316260"/>
                                  <a:gd name="connsiteX18" fmla="*/ 547137 w 3321295"/>
                                  <a:gd name="connsiteY18" fmla="*/ 2137549 h 2316260"/>
                                  <a:gd name="connsiteX19" fmla="*/ 553090 w 3321295"/>
                                  <a:gd name="connsiteY19" fmla="*/ 2113737 h 2316260"/>
                                  <a:gd name="connsiteX20" fmla="*/ 582856 w 3321295"/>
                                  <a:gd name="connsiteY20" fmla="*/ 2083971 h 2316260"/>
                                  <a:gd name="connsiteX21" fmla="*/ 594762 w 3321295"/>
                                  <a:gd name="connsiteY21" fmla="*/ 2060159 h 2316260"/>
                                  <a:gd name="connsiteX22" fmla="*/ 618575 w 3321295"/>
                                  <a:gd name="connsiteY22" fmla="*/ 2042299 h 2316260"/>
                                  <a:gd name="connsiteX23" fmla="*/ 648340 w 3321295"/>
                                  <a:gd name="connsiteY23" fmla="*/ 2036346 h 2316260"/>
                                  <a:gd name="connsiteX24" fmla="*/ 690012 w 3321295"/>
                                  <a:gd name="connsiteY24" fmla="*/ 2042299 h 2316260"/>
                                  <a:gd name="connsiteX25" fmla="*/ 701918 w 3321295"/>
                                  <a:gd name="connsiteY25" fmla="*/ 2042299 h 2316260"/>
                                  <a:gd name="connsiteX26" fmla="*/ 743590 w 3321295"/>
                                  <a:gd name="connsiteY26" fmla="*/ 2042299 h 2316260"/>
                                  <a:gd name="connsiteX27" fmla="*/ 773356 w 3321295"/>
                                  <a:gd name="connsiteY27" fmla="*/ 2066112 h 2316260"/>
                                  <a:gd name="connsiteX28" fmla="*/ 779309 w 3321295"/>
                                  <a:gd name="connsiteY28" fmla="*/ 2089924 h 2316260"/>
                                  <a:gd name="connsiteX29" fmla="*/ 803121 w 3321295"/>
                                  <a:gd name="connsiteY29" fmla="*/ 2113737 h 2316260"/>
                                  <a:gd name="connsiteX30" fmla="*/ 868606 w 3321295"/>
                                  <a:gd name="connsiteY30" fmla="*/ 2143502 h 2316260"/>
                                  <a:gd name="connsiteX31" fmla="*/ 916231 w 3321295"/>
                                  <a:gd name="connsiteY31" fmla="*/ 2125643 h 2316260"/>
                                  <a:gd name="connsiteX32" fmla="*/ 945996 w 3321295"/>
                                  <a:gd name="connsiteY32" fmla="*/ 2149456 h 2316260"/>
                                  <a:gd name="connsiteX33" fmla="*/ 945996 w 3321295"/>
                                  <a:gd name="connsiteY33" fmla="*/ 2197081 h 2316260"/>
                                  <a:gd name="connsiteX34" fmla="*/ 945996 w 3321295"/>
                                  <a:gd name="connsiteY34" fmla="*/ 2208987 h 2316260"/>
                                  <a:gd name="connsiteX35" fmla="*/ 993621 w 3321295"/>
                                  <a:gd name="connsiteY35" fmla="*/ 2226846 h 2316260"/>
                                  <a:gd name="connsiteX36" fmla="*/ 1082918 w 3321295"/>
                                  <a:gd name="connsiteY36" fmla="*/ 2238752 h 2316260"/>
                                  <a:gd name="connsiteX37" fmla="*/ 1154356 w 3321295"/>
                                  <a:gd name="connsiteY37" fmla="*/ 2238752 h 2316260"/>
                                  <a:gd name="connsiteX38" fmla="*/ 1172215 w 3321295"/>
                                  <a:gd name="connsiteY38" fmla="*/ 2238752 h 2316260"/>
                                  <a:gd name="connsiteX39" fmla="*/ 1207934 w 3321295"/>
                                  <a:gd name="connsiteY39" fmla="*/ 2238752 h 2316260"/>
                                  <a:gd name="connsiteX40" fmla="*/ 1207934 w 3321295"/>
                                  <a:gd name="connsiteY40" fmla="*/ 2220893 h 2316260"/>
                                  <a:gd name="connsiteX41" fmla="*/ 1207934 w 3321295"/>
                                  <a:gd name="connsiteY41" fmla="*/ 2203034 h 2316260"/>
                                  <a:gd name="connsiteX42" fmla="*/ 1225793 w 3321295"/>
                                  <a:gd name="connsiteY42" fmla="*/ 2167315 h 2316260"/>
                                  <a:gd name="connsiteX43" fmla="*/ 1237700 w 3321295"/>
                                  <a:gd name="connsiteY43" fmla="*/ 2161362 h 2316260"/>
                                  <a:gd name="connsiteX44" fmla="*/ 1207934 w 3321295"/>
                                  <a:gd name="connsiteY44" fmla="*/ 2149456 h 2316260"/>
                                  <a:gd name="connsiteX45" fmla="*/ 1184121 w 3321295"/>
                                  <a:gd name="connsiteY45" fmla="*/ 2143502 h 2316260"/>
                                  <a:gd name="connsiteX46" fmla="*/ 1166262 w 3321295"/>
                                  <a:gd name="connsiteY46" fmla="*/ 2131596 h 2316260"/>
                                  <a:gd name="connsiteX47" fmla="*/ 1136496 w 3321295"/>
                                  <a:gd name="connsiteY47" fmla="*/ 2125643 h 2316260"/>
                                  <a:gd name="connsiteX48" fmla="*/ 1088871 w 3321295"/>
                                  <a:gd name="connsiteY48" fmla="*/ 2083971 h 2316260"/>
                                  <a:gd name="connsiteX49" fmla="*/ 1041246 w 3321295"/>
                                  <a:gd name="connsiteY49" fmla="*/ 2030393 h 2316260"/>
                                  <a:gd name="connsiteX50" fmla="*/ 1041246 w 3321295"/>
                                  <a:gd name="connsiteY50" fmla="*/ 1976815 h 2316260"/>
                                  <a:gd name="connsiteX51" fmla="*/ 1011481 w 3321295"/>
                                  <a:gd name="connsiteY51" fmla="*/ 1941096 h 2316260"/>
                                  <a:gd name="connsiteX52" fmla="*/ 1071012 w 3321295"/>
                                  <a:gd name="connsiteY52" fmla="*/ 1893471 h 2316260"/>
                                  <a:gd name="connsiteX53" fmla="*/ 1124590 w 3321295"/>
                                  <a:gd name="connsiteY53" fmla="*/ 1845846 h 2316260"/>
                                  <a:gd name="connsiteX54" fmla="*/ 1160309 w 3321295"/>
                                  <a:gd name="connsiteY54" fmla="*/ 1845846 h 2316260"/>
                                  <a:gd name="connsiteX55" fmla="*/ 1237700 w 3321295"/>
                                  <a:gd name="connsiteY55" fmla="*/ 1804174 h 2316260"/>
                                  <a:gd name="connsiteX56" fmla="*/ 1267465 w 3321295"/>
                                  <a:gd name="connsiteY56" fmla="*/ 1804174 h 2316260"/>
                                  <a:gd name="connsiteX57" fmla="*/ 1315090 w 3321295"/>
                                  <a:gd name="connsiteY57" fmla="*/ 1786315 h 2316260"/>
                                  <a:gd name="connsiteX58" fmla="*/ 1356762 w 3321295"/>
                                  <a:gd name="connsiteY58" fmla="*/ 1774409 h 2316260"/>
                                  <a:gd name="connsiteX59" fmla="*/ 1410340 w 3321295"/>
                                  <a:gd name="connsiteY59" fmla="*/ 1774409 h 2316260"/>
                                  <a:gd name="connsiteX60" fmla="*/ 1416293 w 3321295"/>
                                  <a:gd name="connsiteY60" fmla="*/ 1762502 h 2316260"/>
                                  <a:gd name="connsiteX61" fmla="*/ 1452012 w 3321295"/>
                                  <a:gd name="connsiteY61" fmla="*/ 1726784 h 2316260"/>
                                  <a:gd name="connsiteX62" fmla="*/ 1487731 w 3321295"/>
                                  <a:gd name="connsiteY62" fmla="*/ 1702971 h 2316260"/>
                                  <a:gd name="connsiteX63" fmla="*/ 1577028 w 3321295"/>
                                  <a:gd name="connsiteY63" fmla="*/ 1661299 h 2316260"/>
                                  <a:gd name="connsiteX64" fmla="*/ 1642512 w 3321295"/>
                                  <a:gd name="connsiteY64" fmla="*/ 1655346 h 2316260"/>
                                  <a:gd name="connsiteX65" fmla="*/ 1654418 w 3321295"/>
                                  <a:gd name="connsiteY65" fmla="*/ 1607721 h 2316260"/>
                                  <a:gd name="connsiteX66" fmla="*/ 1707996 w 3321295"/>
                                  <a:gd name="connsiteY66" fmla="*/ 1589862 h 2316260"/>
                                  <a:gd name="connsiteX67" fmla="*/ 1707996 w 3321295"/>
                                  <a:gd name="connsiteY67" fmla="*/ 1631534 h 2316260"/>
                                  <a:gd name="connsiteX68" fmla="*/ 1785387 w 3321295"/>
                                  <a:gd name="connsiteY68" fmla="*/ 1655346 h 2316260"/>
                                  <a:gd name="connsiteX69" fmla="*/ 1815153 w 3321295"/>
                                  <a:gd name="connsiteY69" fmla="*/ 1655346 h 2316260"/>
                                  <a:gd name="connsiteX70" fmla="*/ 1821106 w 3321295"/>
                                  <a:gd name="connsiteY70" fmla="*/ 1631534 h 2316260"/>
                                  <a:gd name="connsiteX71" fmla="*/ 1868731 w 3321295"/>
                                  <a:gd name="connsiteY71" fmla="*/ 1631534 h 2316260"/>
                                  <a:gd name="connsiteX72" fmla="*/ 1975295 w 3321295"/>
                                  <a:gd name="connsiteY72" fmla="*/ 1626990 h 2316260"/>
                                  <a:gd name="connsiteX73" fmla="*/ 2129759 w 3321295"/>
                                  <a:gd name="connsiteY73" fmla="*/ 1527038 h 2316260"/>
                                  <a:gd name="connsiteX74" fmla="*/ 3130793 w 3321295"/>
                                  <a:gd name="connsiteY74" fmla="*/ 720706 h 2316260"/>
                                  <a:gd name="connsiteX75" fmla="*/ 3321295 w 3321295"/>
                                  <a:gd name="connsiteY75" fmla="*/ 536160 h 2316260"/>
                                  <a:gd name="connsiteX76" fmla="*/ 3291531 w 3321295"/>
                                  <a:gd name="connsiteY76" fmla="*/ 369471 h 2316260"/>
                                  <a:gd name="connsiteX77" fmla="*/ 3243902 w 3321295"/>
                                  <a:gd name="connsiteY77" fmla="*/ 378 h 2316260"/>
                                  <a:gd name="connsiteX78" fmla="*/ 2809327 w 3321295"/>
                                  <a:gd name="connsiteY78" fmla="*/ 65863 h 2316260"/>
                                  <a:gd name="connsiteX79" fmla="*/ 815027 w 3321295"/>
                                  <a:gd name="connsiteY79" fmla="*/ 321846 h 2316260"/>
                                  <a:gd name="connsiteX80" fmla="*/ 14472 w 3321295"/>
                                  <a:gd name="connsiteY80" fmla="*/ 446862 h 2316260"/>
                                  <a:gd name="connsiteX81" fmla="*/ 8243 w 3321295"/>
                                  <a:gd name="connsiteY81" fmla="*/ 619503 h 2316260"/>
                                  <a:gd name="connsiteX82" fmla="*/ 3708 w 3321295"/>
                                  <a:gd name="connsiteY82" fmla="*/ 1199461 h 2316260"/>
                                  <a:gd name="connsiteX83" fmla="*/ 5403 w 3321295"/>
                                  <a:gd name="connsiteY83"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32825 w 3321295"/>
                                  <a:gd name="connsiteY14" fmla="*/ 2168411 h 2316260"/>
                                  <a:gd name="connsiteX15" fmla="*/ 404262 w 3321295"/>
                                  <a:gd name="connsiteY15" fmla="*/ 2155409 h 2316260"/>
                                  <a:gd name="connsiteX16" fmla="*/ 469746 w 3321295"/>
                                  <a:gd name="connsiteY16" fmla="*/ 2155409 h 2316260"/>
                                  <a:gd name="connsiteX17" fmla="*/ 529278 w 3321295"/>
                                  <a:gd name="connsiteY17" fmla="*/ 2155409 h 2316260"/>
                                  <a:gd name="connsiteX18" fmla="*/ 547137 w 3321295"/>
                                  <a:gd name="connsiteY18" fmla="*/ 2137549 h 2316260"/>
                                  <a:gd name="connsiteX19" fmla="*/ 553090 w 3321295"/>
                                  <a:gd name="connsiteY19" fmla="*/ 2113737 h 2316260"/>
                                  <a:gd name="connsiteX20" fmla="*/ 582856 w 3321295"/>
                                  <a:gd name="connsiteY20" fmla="*/ 2083971 h 2316260"/>
                                  <a:gd name="connsiteX21" fmla="*/ 594762 w 3321295"/>
                                  <a:gd name="connsiteY21" fmla="*/ 2060159 h 2316260"/>
                                  <a:gd name="connsiteX22" fmla="*/ 618575 w 3321295"/>
                                  <a:gd name="connsiteY22" fmla="*/ 2042299 h 2316260"/>
                                  <a:gd name="connsiteX23" fmla="*/ 648340 w 3321295"/>
                                  <a:gd name="connsiteY23" fmla="*/ 2036346 h 2316260"/>
                                  <a:gd name="connsiteX24" fmla="*/ 690012 w 3321295"/>
                                  <a:gd name="connsiteY24" fmla="*/ 2042299 h 2316260"/>
                                  <a:gd name="connsiteX25" fmla="*/ 701918 w 3321295"/>
                                  <a:gd name="connsiteY25" fmla="*/ 2042299 h 2316260"/>
                                  <a:gd name="connsiteX26" fmla="*/ 743590 w 3321295"/>
                                  <a:gd name="connsiteY26" fmla="*/ 2042299 h 2316260"/>
                                  <a:gd name="connsiteX27" fmla="*/ 773356 w 3321295"/>
                                  <a:gd name="connsiteY27" fmla="*/ 2066112 h 2316260"/>
                                  <a:gd name="connsiteX28" fmla="*/ 779309 w 3321295"/>
                                  <a:gd name="connsiteY28" fmla="*/ 2089924 h 2316260"/>
                                  <a:gd name="connsiteX29" fmla="*/ 803121 w 3321295"/>
                                  <a:gd name="connsiteY29" fmla="*/ 2113737 h 2316260"/>
                                  <a:gd name="connsiteX30" fmla="*/ 868606 w 3321295"/>
                                  <a:gd name="connsiteY30" fmla="*/ 2143502 h 2316260"/>
                                  <a:gd name="connsiteX31" fmla="*/ 916231 w 3321295"/>
                                  <a:gd name="connsiteY31" fmla="*/ 2125643 h 2316260"/>
                                  <a:gd name="connsiteX32" fmla="*/ 945996 w 3321295"/>
                                  <a:gd name="connsiteY32" fmla="*/ 2149456 h 2316260"/>
                                  <a:gd name="connsiteX33" fmla="*/ 945996 w 3321295"/>
                                  <a:gd name="connsiteY33" fmla="*/ 2197081 h 2316260"/>
                                  <a:gd name="connsiteX34" fmla="*/ 945996 w 3321295"/>
                                  <a:gd name="connsiteY34" fmla="*/ 2208987 h 2316260"/>
                                  <a:gd name="connsiteX35" fmla="*/ 993621 w 3321295"/>
                                  <a:gd name="connsiteY35" fmla="*/ 2226846 h 2316260"/>
                                  <a:gd name="connsiteX36" fmla="*/ 1082918 w 3321295"/>
                                  <a:gd name="connsiteY36" fmla="*/ 2238752 h 2316260"/>
                                  <a:gd name="connsiteX37" fmla="*/ 1154356 w 3321295"/>
                                  <a:gd name="connsiteY37" fmla="*/ 2238752 h 2316260"/>
                                  <a:gd name="connsiteX38" fmla="*/ 1172215 w 3321295"/>
                                  <a:gd name="connsiteY38" fmla="*/ 2238752 h 2316260"/>
                                  <a:gd name="connsiteX39" fmla="*/ 1207934 w 3321295"/>
                                  <a:gd name="connsiteY39" fmla="*/ 2238752 h 2316260"/>
                                  <a:gd name="connsiteX40" fmla="*/ 1207934 w 3321295"/>
                                  <a:gd name="connsiteY40" fmla="*/ 2220893 h 2316260"/>
                                  <a:gd name="connsiteX41" fmla="*/ 1207934 w 3321295"/>
                                  <a:gd name="connsiteY41" fmla="*/ 2203034 h 2316260"/>
                                  <a:gd name="connsiteX42" fmla="*/ 1225793 w 3321295"/>
                                  <a:gd name="connsiteY42" fmla="*/ 2167315 h 2316260"/>
                                  <a:gd name="connsiteX43" fmla="*/ 1237700 w 3321295"/>
                                  <a:gd name="connsiteY43" fmla="*/ 2161362 h 2316260"/>
                                  <a:gd name="connsiteX44" fmla="*/ 1207934 w 3321295"/>
                                  <a:gd name="connsiteY44" fmla="*/ 2149456 h 2316260"/>
                                  <a:gd name="connsiteX45" fmla="*/ 1184121 w 3321295"/>
                                  <a:gd name="connsiteY45" fmla="*/ 2143502 h 2316260"/>
                                  <a:gd name="connsiteX46" fmla="*/ 1166262 w 3321295"/>
                                  <a:gd name="connsiteY46" fmla="*/ 2131596 h 2316260"/>
                                  <a:gd name="connsiteX47" fmla="*/ 1136496 w 3321295"/>
                                  <a:gd name="connsiteY47" fmla="*/ 2125643 h 2316260"/>
                                  <a:gd name="connsiteX48" fmla="*/ 1088871 w 3321295"/>
                                  <a:gd name="connsiteY48" fmla="*/ 2083971 h 2316260"/>
                                  <a:gd name="connsiteX49" fmla="*/ 1041246 w 3321295"/>
                                  <a:gd name="connsiteY49" fmla="*/ 2030393 h 2316260"/>
                                  <a:gd name="connsiteX50" fmla="*/ 1041246 w 3321295"/>
                                  <a:gd name="connsiteY50" fmla="*/ 1976815 h 2316260"/>
                                  <a:gd name="connsiteX51" fmla="*/ 1011481 w 3321295"/>
                                  <a:gd name="connsiteY51" fmla="*/ 1941096 h 2316260"/>
                                  <a:gd name="connsiteX52" fmla="*/ 1071012 w 3321295"/>
                                  <a:gd name="connsiteY52" fmla="*/ 1893471 h 2316260"/>
                                  <a:gd name="connsiteX53" fmla="*/ 1124590 w 3321295"/>
                                  <a:gd name="connsiteY53" fmla="*/ 1845846 h 2316260"/>
                                  <a:gd name="connsiteX54" fmla="*/ 1160309 w 3321295"/>
                                  <a:gd name="connsiteY54" fmla="*/ 1845846 h 2316260"/>
                                  <a:gd name="connsiteX55" fmla="*/ 1237700 w 3321295"/>
                                  <a:gd name="connsiteY55" fmla="*/ 1804174 h 2316260"/>
                                  <a:gd name="connsiteX56" fmla="*/ 1267465 w 3321295"/>
                                  <a:gd name="connsiteY56" fmla="*/ 1804174 h 2316260"/>
                                  <a:gd name="connsiteX57" fmla="*/ 1315090 w 3321295"/>
                                  <a:gd name="connsiteY57" fmla="*/ 1786315 h 2316260"/>
                                  <a:gd name="connsiteX58" fmla="*/ 1356762 w 3321295"/>
                                  <a:gd name="connsiteY58" fmla="*/ 1774409 h 2316260"/>
                                  <a:gd name="connsiteX59" fmla="*/ 1410340 w 3321295"/>
                                  <a:gd name="connsiteY59" fmla="*/ 1774409 h 2316260"/>
                                  <a:gd name="connsiteX60" fmla="*/ 1416293 w 3321295"/>
                                  <a:gd name="connsiteY60" fmla="*/ 1762502 h 2316260"/>
                                  <a:gd name="connsiteX61" fmla="*/ 1452012 w 3321295"/>
                                  <a:gd name="connsiteY61" fmla="*/ 1726784 h 2316260"/>
                                  <a:gd name="connsiteX62" fmla="*/ 1487731 w 3321295"/>
                                  <a:gd name="connsiteY62" fmla="*/ 1702971 h 2316260"/>
                                  <a:gd name="connsiteX63" fmla="*/ 1577028 w 3321295"/>
                                  <a:gd name="connsiteY63" fmla="*/ 1661299 h 2316260"/>
                                  <a:gd name="connsiteX64" fmla="*/ 1642512 w 3321295"/>
                                  <a:gd name="connsiteY64" fmla="*/ 1655346 h 2316260"/>
                                  <a:gd name="connsiteX65" fmla="*/ 1654418 w 3321295"/>
                                  <a:gd name="connsiteY65" fmla="*/ 1607721 h 2316260"/>
                                  <a:gd name="connsiteX66" fmla="*/ 1707996 w 3321295"/>
                                  <a:gd name="connsiteY66" fmla="*/ 1589862 h 2316260"/>
                                  <a:gd name="connsiteX67" fmla="*/ 1707996 w 3321295"/>
                                  <a:gd name="connsiteY67" fmla="*/ 1631534 h 2316260"/>
                                  <a:gd name="connsiteX68" fmla="*/ 1785387 w 3321295"/>
                                  <a:gd name="connsiteY68" fmla="*/ 1655346 h 2316260"/>
                                  <a:gd name="connsiteX69" fmla="*/ 1815153 w 3321295"/>
                                  <a:gd name="connsiteY69" fmla="*/ 1655346 h 2316260"/>
                                  <a:gd name="connsiteX70" fmla="*/ 1821106 w 3321295"/>
                                  <a:gd name="connsiteY70" fmla="*/ 1631534 h 2316260"/>
                                  <a:gd name="connsiteX71" fmla="*/ 1868731 w 3321295"/>
                                  <a:gd name="connsiteY71" fmla="*/ 1631534 h 2316260"/>
                                  <a:gd name="connsiteX72" fmla="*/ 1975295 w 3321295"/>
                                  <a:gd name="connsiteY72" fmla="*/ 1626990 h 2316260"/>
                                  <a:gd name="connsiteX73" fmla="*/ 2129759 w 3321295"/>
                                  <a:gd name="connsiteY73" fmla="*/ 1527038 h 2316260"/>
                                  <a:gd name="connsiteX74" fmla="*/ 3130793 w 3321295"/>
                                  <a:gd name="connsiteY74" fmla="*/ 720706 h 2316260"/>
                                  <a:gd name="connsiteX75" fmla="*/ 3321295 w 3321295"/>
                                  <a:gd name="connsiteY75" fmla="*/ 536160 h 2316260"/>
                                  <a:gd name="connsiteX76" fmla="*/ 3291531 w 3321295"/>
                                  <a:gd name="connsiteY76" fmla="*/ 369471 h 2316260"/>
                                  <a:gd name="connsiteX77" fmla="*/ 3243902 w 3321295"/>
                                  <a:gd name="connsiteY77" fmla="*/ 378 h 2316260"/>
                                  <a:gd name="connsiteX78" fmla="*/ 2809327 w 3321295"/>
                                  <a:gd name="connsiteY78" fmla="*/ 65863 h 2316260"/>
                                  <a:gd name="connsiteX79" fmla="*/ 815027 w 3321295"/>
                                  <a:gd name="connsiteY79" fmla="*/ 321846 h 2316260"/>
                                  <a:gd name="connsiteX80" fmla="*/ 14472 w 3321295"/>
                                  <a:gd name="connsiteY80" fmla="*/ 446862 h 2316260"/>
                                  <a:gd name="connsiteX81" fmla="*/ 8243 w 3321295"/>
                                  <a:gd name="connsiteY81" fmla="*/ 619503 h 2316260"/>
                                  <a:gd name="connsiteX82" fmla="*/ 3708 w 3321295"/>
                                  <a:gd name="connsiteY82" fmla="*/ 1199461 h 2316260"/>
                                  <a:gd name="connsiteX83" fmla="*/ 5403 w 3321295"/>
                                  <a:gd name="connsiteY83"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404262 w 3321295"/>
                                  <a:gd name="connsiteY15" fmla="*/ 2155409 h 2316260"/>
                                  <a:gd name="connsiteX16" fmla="*/ 469746 w 3321295"/>
                                  <a:gd name="connsiteY16" fmla="*/ 2155409 h 2316260"/>
                                  <a:gd name="connsiteX17" fmla="*/ 529278 w 3321295"/>
                                  <a:gd name="connsiteY17" fmla="*/ 2155409 h 2316260"/>
                                  <a:gd name="connsiteX18" fmla="*/ 547137 w 3321295"/>
                                  <a:gd name="connsiteY18" fmla="*/ 2137549 h 2316260"/>
                                  <a:gd name="connsiteX19" fmla="*/ 553090 w 3321295"/>
                                  <a:gd name="connsiteY19" fmla="*/ 2113737 h 2316260"/>
                                  <a:gd name="connsiteX20" fmla="*/ 582856 w 3321295"/>
                                  <a:gd name="connsiteY20" fmla="*/ 2083971 h 2316260"/>
                                  <a:gd name="connsiteX21" fmla="*/ 594762 w 3321295"/>
                                  <a:gd name="connsiteY21" fmla="*/ 2060159 h 2316260"/>
                                  <a:gd name="connsiteX22" fmla="*/ 618575 w 3321295"/>
                                  <a:gd name="connsiteY22" fmla="*/ 2042299 h 2316260"/>
                                  <a:gd name="connsiteX23" fmla="*/ 648340 w 3321295"/>
                                  <a:gd name="connsiteY23" fmla="*/ 2036346 h 2316260"/>
                                  <a:gd name="connsiteX24" fmla="*/ 690012 w 3321295"/>
                                  <a:gd name="connsiteY24" fmla="*/ 2042299 h 2316260"/>
                                  <a:gd name="connsiteX25" fmla="*/ 701918 w 3321295"/>
                                  <a:gd name="connsiteY25" fmla="*/ 2042299 h 2316260"/>
                                  <a:gd name="connsiteX26" fmla="*/ 743590 w 3321295"/>
                                  <a:gd name="connsiteY26" fmla="*/ 2042299 h 2316260"/>
                                  <a:gd name="connsiteX27" fmla="*/ 773356 w 3321295"/>
                                  <a:gd name="connsiteY27" fmla="*/ 2066112 h 2316260"/>
                                  <a:gd name="connsiteX28" fmla="*/ 779309 w 3321295"/>
                                  <a:gd name="connsiteY28" fmla="*/ 2089924 h 2316260"/>
                                  <a:gd name="connsiteX29" fmla="*/ 803121 w 3321295"/>
                                  <a:gd name="connsiteY29" fmla="*/ 2113737 h 2316260"/>
                                  <a:gd name="connsiteX30" fmla="*/ 868606 w 3321295"/>
                                  <a:gd name="connsiteY30" fmla="*/ 2143502 h 2316260"/>
                                  <a:gd name="connsiteX31" fmla="*/ 916231 w 3321295"/>
                                  <a:gd name="connsiteY31" fmla="*/ 2125643 h 2316260"/>
                                  <a:gd name="connsiteX32" fmla="*/ 945996 w 3321295"/>
                                  <a:gd name="connsiteY32" fmla="*/ 2149456 h 2316260"/>
                                  <a:gd name="connsiteX33" fmla="*/ 945996 w 3321295"/>
                                  <a:gd name="connsiteY33" fmla="*/ 2197081 h 2316260"/>
                                  <a:gd name="connsiteX34" fmla="*/ 945996 w 3321295"/>
                                  <a:gd name="connsiteY34" fmla="*/ 2208987 h 2316260"/>
                                  <a:gd name="connsiteX35" fmla="*/ 993621 w 3321295"/>
                                  <a:gd name="connsiteY35" fmla="*/ 2226846 h 2316260"/>
                                  <a:gd name="connsiteX36" fmla="*/ 1082918 w 3321295"/>
                                  <a:gd name="connsiteY36" fmla="*/ 2238752 h 2316260"/>
                                  <a:gd name="connsiteX37" fmla="*/ 1154356 w 3321295"/>
                                  <a:gd name="connsiteY37" fmla="*/ 2238752 h 2316260"/>
                                  <a:gd name="connsiteX38" fmla="*/ 1172215 w 3321295"/>
                                  <a:gd name="connsiteY38" fmla="*/ 2238752 h 2316260"/>
                                  <a:gd name="connsiteX39" fmla="*/ 1207934 w 3321295"/>
                                  <a:gd name="connsiteY39" fmla="*/ 2238752 h 2316260"/>
                                  <a:gd name="connsiteX40" fmla="*/ 1207934 w 3321295"/>
                                  <a:gd name="connsiteY40" fmla="*/ 2220893 h 2316260"/>
                                  <a:gd name="connsiteX41" fmla="*/ 1207934 w 3321295"/>
                                  <a:gd name="connsiteY41" fmla="*/ 2203034 h 2316260"/>
                                  <a:gd name="connsiteX42" fmla="*/ 1225793 w 3321295"/>
                                  <a:gd name="connsiteY42" fmla="*/ 2167315 h 2316260"/>
                                  <a:gd name="connsiteX43" fmla="*/ 1237700 w 3321295"/>
                                  <a:gd name="connsiteY43" fmla="*/ 2161362 h 2316260"/>
                                  <a:gd name="connsiteX44" fmla="*/ 1207934 w 3321295"/>
                                  <a:gd name="connsiteY44" fmla="*/ 2149456 h 2316260"/>
                                  <a:gd name="connsiteX45" fmla="*/ 1184121 w 3321295"/>
                                  <a:gd name="connsiteY45" fmla="*/ 2143502 h 2316260"/>
                                  <a:gd name="connsiteX46" fmla="*/ 1166262 w 3321295"/>
                                  <a:gd name="connsiteY46" fmla="*/ 2131596 h 2316260"/>
                                  <a:gd name="connsiteX47" fmla="*/ 1136496 w 3321295"/>
                                  <a:gd name="connsiteY47" fmla="*/ 2125643 h 2316260"/>
                                  <a:gd name="connsiteX48" fmla="*/ 1088871 w 3321295"/>
                                  <a:gd name="connsiteY48" fmla="*/ 2083971 h 2316260"/>
                                  <a:gd name="connsiteX49" fmla="*/ 1041246 w 3321295"/>
                                  <a:gd name="connsiteY49" fmla="*/ 2030393 h 2316260"/>
                                  <a:gd name="connsiteX50" fmla="*/ 1041246 w 3321295"/>
                                  <a:gd name="connsiteY50" fmla="*/ 1976815 h 2316260"/>
                                  <a:gd name="connsiteX51" fmla="*/ 1011481 w 3321295"/>
                                  <a:gd name="connsiteY51" fmla="*/ 1941096 h 2316260"/>
                                  <a:gd name="connsiteX52" fmla="*/ 1071012 w 3321295"/>
                                  <a:gd name="connsiteY52" fmla="*/ 1893471 h 2316260"/>
                                  <a:gd name="connsiteX53" fmla="*/ 1124590 w 3321295"/>
                                  <a:gd name="connsiteY53" fmla="*/ 1845846 h 2316260"/>
                                  <a:gd name="connsiteX54" fmla="*/ 1160309 w 3321295"/>
                                  <a:gd name="connsiteY54" fmla="*/ 1845846 h 2316260"/>
                                  <a:gd name="connsiteX55" fmla="*/ 1237700 w 3321295"/>
                                  <a:gd name="connsiteY55" fmla="*/ 1804174 h 2316260"/>
                                  <a:gd name="connsiteX56" fmla="*/ 1267465 w 3321295"/>
                                  <a:gd name="connsiteY56" fmla="*/ 1804174 h 2316260"/>
                                  <a:gd name="connsiteX57" fmla="*/ 1315090 w 3321295"/>
                                  <a:gd name="connsiteY57" fmla="*/ 1786315 h 2316260"/>
                                  <a:gd name="connsiteX58" fmla="*/ 1356762 w 3321295"/>
                                  <a:gd name="connsiteY58" fmla="*/ 1774409 h 2316260"/>
                                  <a:gd name="connsiteX59" fmla="*/ 1410340 w 3321295"/>
                                  <a:gd name="connsiteY59" fmla="*/ 1774409 h 2316260"/>
                                  <a:gd name="connsiteX60" fmla="*/ 1416293 w 3321295"/>
                                  <a:gd name="connsiteY60" fmla="*/ 1762502 h 2316260"/>
                                  <a:gd name="connsiteX61" fmla="*/ 1452012 w 3321295"/>
                                  <a:gd name="connsiteY61" fmla="*/ 1726784 h 2316260"/>
                                  <a:gd name="connsiteX62" fmla="*/ 1487731 w 3321295"/>
                                  <a:gd name="connsiteY62" fmla="*/ 1702971 h 2316260"/>
                                  <a:gd name="connsiteX63" fmla="*/ 1577028 w 3321295"/>
                                  <a:gd name="connsiteY63" fmla="*/ 1661299 h 2316260"/>
                                  <a:gd name="connsiteX64" fmla="*/ 1642512 w 3321295"/>
                                  <a:gd name="connsiteY64" fmla="*/ 1655346 h 2316260"/>
                                  <a:gd name="connsiteX65" fmla="*/ 1654418 w 3321295"/>
                                  <a:gd name="connsiteY65" fmla="*/ 1607721 h 2316260"/>
                                  <a:gd name="connsiteX66" fmla="*/ 1707996 w 3321295"/>
                                  <a:gd name="connsiteY66" fmla="*/ 1589862 h 2316260"/>
                                  <a:gd name="connsiteX67" fmla="*/ 1707996 w 3321295"/>
                                  <a:gd name="connsiteY67" fmla="*/ 1631534 h 2316260"/>
                                  <a:gd name="connsiteX68" fmla="*/ 1785387 w 3321295"/>
                                  <a:gd name="connsiteY68" fmla="*/ 1655346 h 2316260"/>
                                  <a:gd name="connsiteX69" fmla="*/ 1815153 w 3321295"/>
                                  <a:gd name="connsiteY69" fmla="*/ 1655346 h 2316260"/>
                                  <a:gd name="connsiteX70" fmla="*/ 1821106 w 3321295"/>
                                  <a:gd name="connsiteY70" fmla="*/ 1631534 h 2316260"/>
                                  <a:gd name="connsiteX71" fmla="*/ 1868731 w 3321295"/>
                                  <a:gd name="connsiteY71" fmla="*/ 1631534 h 2316260"/>
                                  <a:gd name="connsiteX72" fmla="*/ 1975295 w 3321295"/>
                                  <a:gd name="connsiteY72" fmla="*/ 1626990 h 2316260"/>
                                  <a:gd name="connsiteX73" fmla="*/ 2129759 w 3321295"/>
                                  <a:gd name="connsiteY73" fmla="*/ 1527038 h 2316260"/>
                                  <a:gd name="connsiteX74" fmla="*/ 3130793 w 3321295"/>
                                  <a:gd name="connsiteY74" fmla="*/ 720706 h 2316260"/>
                                  <a:gd name="connsiteX75" fmla="*/ 3321295 w 3321295"/>
                                  <a:gd name="connsiteY75" fmla="*/ 536160 h 2316260"/>
                                  <a:gd name="connsiteX76" fmla="*/ 3291531 w 3321295"/>
                                  <a:gd name="connsiteY76" fmla="*/ 369471 h 2316260"/>
                                  <a:gd name="connsiteX77" fmla="*/ 3243902 w 3321295"/>
                                  <a:gd name="connsiteY77" fmla="*/ 378 h 2316260"/>
                                  <a:gd name="connsiteX78" fmla="*/ 2809327 w 3321295"/>
                                  <a:gd name="connsiteY78" fmla="*/ 65863 h 2316260"/>
                                  <a:gd name="connsiteX79" fmla="*/ 815027 w 3321295"/>
                                  <a:gd name="connsiteY79" fmla="*/ 321846 h 2316260"/>
                                  <a:gd name="connsiteX80" fmla="*/ 14472 w 3321295"/>
                                  <a:gd name="connsiteY80" fmla="*/ 446862 h 2316260"/>
                                  <a:gd name="connsiteX81" fmla="*/ 8243 w 3321295"/>
                                  <a:gd name="connsiteY81" fmla="*/ 619503 h 2316260"/>
                                  <a:gd name="connsiteX82" fmla="*/ 3708 w 3321295"/>
                                  <a:gd name="connsiteY82" fmla="*/ 1199461 h 2316260"/>
                                  <a:gd name="connsiteX83" fmla="*/ 5403 w 3321295"/>
                                  <a:gd name="connsiteY83"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69746 w 3321295"/>
                                  <a:gd name="connsiteY17" fmla="*/ 2155409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701918 w 3321295"/>
                                  <a:gd name="connsiteY26" fmla="*/ 2042299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701918 w 3321295"/>
                                  <a:gd name="connsiteY26" fmla="*/ 2042299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708257 w 3321295"/>
                                  <a:gd name="connsiteY26" fmla="*/ 2032706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692410 w 3321295"/>
                                  <a:gd name="connsiteY26" fmla="*/ 2026310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708257 w 3321295"/>
                                  <a:gd name="connsiteY26" fmla="*/ 2026310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686072 w 3321295"/>
                                  <a:gd name="connsiteY26" fmla="*/ 2016716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90012 w 3321295"/>
                                  <a:gd name="connsiteY25" fmla="*/ 2042299 h 2316260"/>
                                  <a:gd name="connsiteX26" fmla="*/ 724104 w 3321295"/>
                                  <a:gd name="connsiteY26" fmla="*/ 2026310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73356 w 3321295"/>
                                  <a:gd name="connsiteY28" fmla="*/ 2066112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07934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07721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17315 h 2316260"/>
                                  <a:gd name="connsiteX67" fmla="*/ 1707996 w 3321295"/>
                                  <a:gd name="connsiteY67" fmla="*/ 1589862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93471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17315 h 2316260"/>
                                  <a:gd name="connsiteX67" fmla="*/ 1707996 w 3321295"/>
                                  <a:gd name="connsiteY67" fmla="*/ 1602653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80680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17315 h 2316260"/>
                                  <a:gd name="connsiteX67" fmla="*/ 1707996 w 3321295"/>
                                  <a:gd name="connsiteY67" fmla="*/ 1602653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80680 h 2316260"/>
                                  <a:gd name="connsiteX54" fmla="*/ 1124590 w 3321295"/>
                                  <a:gd name="connsiteY54" fmla="*/ 1845846 h 2316260"/>
                                  <a:gd name="connsiteX55" fmla="*/ 1160309 w 3321295"/>
                                  <a:gd name="connsiteY55" fmla="*/ 1845846 h 2316260"/>
                                  <a:gd name="connsiteX56" fmla="*/ 1237700 w 3321295"/>
                                  <a:gd name="connsiteY56" fmla="*/ 1804174 h 2316260"/>
                                  <a:gd name="connsiteX57" fmla="*/ 1267465 w 3321295"/>
                                  <a:gd name="connsiteY57" fmla="*/ 1804174 h 2316260"/>
                                  <a:gd name="connsiteX58" fmla="*/ 1315090 w 3321295"/>
                                  <a:gd name="connsiteY58" fmla="*/ 1786315 h 2316260"/>
                                  <a:gd name="connsiteX59" fmla="*/ 1356762 w 3321295"/>
                                  <a:gd name="connsiteY59" fmla="*/ 1774409 h 2316260"/>
                                  <a:gd name="connsiteX60" fmla="*/ 1410340 w 3321295"/>
                                  <a:gd name="connsiteY60" fmla="*/ 1774409 h 2316260"/>
                                  <a:gd name="connsiteX61" fmla="*/ 1416293 w 3321295"/>
                                  <a:gd name="connsiteY61" fmla="*/ 1762502 h 2316260"/>
                                  <a:gd name="connsiteX62" fmla="*/ 1452012 w 3321295"/>
                                  <a:gd name="connsiteY62" fmla="*/ 1726784 h 2316260"/>
                                  <a:gd name="connsiteX63" fmla="*/ 1487731 w 3321295"/>
                                  <a:gd name="connsiteY63" fmla="*/ 1702971 h 2316260"/>
                                  <a:gd name="connsiteX64" fmla="*/ 1577028 w 3321295"/>
                                  <a:gd name="connsiteY64" fmla="*/ 1661299 h 2316260"/>
                                  <a:gd name="connsiteX65" fmla="*/ 1642512 w 3321295"/>
                                  <a:gd name="connsiteY65" fmla="*/ 1655346 h 2316260"/>
                                  <a:gd name="connsiteX66" fmla="*/ 1654418 w 3321295"/>
                                  <a:gd name="connsiteY66" fmla="*/ 1617315 h 2316260"/>
                                  <a:gd name="connsiteX67" fmla="*/ 1707996 w 3321295"/>
                                  <a:gd name="connsiteY67" fmla="*/ 1602653 h 2316260"/>
                                  <a:gd name="connsiteX68" fmla="*/ 1707996 w 3321295"/>
                                  <a:gd name="connsiteY68" fmla="*/ 1631534 h 2316260"/>
                                  <a:gd name="connsiteX69" fmla="*/ 1785387 w 3321295"/>
                                  <a:gd name="connsiteY69" fmla="*/ 1655346 h 2316260"/>
                                  <a:gd name="connsiteX70" fmla="*/ 1815153 w 3321295"/>
                                  <a:gd name="connsiteY70" fmla="*/ 1655346 h 2316260"/>
                                  <a:gd name="connsiteX71" fmla="*/ 1821106 w 3321295"/>
                                  <a:gd name="connsiteY71" fmla="*/ 1631534 h 2316260"/>
                                  <a:gd name="connsiteX72" fmla="*/ 1868731 w 3321295"/>
                                  <a:gd name="connsiteY72" fmla="*/ 1631534 h 2316260"/>
                                  <a:gd name="connsiteX73" fmla="*/ 1975295 w 3321295"/>
                                  <a:gd name="connsiteY73" fmla="*/ 1626990 h 2316260"/>
                                  <a:gd name="connsiteX74" fmla="*/ 2129759 w 3321295"/>
                                  <a:gd name="connsiteY74" fmla="*/ 1527038 h 2316260"/>
                                  <a:gd name="connsiteX75" fmla="*/ 3130793 w 3321295"/>
                                  <a:gd name="connsiteY75" fmla="*/ 720706 h 2316260"/>
                                  <a:gd name="connsiteX76" fmla="*/ 3321295 w 3321295"/>
                                  <a:gd name="connsiteY76" fmla="*/ 536160 h 2316260"/>
                                  <a:gd name="connsiteX77" fmla="*/ 3291531 w 3321295"/>
                                  <a:gd name="connsiteY77" fmla="*/ 369471 h 2316260"/>
                                  <a:gd name="connsiteX78" fmla="*/ 3243902 w 3321295"/>
                                  <a:gd name="connsiteY78" fmla="*/ 378 h 2316260"/>
                                  <a:gd name="connsiteX79" fmla="*/ 2809327 w 3321295"/>
                                  <a:gd name="connsiteY79" fmla="*/ 65863 h 2316260"/>
                                  <a:gd name="connsiteX80" fmla="*/ 815027 w 3321295"/>
                                  <a:gd name="connsiteY80" fmla="*/ 321846 h 2316260"/>
                                  <a:gd name="connsiteX81" fmla="*/ 14472 w 3321295"/>
                                  <a:gd name="connsiteY81" fmla="*/ 446862 h 2316260"/>
                                  <a:gd name="connsiteX82" fmla="*/ 8243 w 3321295"/>
                                  <a:gd name="connsiteY82" fmla="*/ 619503 h 2316260"/>
                                  <a:gd name="connsiteX83" fmla="*/ 3708 w 3321295"/>
                                  <a:gd name="connsiteY83" fmla="*/ 1199461 h 2316260"/>
                                  <a:gd name="connsiteX84" fmla="*/ 5403 w 3321295"/>
                                  <a:gd name="connsiteY84" fmla="*/ 2281833 h 2316260"/>
                                  <a:gd name="connsiteX0" fmla="*/ 5403 w 3321295"/>
                                  <a:gd name="connsiteY0" fmla="*/ 2281833 h 2316260"/>
                                  <a:gd name="connsiteX1" fmla="*/ 27788 w 3321295"/>
                                  <a:gd name="connsiteY1" fmla="*/ 2297882 h 2316260"/>
                                  <a:gd name="connsiteX2" fmla="*/ 32321 w 3321295"/>
                                  <a:gd name="connsiteY2" fmla="*/ 2284252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80680 h 2316260"/>
                                  <a:gd name="connsiteX54" fmla="*/ 1124590 w 3321295"/>
                                  <a:gd name="connsiteY54" fmla="*/ 1845846 h 2316260"/>
                                  <a:gd name="connsiteX55" fmla="*/ 1160309 w 3321295"/>
                                  <a:gd name="connsiteY55" fmla="*/ 1845846 h 2316260"/>
                                  <a:gd name="connsiteX56" fmla="*/ 1192702 w 3321295"/>
                                  <a:gd name="connsiteY56" fmla="*/ 1810758 h 2316260"/>
                                  <a:gd name="connsiteX57" fmla="*/ 1237700 w 3321295"/>
                                  <a:gd name="connsiteY57" fmla="*/ 1804174 h 2316260"/>
                                  <a:gd name="connsiteX58" fmla="*/ 1267465 w 3321295"/>
                                  <a:gd name="connsiteY58" fmla="*/ 1804174 h 2316260"/>
                                  <a:gd name="connsiteX59" fmla="*/ 1315090 w 3321295"/>
                                  <a:gd name="connsiteY59" fmla="*/ 1786315 h 2316260"/>
                                  <a:gd name="connsiteX60" fmla="*/ 1356762 w 3321295"/>
                                  <a:gd name="connsiteY60" fmla="*/ 1774409 h 2316260"/>
                                  <a:gd name="connsiteX61" fmla="*/ 1410340 w 3321295"/>
                                  <a:gd name="connsiteY61" fmla="*/ 1774409 h 2316260"/>
                                  <a:gd name="connsiteX62" fmla="*/ 1416293 w 3321295"/>
                                  <a:gd name="connsiteY62" fmla="*/ 1762502 h 2316260"/>
                                  <a:gd name="connsiteX63" fmla="*/ 1452012 w 3321295"/>
                                  <a:gd name="connsiteY63" fmla="*/ 1726784 h 2316260"/>
                                  <a:gd name="connsiteX64" fmla="*/ 1487731 w 3321295"/>
                                  <a:gd name="connsiteY64" fmla="*/ 1702971 h 2316260"/>
                                  <a:gd name="connsiteX65" fmla="*/ 1577028 w 3321295"/>
                                  <a:gd name="connsiteY65" fmla="*/ 1661299 h 2316260"/>
                                  <a:gd name="connsiteX66" fmla="*/ 1642512 w 3321295"/>
                                  <a:gd name="connsiteY66" fmla="*/ 1655346 h 2316260"/>
                                  <a:gd name="connsiteX67" fmla="*/ 1654418 w 3321295"/>
                                  <a:gd name="connsiteY67" fmla="*/ 1617315 h 2316260"/>
                                  <a:gd name="connsiteX68" fmla="*/ 1707996 w 3321295"/>
                                  <a:gd name="connsiteY68" fmla="*/ 1602653 h 2316260"/>
                                  <a:gd name="connsiteX69" fmla="*/ 1707996 w 3321295"/>
                                  <a:gd name="connsiteY69" fmla="*/ 1631534 h 2316260"/>
                                  <a:gd name="connsiteX70" fmla="*/ 1785387 w 3321295"/>
                                  <a:gd name="connsiteY70" fmla="*/ 1655346 h 2316260"/>
                                  <a:gd name="connsiteX71" fmla="*/ 1815153 w 3321295"/>
                                  <a:gd name="connsiteY71" fmla="*/ 1655346 h 2316260"/>
                                  <a:gd name="connsiteX72" fmla="*/ 1821106 w 3321295"/>
                                  <a:gd name="connsiteY72" fmla="*/ 1631534 h 2316260"/>
                                  <a:gd name="connsiteX73" fmla="*/ 1868731 w 3321295"/>
                                  <a:gd name="connsiteY73" fmla="*/ 1631534 h 2316260"/>
                                  <a:gd name="connsiteX74" fmla="*/ 1975295 w 3321295"/>
                                  <a:gd name="connsiteY74" fmla="*/ 1626990 h 2316260"/>
                                  <a:gd name="connsiteX75" fmla="*/ 2129759 w 3321295"/>
                                  <a:gd name="connsiteY75" fmla="*/ 1527038 h 2316260"/>
                                  <a:gd name="connsiteX76" fmla="*/ 3130793 w 3321295"/>
                                  <a:gd name="connsiteY76" fmla="*/ 720706 h 2316260"/>
                                  <a:gd name="connsiteX77" fmla="*/ 3321295 w 3321295"/>
                                  <a:gd name="connsiteY77" fmla="*/ 536160 h 2316260"/>
                                  <a:gd name="connsiteX78" fmla="*/ 3291531 w 3321295"/>
                                  <a:gd name="connsiteY78" fmla="*/ 369471 h 2316260"/>
                                  <a:gd name="connsiteX79" fmla="*/ 3243902 w 3321295"/>
                                  <a:gd name="connsiteY79" fmla="*/ 378 h 2316260"/>
                                  <a:gd name="connsiteX80" fmla="*/ 2809327 w 3321295"/>
                                  <a:gd name="connsiteY80" fmla="*/ 65863 h 2316260"/>
                                  <a:gd name="connsiteX81" fmla="*/ 815027 w 3321295"/>
                                  <a:gd name="connsiteY81" fmla="*/ 321846 h 2316260"/>
                                  <a:gd name="connsiteX82" fmla="*/ 14472 w 3321295"/>
                                  <a:gd name="connsiteY82" fmla="*/ 446862 h 2316260"/>
                                  <a:gd name="connsiteX83" fmla="*/ 8243 w 3321295"/>
                                  <a:gd name="connsiteY83" fmla="*/ 619503 h 2316260"/>
                                  <a:gd name="connsiteX84" fmla="*/ 3708 w 3321295"/>
                                  <a:gd name="connsiteY84" fmla="*/ 1199461 h 2316260"/>
                                  <a:gd name="connsiteX85" fmla="*/ 5403 w 3321295"/>
                                  <a:gd name="connsiteY85" fmla="*/ 2281833 h 2316260"/>
                                  <a:gd name="connsiteX0" fmla="*/ 5403 w 3321295"/>
                                  <a:gd name="connsiteY0" fmla="*/ 2281833 h 2316260"/>
                                  <a:gd name="connsiteX1" fmla="*/ 27788 w 3321295"/>
                                  <a:gd name="connsiteY1" fmla="*/ 2297882 h 2316260"/>
                                  <a:gd name="connsiteX2" fmla="*/ 22813 w 3321295"/>
                                  <a:gd name="connsiteY2" fmla="*/ 2265065 h 2316260"/>
                                  <a:gd name="connsiteX3" fmla="*/ 58981 w 3321295"/>
                                  <a:gd name="connsiteY3" fmla="*/ 2298284 h 2316260"/>
                                  <a:gd name="connsiteX4" fmla="*/ 92301 w 3321295"/>
                                  <a:gd name="connsiteY4" fmla="*/ 2309620 h 2316260"/>
                                  <a:gd name="connsiteX5" fmla="*/ 130418 w 3321295"/>
                                  <a:gd name="connsiteY5" fmla="*/ 2316143 h 2316260"/>
                                  <a:gd name="connsiteX6" fmla="*/ 172090 w 3321295"/>
                                  <a:gd name="connsiteY6" fmla="*/ 2304237 h 2316260"/>
                                  <a:gd name="connsiteX7" fmla="*/ 183996 w 3321295"/>
                                  <a:gd name="connsiteY7" fmla="*/ 2292331 h 2316260"/>
                                  <a:gd name="connsiteX8" fmla="*/ 189950 w 3321295"/>
                                  <a:gd name="connsiteY8" fmla="*/ 2280424 h 2316260"/>
                                  <a:gd name="connsiteX9" fmla="*/ 207809 w 3321295"/>
                                  <a:gd name="connsiteY9" fmla="*/ 2234670 h 2316260"/>
                                  <a:gd name="connsiteX10" fmla="*/ 231621 w 3321295"/>
                                  <a:gd name="connsiteY10" fmla="*/ 2274471 h 2316260"/>
                                  <a:gd name="connsiteX11" fmla="*/ 258604 w 3321295"/>
                                  <a:gd name="connsiteY11" fmla="*/ 2276784 h 2316260"/>
                                  <a:gd name="connsiteX12" fmla="*/ 314579 w 3321295"/>
                                  <a:gd name="connsiteY12" fmla="*/ 2243378 h 2316260"/>
                                  <a:gd name="connsiteX13" fmla="*/ 332825 w 3321295"/>
                                  <a:gd name="connsiteY13" fmla="*/ 2214497 h 2316260"/>
                                  <a:gd name="connsiteX14" fmla="*/ 320147 w 3321295"/>
                                  <a:gd name="connsiteY14" fmla="*/ 2165213 h 2316260"/>
                                  <a:gd name="connsiteX15" fmla="*/ 349662 w 3321295"/>
                                  <a:gd name="connsiteY15" fmla="*/ 2152927 h 2316260"/>
                                  <a:gd name="connsiteX16" fmla="*/ 404262 w 3321295"/>
                                  <a:gd name="connsiteY16" fmla="*/ 2155409 h 2316260"/>
                                  <a:gd name="connsiteX17" fmla="*/ 472916 w 3321295"/>
                                  <a:gd name="connsiteY17" fmla="*/ 2171398 h 2316260"/>
                                  <a:gd name="connsiteX18" fmla="*/ 529278 w 3321295"/>
                                  <a:gd name="connsiteY18" fmla="*/ 2155409 h 2316260"/>
                                  <a:gd name="connsiteX19" fmla="*/ 547137 w 3321295"/>
                                  <a:gd name="connsiteY19" fmla="*/ 2137549 h 2316260"/>
                                  <a:gd name="connsiteX20" fmla="*/ 553090 w 3321295"/>
                                  <a:gd name="connsiteY20" fmla="*/ 2113737 h 2316260"/>
                                  <a:gd name="connsiteX21" fmla="*/ 582856 w 3321295"/>
                                  <a:gd name="connsiteY21" fmla="*/ 2083971 h 2316260"/>
                                  <a:gd name="connsiteX22" fmla="*/ 594762 w 3321295"/>
                                  <a:gd name="connsiteY22" fmla="*/ 2060159 h 2316260"/>
                                  <a:gd name="connsiteX23" fmla="*/ 618575 w 3321295"/>
                                  <a:gd name="connsiteY23" fmla="*/ 2042299 h 2316260"/>
                                  <a:gd name="connsiteX24" fmla="*/ 648340 w 3321295"/>
                                  <a:gd name="connsiteY24" fmla="*/ 2036346 h 2316260"/>
                                  <a:gd name="connsiteX25" fmla="*/ 686842 w 3321295"/>
                                  <a:gd name="connsiteY25" fmla="*/ 2032706 h 2316260"/>
                                  <a:gd name="connsiteX26" fmla="*/ 724104 w 3321295"/>
                                  <a:gd name="connsiteY26" fmla="*/ 2026310 h 2316260"/>
                                  <a:gd name="connsiteX27" fmla="*/ 743590 w 3321295"/>
                                  <a:gd name="connsiteY27" fmla="*/ 2042299 h 2316260"/>
                                  <a:gd name="connsiteX28" fmla="*/ 782864 w 3321295"/>
                                  <a:gd name="connsiteY28" fmla="*/ 2059717 h 2316260"/>
                                  <a:gd name="connsiteX29" fmla="*/ 779309 w 3321295"/>
                                  <a:gd name="connsiteY29" fmla="*/ 2089924 h 2316260"/>
                                  <a:gd name="connsiteX30" fmla="*/ 803121 w 3321295"/>
                                  <a:gd name="connsiteY30" fmla="*/ 2113737 h 2316260"/>
                                  <a:gd name="connsiteX31" fmla="*/ 868606 w 3321295"/>
                                  <a:gd name="connsiteY31" fmla="*/ 2143502 h 2316260"/>
                                  <a:gd name="connsiteX32" fmla="*/ 916231 w 3321295"/>
                                  <a:gd name="connsiteY32" fmla="*/ 2125643 h 2316260"/>
                                  <a:gd name="connsiteX33" fmla="*/ 945996 w 3321295"/>
                                  <a:gd name="connsiteY33" fmla="*/ 2149456 h 2316260"/>
                                  <a:gd name="connsiteX34" fmla="*/ 945996 w 3321295"/>
                                  <a:gd name="connsiteY34" fmla="*/ 2197081 h 2316260"/>
                                  <a:gd name="connsiteX35" fmla="*/ 945996 w 3321295"/>
                                  <a:gd name="connsiteY35" fmla="*/ 2208987 h 2316260"/>
                                  <a:gd name="connsiteX36" fmla="*/ 993621 w 3321295"/>
                                  <a:gd name="connsiteY36" fmla="*/ 2226846 h 2316260"/>
                                  <a:gd name="connsiteX37" fmla="*/ 1082918 w 3321295"/>
                                  <a:gd name="connsiteY37" fmla="*/ 2238752 h 2316260"/>
                                  <a:gd name="connsiteX38" fmla="*/ 1154356 w 3321295"/>
                                  <a:gd name="connsiteY38" fmla="*/ 2238752 h 2316260"/>
                                  <a:gd name="connsiteX39" fmla="*/ 1172215 w 3321295"/>
                                  <a:gd name="connsiteY39" fmla="*/ 2238752 h 2316260"/>
                                  <a:gd name="connsiteX40" fmla="*/ 1207934 w 3321295"/>
                                  <a:gd name="connsiteY40" fmla="*/ 2238752 h 2316260"/>
                                  <a:gd name="connsiteX41" fmla="*/ 1207934 w 3321295"/>
                                  <a:gd name="connsiteY41" fmla="*/ 2220893 h 2316260"/>
                                  <a:gd name="connsiteX42" fmla="*/ 1220611 w 3321295"/>
                                  <a:gd name="connsiteY42" fmla="*/ 2203034 h 2316260"/>
                                  <a:gd name="connsiteX43" fmla="*/ 1225793 w 3321295"/>
                                  <a:gd name="connsiteY43" fmla="*/ 2167315 h 2316260"/>
                                  <a:gd name="connsiteX44" fmla="*/ 1237700 w 3321295"/>
                                  <a:gd name="connsiteY44" fmla="*/ 2161362 h 2316260"/>
                                  <a:gd name="connsiteX45" fmla="*/ 1207934 w 3321295"/>
                                  <a:gd name="connsiteY45" fmla="*/ 2149456 h 2316260"/>
                                  <a:gd name="connsiteX46" fmla="*/ 1184121 w 3321295"/>
                                  <a:gd name="connsiteY46" fmla="*/ 2143502 h 2316260"/>
                                  <a:gd name="connsiteX47" fmla="*/ 1166262 w 3321295"/>
                                  <a:gd name="connsiteY47" fmla="*/ 2131596 h 2316260"/>
                                  <a:gd name="connsiteX48" fmla="*/ 1136496 w 3321295"/>
                                  <a:gd name="connsiteY48" fmla="*/ 2125643 h 2316260"/>
                                  <a:gd name="connsiteX49" fmla="*/ 1088871 w 3321295"/>
                                  <a:gd name="connsiteY49" fmla="*/ 2083971 h 2316260"/>
                                  <a:gd name="connsiteX50" fmla="*/ 1041246 w 3321295"/>
                                  <a:gd name="connsiteY50" fmla="*/ 2030393 h 2316260"/>
                                  <a:gd name="connsiteX51" fmla="*/ 1041246 w 3321295"/>
                                  <a:gd name="connsiteY51" fmla="*/ 1976815 h 2316260"/>
                                  <a:gd name="connsiteX52" fmla="*/ 1011481 w 3321295"/>
                                  <a:gd name="connsiteY52" fmla="*/ 1941096 h 2316260"/>
                                  <a:gd name="connsiteX53" fmla="*/ 1071012 w 3321295"/>
                                  <a:gd name="connsiteY53" fmla="*/ 1880680 h 2316260"/>
                                  <a:gd name="connsiteX54" fmla="*/ 1124590 w 3321295"/>
                                  <a:gd name="connsiteY54" fmla="*/ 1845846 h 2316260"/>
                                  <a:gd name="connsiteX55" fmla="*/ 1160309 w 3321295"/>
                                  <a:gd name="connsiteY55" fmla="*/ 1845846 h 2316260"/>
                                  <a:gd name="connsiteX56" fmla="*/ 1192702 w 3321295"/>
                                  <a:gd name="connsiteY56" fmla="*/ 1810758 h 2316260"/>
                                  <a:gd name="connsiteX57" fmla="*/ 1237700 w 3321295"/>
                                  <a:gd name="connsiteY57" fmla="*/ 1804174 h 2316260"/>
                                  <a:gd name="connsiteX58" fmla="*/ 1267465 w 3321295"/>
                                  <a:gd name="connsiteY58" fmla="*/ 1804174 h 2316260"/>
                                  <a:gd name="connsiteX59" fmla="*/ 1315090 w 3321295"/>
                                  <a:gd name="connsiteY59" fmla="*/ 1786315 h 2316260"/>
                                  <a:gd name="connsiteX60" fmla="*/ 1356762 w 3321295"/>
                                  <a:gd name="connsiteY60" fmla="*/ 1774409 h 2316260"/>
                                  <a:gd name="connsiteX61" fmla="*/ 1410340 w 3321295"/>
                                  <a:gd name="connsiteY61" fmla="*/ 1774409 h 2316260"/>
                                  <a:gd name="connsiteX62" fmla="*/ 1416293 w 3321295"/>
                                  <a:gd name="connsiteY62" fmla="*/ 1762502 h 2316260"/>
                                  <a:gd name="connsiteX63" fmla="*/ 1452012 w 3321295"/>
                                  <a:gd name="connsiteY63" fmla="*/ 1726784 h 2316260"/>
                                  <a:gd name="connsiteX64" fmla="*/ 1487731 w 3321295"/>
                                  <a:gd name="connsiteY64" fmla="*/ 1702971 h 2316260"/>
                                  <a:gd name="connsiteX65" fmla="*/ 1577028 w 3321295"/>
                                  <a:gd name="connsiteY65" fmla="*/ 1661299 h 2316260"/>
                                  <a:gd name="connsiteX66" fmla="*/ 1642512 w 3321295"/>
                                  <a:gd name="connsiteY66" fmla="*/ 1655346 h 2316260"/>
                                  <a:gd name="connsiteX67" fmla="*/ 1654418 w 3321295"/>
                                  <a:gd name="connsiteY67" fmla="*/ 1617315 h 2316260"/>
                                  <a:gd name="connsiteX68" fmla="*/ 1707996 w 3321295"/>
                                  <a:gd name="connsiteY68" fmla="*/ 1602653 h 2316260"/>
                                  <a:gd name="connsiteX69" fmla="*/ 1707996 w 3321295"/>
                                  <a:gd name="connsiteY69" fmla="*/ 1631534 h 2316260"/>
                                  <a:gd name="connsiteX70" fmla="*/ 1785387 w 3321295"/>
                                  <a:gd name="connsiteY70" fmla="*/ 1655346 h 2316260"/>
                                  <a:gd name="connsiteX71" fmla="*/ 1815153 w 3321295"/>
                                  <a:gd name="connsiteY71" fmla="*/ 1655346 h 2316260"/>
                                  <a:gd name="connsiteX72" fmla="*/ 1821106 w 3321295"/>
                                  <a:gd name="connsiteY72" fmla="*/ 1631534 h 2316260"/>
                                  <a:gd name="connsiteX73" fmla="*/ 1868731 w 3321295"/>
                                  <a:gd name="connsiteY73" fmla="*/ 1631534 h 2316260"/>
                                  <a:gd name="connsiteX74" fmla="*/ 1975295 w 3321295"/>
                                  <a:gd name="connsiteY74" fmla="*/ 1626990 h 2316260"/>
                                  <a:gd name="connsiteX75" fmla="*/ 2129759 w 3321295"/>
                                  <a:gd name="connsiteY75" fmla="*/ 1527038 h 2316260"/>
                                  <a:gd name="connsiteX76" fmla="*/ 3130793 w 3321295"/>
                                  <a:gd name="connsiteY76" fmla="*/ 720706 h 2316260"/>
                                  <a:gd name="connsiteX77" fmla="*/ 3321295 w 3321295"/>
                                  <a:gd name="connsiteY77" fmla="*/ 536160 h 2316260"/>
                                  <a:gd name="connsiteX78" fmla="*/ 3291531 w 3321295"/>
                                  <a:gd name="connsiteY78" fmla="*/ 369471 h 2316260"/>
                                  <a:gd name="connsiteX79" fmla="*/ 3243902 w 3321295"/>
                                  <a:gd name="connsiteY79" fmla="*/ 378 h 2316260"/>
                                  <a:gd name="connsiteX80" fmla="*/ 2809327 w 3321295"/>
                                  <a:gd name="connsiteY80" fmla="*/ 65863 h 2316260"/>
                                  <a:gd name="connsiteX81" fmla="*/ 815027 w 3321295"/>
                                  <a:gd name="connsiteY81" fmla="*/ 321846 h 2316260"/>
                                  <a:gd name="connsiteX82" fmla="*/ 14472 w 3321295"/>
                                  <a:gd name="connsiteY82" fmla="*/ 446862 h 2316260"/>
                                  <a:gd name="connsiteX83" fmla="*/ 8243 w 3321295"/>
                                  <a:gd name="connsiteY83" fmla="*/ 619503 h 2316260"/>
                                  <a:gd name="connsiteX84" fmla="*/ 3708 w 3321295"/>
                                  <a:gd name="connsiteY84" fmla="*/ 1199461 h 2316260"/>
                                  <a:gd name="connsiteX85" fmla="*/ 5403 w 3321295"/>
                                  <a:gd name="connsiteY85" fmla="*/ 2281833 h 2316260"/>
                                  <a:gd name="connsiteX0" fmla="*/ 5403 w 3321295"/>
                                  <a:gd name="connsiteY0" fmla="*/ 2281833 h 2356090"/>
                                  <a:gd name="connsiteX1" fmla="*/ 22813 w 3321295"/>
                                  <a:gd name="connsiteY1" fmla="*/ 2265065 h 2356090"/>
                                  <a:gd name="connsiteX2" fmla="*/ 58981 w 3321295"/>
                                  <a:gd name="connsiteY2" fmla="*/ 2298284 h 2356090"/>
                                  <a:gd name="connsiteX3" fmla="*/ 92301 w 3321295"/>
                                  <a:gd name="connsiteY3" fmla="*/ 2309620 h 2356090"/>
                                  <a:gd name="connsiteX4" fmla="*/ 130418 w 3321295"/>
                                  <a:gd name="connsiteY4" fmla="*/ 2316143 h 2356090"/>
                                  <a:gd name="connsiteX5" fmla="*/ 172090 w 3321295"/>
                                  <a:gd name="connsiteY5" fmla="*/ 2304237 h 2356090"/>
                                  <a:gd name="connsiteX6" fmla="*/ 183996 w 3321295"/>
                                  <a:gd name="connsiteY6" fmla="*/ 2292331 h 2356090"/>
                                  <a:gd name="connsiteX7" fmla="*/ 189950 w 3321295"/>
                                  <a:gd name="connsiteY7" fmla="*/ 2280424 h 2356090"/>
                                  <a:gd name="connsiteX8" fmla="*/ 207809 w 3321295"/>
                                  <a:gd name="connsiteY8" fmla="*/ 2234670 h 2356090"/>
                                  <a:gd name="connsiteX9" fmla="*/ 231621 w 3321295"/>
                                  <a:gd name="connsiteY9" fmla="*/ 2274471 h 2356090"/>
                                  <a:gd name="connsiteX10" fmla="*/ 258604 w 3321295"/>
                                  <a:gd name="connsiteY10" fmla="*/ 2276784 h 2356090"/>
                                  <a:gd name="connsiteX11" fmla="*/ 314579 w 3321295"/>
                                  <a:gd name="connsiteY11" fmla="*/ 2243378 h 2356090"/>
                                  <a:gd name="connsiteX12" fmla="*/ 332825 w 3321295"/>
                                  <a:gd name="connsiteY12" fmla="*/ 2214497 h 2356090"/>
                                  <a:gd name="connsiteX13" fmla="*/ 320147 w 3321295"/>
                                  <a:gd name="connsiteY13" fmla="*/ 2165213 h 2356090"/>
                                  <a:gd name="connsiteX14" fmla="*/ 349662 w 3321295"/>
                                  <a:gd name="connsiteY14" fmla="*/ 2152927 h 2356090"/>
                                  <a:gd name="connsiteX15" fmla="*/ 404262 w 3321295"/>
                                  <a:gd name="connsiteY15" fmla="*/ 2155409 h 2356090"/>
                                  <a:gd name="connsiteX16" fmla="*/ 472916 w 3321295"/>
                                  <a:gd name="connsiteY16" fmla="*/ 2171398 h 2356090"/>
                                  <a:gd name="connsiteX17" fmla="*/ 529278 w 3321295"/>
                                  <a:gd name="connsiteY17" fmla="*/ 2155409 h 2356090"/>
                                  <a:gd name="connsiteX18" fmla="*/ 547137 w 3321295"/>
                                  <a:gd name="connsiteY18" fmla="*/ 2137549 h 2356090"/>
                                  <a:gd name="connsiteX19" fmla="*/ 553090 w 3321295"/>
                                  <a:gd name="connsiteY19" fmla="*/ 2113737 h 2356090"/>
                                  <a:gd name="connsiteX20" fmla="*/ 582856 w 3321295"/>
                                  <a:gd name="connsiteY20" fmla="*/ 2083971 h 2356090"/>
                                  <a:gd name="connsiteX21" fmla="*/ 594762 w 3321295"/>
                                  <a:gd name="connsiteY21" fmla="*/ 2060159 h 2356090"/>
                                  <a:gd name="connsiteX22" fmla="*/ 618575 w 3321295"/>
                                  <a:gd name="connsiteY22" fmla="*/ 2042299 h 2356090"/>
                                  <a:gd name="connsiteX23" fmla="*/ 648340 w 3321295"/>
                                  <a:gd name="connsiteY23" fmla="*/ 2036346 h 2356090"/>
                                  <a:gd name="connsiteX24" fmla="*/ 686842 w 3321295"/>
                                  <a:gd name="connsiteY24" fmla="*/ 2032706 h 2356090"/>
                                  <a:gd name="connsiteX25" fmla="*/ 724104 w 3321295"/>
                                  <a:gd name="connsiteY25" fmla="*/ 2026310 h 2356090"/>
                                  <a:gd name="connsiteX26" fmla="*/ 743590 w 3321295"/>
                                  <a:gd name="connsiteY26" fmla="*/ 2042299 h 2356090"/>
                                  <a:gd name="connsiteX27" fmla="*/ 782864 w 3321295"/>
                                  <a:gd name="connsiteY27" fmla="*/ 2059717 h 2356090"/>
                                  <a:gd name="connsiteX28" fmla="*/ 779309 w 3321295"/>
                                  <a:gd name="connsiteY28" fmla="*/ 2089924 h 2356090"/>
                                  <a:gd name="connsiteX29" fmla="*/ 803121 w 3321295"/>
                                  <a:gd name="connsiteY29" fmla="*/ 2113737 h 2356090"/>
                                  <a:gd name="connsiteX30" fmla="*/ 868606 w 3321295"/>
                                  <a:gd name="connsiteY30" fmla="*/ 2143502 h 2356090"/>
                                  <a:gd name="connsiteX31" fmla="*/ 916231 w 3321295"/>
                                  <a:gd name="connsiteY31" fmla="*/ 2125643 h 2356090"/>
                                  <a:gd name="connsiteX32" fmla="*/ 945996 w 3321295"/>
                                  <a:gd name="connsiteY32" fmla="*/ 2149456 h 2356090"/>
                                  <a:gd name="connsiteX33" fmla="*/ 945996 w 3321295"/>
                                  <a:gd name="connsiteY33" fmla="*/ 2197081 h 2356090"/>
                                  <a:gd name="connsiteX34" fmla="*/ 945996 w 3321295"/>
                                  <a:gd name="connsiteY34" fmla="*/ 2208987 h 2356090"/>
                                  <a:gd name="connsiteX35" fmla="*/ 993621 w 3321295"/>
                                  <a:gd name="connsiteY35" fmla="*/ 2226846 h 2356090"/>
                                  <a:gd name="connsiteX36" fmla="*/ 1082918 w 3321295"/>
                                  <a:gd name="connsiteY36" fmla="*/ 2238752 h 2356090"/>
                                  <a:gd name="connsiteX37" fmla="*/ 1154356 w 3321295"/>
                                  <a:gd name="connsiteY37" fmla="*/ 2238752 h 2356090"/>
                                  <a:gd name="connsiteX38" fmla="*/ 1172215 w 3321295"/>
                                  <a:gd name="connsiteY38" fmla="*/ 2238752 h 2356090"/>
                                  <a:gd name="connsiteX39" fmla="*/ 1207934 w 3321295"/>
                                  <a:gd name="connsiteY39" fmla="*/ 2238752 h 2356090"/>
                                  <a:gd name="connsiteX40" fmla="*/ 1207934 w 3321295"/>
                                  <a:gd name="connsiteY40" fmla="*/ 2220893 h 2356090"/>
                                  <a:gd name="connsiteX41" fmla="*/ 1220611 w 3321295"/>
                                  <a:gd name="connsiteY41" fmla="*/ 2203034 h 2356090"/>
                                  <a:gd name="connsiteX42" fmla="*/ 1225793 w 3321295"/>
                                  <a:gd name="connsiteY42" fmla="*/ 2167315 h 2356090"/>
                                  <a:gd name="connsiteX43" fmla="*/ 1237700 w 3321295"/>
                                  <a:gd name="connsiteY43" fmla="*/ 2161362 h 2356090"/>
                                  <a:gd name="connsiteX44" fmla="*/ 1207934 w 3321295"/>
                                  <a:gd name="connsiteY44" fmla="*/ 2149456 h 2356090"/>
                                  <a:gd name="connsiteX45" fmla="*/ 1184121 w 3321295"/>
                                  <a:gd name="connsiteY45" fmla="*/ 2143502 h 2356090"/>
                                  <a:gd name="connsiteX46" fmla="*/ 1166262 w 3321295"/>
                                  <a:gd name="connsiteY46" fmla="*/ 2131596 h 2356090"/>
                                  <a:gd name="connsiteX47" fmla="*/ 1136496 w 3321295"/>
                                  <a:gd name="connsiteY47" fmla="*/ 2125643 h 2356090"/>
                                  <a:gd name="connsiteX48" fmla="*/ 1088871 w 3321295"/>
                                  <a:gd name="connsiteY48" fmla="*/ 2083971 h 2356090"/>
                                  <a:gd name="connsiteX49" fmla="*/ 1041246 w 3321295"/>
                                  <a:gd name="connsiteY49" fmla="*/ 2030393 h 2356090"/>
                                  <a:gd name="connsiteX50" fmla="*/ 1041246 w 3321295"/>
                                  <a:gd name="connsiteY50" fmla="*/ 1976815 h 2356090"/>
                                  <a:gd name="connsiteX51" fmla="*/ 1011481 w 3321295"/>
                                  <a:gd name="connsiteY51" fmla="*/ 1941096 h 2356090"/>
                                  <a:gd name="connsiteX52" fmla="*/ 1071012 w 3321295"/>
                                  <a:gd name="connsiteY52" fmla="*/ 1880680 h 2356090"/>
                                  <a:gd name="connsiteX53" fmla="*/ 1124590 w 3321295"/>
                                  <a:gd name="connsiteY53" fmla="*/ 1845846 h 2356090"/>
                                  <a:gd name="connsiteX54" fmla="*/ 1160309 w 3321295"/>
                                  <a:gd name="connsiteY54" fmla="*/ 1845846 h 2356090"/>
                                  <a:gd name="connsiteX55" fmla="*/ 1192702 w 3321295"/>
                                  <a:gd name="connsiteY55" fmla="*/ 1810758 h 2356090"/>
                                  <a:gd name="connsiteX56" fmla="*/ 1237700 w 3321295"/>
                                  <a:gd name="connsiteY56" fmla="*/ 1804174 h 2356090"/>
                                  <a:gd name="connsiteX57" fmla="*/ 1267465 w 3321295"/>
                                  <a:gd name="connsiteY57" fmla="*/ 1804174 h 2356090"/>
                                  <a:gd name="connsiteX58" fmla="*/ 1315090 w 3321295"/>
                                  <a:gd name="connsiteY58" fmla="*/ 1786315 h 2356090"/>
                                  <a:gd name="connsiteX59" fmla="*/ 1356762 w 3321295"/>
                                  <a:gd name="connsiteY59" fmla="*/ 1774409 h 2356090"/>
                                  <a:gd name="connsiteX60" fmla="*/ 1410340 w 3321295"/>
                                  <a:gd name="connsiteY60" fmla="*/ 1774409 h 2356090"/>
                                  <a:gd name="connsiteX61" fmla="*/ 1416293 w 3321295"/>
                                  <a:gd name="connsiteY61" fmla="*/ 1762502 h 2356090"/>
                                  <a:gd name="connsiteX62" fmla="*/ 1452012 w 3321295"/>
                                  <a:gd name="connsiteY62" fmla="*/ 1726784 h 2356090"/>
                                  <a:gd name="connsiteX63" fmla="*/ 1487731 w 3321295"/>
                                  <a:gd name="connsiteY63" fmla="*/ 1702971 h 2356090"/>
                                  <a:gd name="connsiteX64" fmla="*/ 1577028 w 3321295"/>
                                  <a:gd name="connsiteY64" fmla="*/ 1661299 h 2356090"/>
                                  <a:gd name="connsiteX65" fmla="*/ 1642512 w 3321295"/>
                                  <a:gd name="connsiteY65" fmla="*/ 1655346 h 2356090"/>
                                  <a:gd name="connsiteX66" fmla="*/ 1654418 w 3321295"/>
                                  <a:gd name="connsiteY66" fmla="*/ 1617315 h 2356090"/>
                                  <a:gd name="connsiteX67" fmla="*/ 1707996 w 3321295"/>
                                  <a:gd name="connsiteY67" fmla="*/ 1602653 h 2356090"/>
                                  <a:gd name="connsiteX68" fmla="*/ 1707996 w 3321295"/>
                                  <a:gd name="connsiteY68" fmla="*/ 1631534 h 2356090"/>
                                  <a:gd name="connsiteX69" fmla="*/ 1785387 w 3321295"/>
                                  <a:gd name="connsiteY69" fmla="*/ 1655346 h 2356090"/>
                                  <a:gd name="connsiteX70" fmla="*/ 1815153 w 3321295"/>
                                  <a:gd name="connsiteY70" fmla="*/ 1655346 h 2356090"/>
                                  <a:gd name="connsiteX71" fmla="*/ 1821106 w 3321295"/>
                                  <a:gd name="connsiteY71" fmla="*/ 1631534 h 2356090"/>
                                  <a:gd name="connsiteX72" fmla="*/ 1868731 w 3321295"/>
                                  <a:gd name="connsiteY72" fmla="*/ 1631534 h 2356090"/>
                                  <a:gd name="connsiteX73" fmla="*/ 1975295 w 3321295"/>
                                  <a:gd name="connsiteY73" fmla="*/ 1626990 h 2356090"/>
                                  <a:gd name="connsiteX74" fmla="*/ 2129759 w 3321295"/>
                                  <a:gd name="connsiteY74" fmla="*/ 1527038 h 2356090"/>
                                  <a:gd name="connsiteX75" fmla="*/ 3130793 w 3321295"/>
                                  <a:gd name="connsiteY75" fmla="*/ 720706 h 2356090"/>
                                  <a:gd name="connsiteX76" fmla="*/ 3321295 w 3321295"/>
                                  <a:gd name="connsiteY76" fmla="*/ 536160 h 2356090"/>
                                  <a:gd name="connsiteX77" fmla="*/ 3291531 w 3321295"/>
                                  <a:gd name="connsiteY77" fmla="*/ 369471 h 2356090"/>
                                  <a:gd name="connsiteX78" fmla="*/ 3243902 w 3321295"/>
                                  <a:gd name="connsiteY78" fmla="*/ 378 h 2356090"/>
                                  <a:gd name="connsiteX79" fmla="*/ 2809327 w 3321295"/>
                                  <a:gd name="connsiteY79" fmla="*/ 65863 h 2356090"/>
                                  <a:gd name="connsiteX80" fmla="*/ 815027 w 3321295"/>
                                  <a:gd name="connsiteY80" fmla="*/ 321846 h 2356090"/>
                                  <a:gd name="connsiteX81" fmla="*/ 14472 w 3321295"/>
                                  <a:gd name="connsiteY81" fmla="*/ 446862 h 2356090"/>
                                  <a:gd name="connsiteX82" fmla="*/ 8243 w 3321295"/>
                                  <a:gd name="connsiteY82" fmla="*/ 619503 h 2356090"/>
                                  <a:gd name="connsiteX83" fmla="*/ 3708 w 3321295"/>
                                  <a:gd name="connsiteY83" fmla="*/ 1199461 h 2356090"/>
                                  <a:gd name="connsiteX84" fmla="*/ 5403 w 3321295"/>
                                  <a:gd name="connsiteY84" fmla="*/ 2281833 h 2356090"/>
                                  <a:gd name="connsiteX0" fmla="*/ 5403 w 3321295"/>
                                  <a:gd name="connsiteY0" fmla="*/ 2281833 h 2355124"/>
                                  <a:gd name="connsiteX1" fmla="*/ 29152 w 3321295"/>
                                  <a:gd name="connsiteY1" fmla="*/ 2261867 h 2355124"/>
                                  <a:gd name="connsiteX2" fmla="*/ 58981 w 3321295"/>
                                  <a:gd name="connsiteY2" fmla="*/ 2298284 h 2355124"/>
                                  <a:gd name="connsiteX3" fmla="*/ 92301 w 3321295"/>
                                  <a:gd name="connsiteY3" fmla="*/ 2309620 h 2355124"/>
                                  <a:gd name="connsiteX4" fmla="*/ 130418 w 3321295"/>
                                  <a:gd name="connsiteY4" fmla="*/ 2316143 h 2355124"/>
                                  <a:gd name="connsiteX5" fmla="*/ 172090 w 3321295"/>
                                  <a:gd name="connsiteY5" fmla="*/ 2304237 h 2355124"/>
                                  <a:gd name="connsiteX6" fmla="*/ 183996 w 3321295"/>
                                  <a:gd name="connsiteY6" fmla="*/ 2292331 h 2355124"/>
                                  <a:gd name="connsiteX7" fmla="*/ 189950 w 3321295"/>
                                  <a:gd name="connsiteY7" fmla="*/ 2280424 h 2355124"/>
                                  <a:gd name="connsiteX8" fmla="*/ 207809 w 3321295"/>
                                  <a:gd name="connsiteY8" fmla="*/ 2234670 h 2355124"/>
                                  <a:gd name="connsiteX9" fmla="*/ 231621 w 3321295"/>
                                  <a:gd name="connsiteY9" fmla="*/ 2274471 h 2355124"/>
                                  <a:gd name="connsiteX10" fmla="*/ 258604 w 3321295"/>
                                  <a:gd name="connsiteY10" fmla="*/ 2276784 h 2355124"/>
                                  <a:gd name="connsiteX11" fmla="*/ 314579 w 3321295"/>
                                  <a:gd name="connsiteY11" fmla="*/ 2243378 h 2355124"/>
                                  <a:gd name="connsiteX12" fmla="*/ 332825 w 3321295"/>
                                  <a:gd name="connsiteY12" fmla="*/ 2214497 h 2355124"/>
                                  <a:gd name="connsiteX13" fmla="*/ 320147 w 3321295"/>
                                  <a:gd name="connsiteY13" fmla="*/ 2165213 h 2355124"/>
                                  <a:gd name="connsiteX14" fmla="*/ 349662 w 3321295"/>
                                  <a:gd name="connsiteY14" fmla="*/ 2152927 h 2355124"/>
                                  <a:gd name="connsiteX15" fmla="*/ 404262 w 3321295"/>
                                  <a:gd name="connsiteY15" fmla="*/ 2155409 h 2355124"/>
                                  <a:gd name="connsiteX16" fmla="*/ 472916 w 3321295"/>
                                  <a:gd name="connsiteY16" fmla="*/ 2171398 h 2355124"/>
                                  <a:gd name="connsiteX17" fmla="*/ 529278 w 3321295"/>
                                  <a:gd name="connsiteY17" fmla="*/ 2155409 h 2355124"/>
                                  <a:gd name="connsiteX18" fmla="*/ 547137 w 3321295"/>
                                  <a:gd name="connsiteY18" fmla="*/ 2137549 h 2355124"/>
                                  <a:gd name="connsiteX19" fmla="*/ 553090 w 3321295"/>
                                  <a:gd name="connsiteY19" fmla="*/ 2113737 h 2355124"/>
                                  <a:gd name="connsiteX20" fmla="*/ 582856 w 3321295"/>
                                  <a:gd name="connsiteY20" fmla="*/ 2083971 h 2355124"/>
                                  <a:gd name="connsiteX21" fmla="*/ 594762 w 3321295"/>
                                  <a:gd name="connsiteY21" fmla="*/ 2060159 h 2355124"/>
                                  <a:gd name="connsiteX22" fmla="*/ 618575 w 3321295"/>
                                  <a:gd name="connsiteY22" fmla="*/ 2042299 h 2355124"/>
                                  <a:gd name="connsiteX23" fmla="*/ 648340 w 3321295"/>
                                  <a:gd name="connsiteY23" fmla="*/ 2036346 h 2355124"/>
                                  <a:gd name="connsiteX24" fmla="*/ 686842 w 3321295"/>
                                  <a:gd name="connsiteY24" fmla="*/ 2032706 h 2355124"/>
                                  <a:gd name="connsiteX25" fmla="*/ 724104 w 3321295"/>
                                  <a:gd name="connsiteY25" fmla="*/ 2026310 h 2355124"/>
                                  <a:gd name="connsiteX26" fmla="*/ 743590 w 3321295"/>
                                  <a:gd name="connsiteY26" fmla="*/ 2042299 h 2355124"/>
                                  <a:gd name="connsiteX27" fmla="*/ 782864 w 3321295"/>
                                  <a:gd name="connsiteY27" fmla="*/ 2059717 h 2355124"/>
                                  <a:gd name="connsiteX28" fmla="*/ 779309 w 3321295"/>
                                  <a:gd name="connsiteY28" fmla="*/ 2089924 h 2355124"/>
                                  <a:gd name="connsiteX29" fmla="*/ 803121 w 3321295"/>
                                  <a:gd name="connsiteY29" fmla="*/ 2113737 h 2355124"/>
                                  <a:gd name="connsiteX30" fmla="*/ 868606 w 3321295"/>
                                  <a:gd name="connsiteY30" fmla="*/ 2143502 h 2355124"/>
                                  <a:gd name="connsiteX31" fmla="*/ 916231 w 3321295"/>
                                  <a:gd name="connsiteY31" fmla="*/ 2125643 h 2355124"/>
                                  <a:gd name="connsiteX32" fmla="*/ 945996 w 3321295"/>
                                  <a:gd name="connsiteY32" fmla="*/ 2149456 h 2355124"/>
                                  <a:gd name="connsiteX33" fmla="*/ 945996 w 3321295"/>
                                  <a:gd name="connsiteY33" fmla="*/ 2197081 h 2355124"/>
                                  <a:gd name="connsiteX34" fmla="*/ 945996 w 3321295"/>
                                  <a:gd name="connsiteY34" fmla="*/ 2208987 h 2355124"/>
                                  <a:gd name="connsiteX35" fmla="*/ 993621 w 3321295"/>
                                  <a:gd name="connsiteY35" fmla="*/ 2226846 h 2355124"/>
                                  <a:gd name="connsiteX36" fmla="*/ 1082918 w 3321295"/>
                                  <a:gd name="connsiteY36" fmla="*/ 2238752 h 2355124"/>
                                  <a:gd name="connsiteX37" fmla="*/ 1154356 w 3321295"/>
                                  <a:gd name="connsiteY37" fmla="*/ 2238752 h 2355124"/>
                                  <a:gd name="connsiteX38" fmla="*/ 1172215 w 3321295"/>
                                  <a:gd name="connsiteY38" fmla="*/ 2238752 h 2355124"/>
                                  <a:gd name="connsiteX39" fmla="*/ 1207934 w 3321295"/>
                                  <a:gd name="connsiteY39" fmla="*/ 2238752 h 2355124"/>
                                  <a:gd name="connsiteX40" fmla="*/ 1207934 w 3321295"/>
                                  <a:gd name="connsiteY40" fmla="*/ 2220893 h 2355124"/>
                                  <a:gd name="connsiteX41" fmla="*/ 1220611 w 3321295"/>
                                  <a:gd name="connsiteY41" fmla="*/ 2203034 h 2355124"/>
                                  <a:gd name="connsiteX42" fmla="*/ 1225793 w 3321295"/>
                                  <a:gd name="connsiteY42" fmla="*/ 2167315 h 2355124"/>
                                  <a:gd name="connsiteX43" fmla="*/ 1237700 w 3321295"/>
                                  <a:gd name="connsiteY43" fmla="*/ 2161362 h 2355124"/>
                                  <a:gd name="connsiteX44" fmla="*/ 1207934 w 3321295"/>
                                  <a:gd name="connsiteY44" fmla="*/ 2149456 h 2355124"/>
                                  <a:gd name="connsiteX45" fmla="*/ 1184121 w 3321295"/>
                                  <a:gd name="connsiteY45" fmla="*/ 2143502 h 2355124"/>
                                  <a:gd name="connsiteX46" fmla="*/ 1166262 w 3321295"/>
                                  <a:gd name="connsiteY46" fmla="*/ 2131596 h 2355124"/>
                                  <a:gd name="connsiteX47" fmla="*/ 1136496 w 3321295"/>
                                  <a:gd name="connsiteY47" fmla="*/ 2125643 h 2355124"/>
                                  <a:gd name="connsiteX48" fmla="*/ 1088871 w 3321295"/>
                                  <a:gd name="connsiteY48" fmla="*/ 2083971 h 2355124"/>
                                  <a:gd name="connsiteX49" fmla="*/ 1041246 w 3321295"/>
                                  <a:gd name="connsiteY49" fmla="*/ 2030393 h 2355124"/>
                                  <a:gd name="connsiteX50" fmla="*/ 1041246 w 3321295"/>
                                  <a:gd name="connsiteY50" fmla="*/ 1976815 h 2355124"/>
                                  <a:gd name="connsiteX51" fmla="*/ 1011481 w 3321295"/>
                                  <a:gd name="connsiteY51" fmla="*/ 1941096 h 2355124"/>
                                  <a:gd name="connsiteX52" fmla="*/ 1071012 w 3321295"/>
                                  <a:gd name="connsiteY52" fmla="*/ 1880680 h 2355124"/>
                                  <a:gd name="connsiteX53" fmla="*/ 1124590 w 3321295"/>
                                  <a:gd name="connsiteY53" fmla="*/ 1845846 h 2355124"/>
                                  <a:gd name="connsiteX54" fmla="*/ 1160309 w 3321295"/>
                                  <a:gd name="connsiteY54" fmla="*/ 1845846 h 2355124"/>
                                  <a:gd name="connsiteX55" fmla="*/ 1192702 w 3321295"/>
                                  <a:gd name="connsiteY55" fmla="*/ 1810758 h 2355124"/>
                                  <a:gd name="connsiteX56" fmla="*/ 1237700 w 3321295"/>
                                  <a:gd name="connsiteY56" fmla="*/ 1804174 h 2355124"/>
                                  <a:gd name="connsiteX57" fmla="*/ 1267465 w 3321295"/>
                                  <a:gd name="connsiteY57" fmla="*/ 1804174 h 2355124"/>
                                  <a:gd name="connsiteX58" fmla="*/ 1315090 w 3321295"/>
                                  <a:gd name="connsiteY58" fmla="*/ 1786315 h 2355124"/>
                                  <a:gd name="connsiteX59" fmla="*/ 1356762 w 3321295"/>
                                  <a:gd name="connsiteY59" fmla="*/ 1774409 h 2355124"/>
                                  <a:gd name="connsiteX60" fmla="*/ 1410340 w 3321295"/>
                                  <a:gd name="connsiteY60" fmla="*/ 1774409 h 2355124"/>
                                  <a:gd name="connsiteX61" fmla="*/ 1416293 w 3321295"/>
                                  <a:gd name="connsiteY61" fmla="*/ 1762502 h 2355124"/>
                                  <a:gd name="connsiteX62" fmla="*/ 1452012 w 3321295"/>
                                  <a:gd name="connsiteY62" fmla="*/ 1726784 h 2355124"/>
                                  <a:gd name="connsiteX63" fmla="*/ 1487731 w 3321295"/>
                                  <a:gd name="connsiteY63" fmla="*/ 1702971 h 2355124"/>
                                  <a:gd name="connsiteX64" fmla="*/ 1577028 w 3321295"/>
                                  <a:gd name="connsiteY64" fmla="*/ 1661299 h 2355124"/>
                                  <a:gd name="connsiteX65" fmla="*/ 1642512 w 3321295"/>
                                  <a:gd name="connsiteY65" fmla="*/ 1655346 h 2355124"/>
                                  <a:gd name="connsiteX66" fmla="*/ 1654418 w 3321295"/>
                                  <a:gd name="connsiteY66" fmla="*/ 1617315 h 2355124"/>
                                  <a:gd name="connsiteX67" fmla="*/ 1707996 w 3321295"/>
                                  <a:gd name="connsiteY67" fmla="*/ 1602653 h 2355124"/>
                                  <a:gd name="connsiteX68" fmla="*/ 1707996 w 3321295"/>
                                  <a:gd name="connsiteY68" fmla="*/ 1631534 h 2355124"/>
                                  <a:gd name="connsiteX69" fmla="*/ 1785387 w 3321295"/>
                                  <a:gd name="connsiteY69" fmla="*/ 1655346 h 2355124"/>
                                  <a:gd name="connsiteX70" fmla="*/ 1815153 w 3321295"/>
                                  <a:gd name="connsiteY70" fmla="*/ 1655346 h 2355124"/>
                                  <a:gd name="connsiteX71" fmla="*/ 1821106 w 3321295"/>
                                  <a:gd name="connsiteY71" fmla="*/ 1631534 h 2355124"/>
                                  <a:gd name="connsiteX72" fmla="*/ 1868731 w 3321295"/>
                                  <a:gd name="connsiteY72" fmla="*/ 1631534 h 2355124"/>
                                  <a:gd name="connsiteX73" fmla="*/ 1975295 w 3321295"/>
                                  <a:gd name="connsiteY73" fmla="*/ 1626990 h 2355124"/>
                                  <a:gd name="connsiteX74" fmla="*/ 2129759 w 3321295"/>
                                  <a:gd name="connsiteY74" fmla="*/ 1527038 h 2355124"/>
                                  <a:gd name="connsiteX75" fmla="*/ 3130793 w 3321295"/>
                                  <a:gd name="connsiteY75" fmla="*/ 720706 h 2355124"/>
                                  <a:gd name="connsiteX76" fmla="*/ 3321295 w 3321295"/>
                                  <a:gd name="connsiteY76" fmla="*/ 536160 h 2355124"/>
                                  <a:gd name="connsiteX77" fmla="*/ 3291531 w 3321295"/>
                                  <a:gd name="connsiteY77" fmla="*/ 369471 h 2355124"/>
                                  <a:gd name="connsiteX78" fmla="*/ 3243902 w 3321295"/>
                                  <a:gd name="connsiteY78" fmla="*/ 378 h 2355124"/>
                                  <a:gd name="connsiteX79" fmla="*/ 2809327 w 3321295"/>
                                  <a:gd name="connsiteY79" fmla="*/ 65863 h 2355124"/>
                                  <a:gd name="connsiteX80" fmla="*/ 815027 w 3321295"/>
                                  <a:gd name="connsiteY80" fmla="*/ 321846 h 2355124"/>
                                  <a:gd name="connsiteX81" fmla="*/ 14472 w 3321295"/>
                                  <a:gd name="connsiteY81" fmla="*/ 446862 h 2355124"/>
                                  <a:gd name="connsiteX82" fmla="*/ 8243 w 3321295"/>
                                  <a:gd name="connsiteY82" fmla="*/ 619503 h 2355124"/>
                                  <a:gd name="connsiteX83" fmla="*/ 3708 w 3321295"/>
                                  <a:gd name="connsiteY83" fmla="*/ 1199461 h 2355124"/>
                                  <a:gd name="connsiteX84" fmla="*/ 5403 w 3321295"/>
                                  <a:gd name="connsiteY84" fmla="*/ 2281833 h 2355124"/>
                                  <a:gd name="connsiteX0" fmla="*/ 5454 w 3321346"/>
                                  <a:gd name="connsiteY0" fmla="*/ 2281833 h 2326894"/>
                                  <a:gd name="connsiteX1" fmla="*/ 29203 w 3321346"/>
                                  <a:gd name="connsiteY1" fmla="*/ 2261867 h 2326894"/>
                                  <a:gd name="connsiteX2" fmla="*/ 59032 w 3321346"/>
                                  <a:gd name="connsiteY2" fmla="*/ 2298284 h 2326894"/>
                                  <a:gd name="connsiteX3" fmla="*/ 92352 w 3321346"/>
                                  <a:gd name="connsiteY3" fmla="*/ 2309620 h 2326894"/>
                                  <a:gd name="connsiteX4" fmla="*/ 130469 w 3321346"/>
                                  <a:gd name="connsiteY4" fmla="*/ 2316143 h 2326894"/>
                                  <a:gd name="connsiteX5" fmla="*/ 172141 w 3321346"/>
                                  <a:gd name="connsiteY5" fmla="*/ 2304237 h 2326894"/>
                                  <a:gd name="connsiteX6" fmla="*/ 184047 w 3321346"/>
                                  <a:gd name="connsiteY6" fmla="*/ 2292331 h 2326894"/>
                                  <a:gd name="connsiteX7" fmla="*/ 190001 w 3321346"/>
                                  <a:gd name="connsiteY7" fmla="*/ 2280424 h 2326894"/>
                                  <a:gd name="connsiteX8" fmla="*/ 207860 w 3321346"/>
                                  <a:gd name="connsiteY8" fmla="*/ 2234670 h 2326894"/>
                                  <a:gd name="connsiteX9" fmla="*/ 231672 w 3321346"/>
                                  <a:gd name="connsiteY9" fmla="*/ 2274471 h 2326894"/>
                                  <a:gd name="connsiteX10" fmla="*/ 258655 w 3321346"/>
                                  <a:gd name="connsiteY10" fmla="*/ 2276784 h 2326894"/>
                                  <a:gd name="connsiteX11" fmla="*/ 314630 w 3321346"/>
                                  <a:gd name="connsiteY11" fmla="*/ 2243378 h 2326894"/>
                                  <a:gd name="connsiteX12" fmla="*/ 332876 w 3321346"/>
                                  <a:gd name="connsiteY12" fmla="*/ 2214497 h 2326894"/>
                                  <a:gd name="connsiteX13" fmla="*/ 320198 w 3321346"/>
                                  <a:gd name="connsiteY13" fmla="*/ 2165213 h 2326894"/>
                                  <a:gd name="connsiteX14" fmla="*/ 349713 w 3321346"/>
                                  <a:gd name="connsiteY14" fmla="*/ 2152927 h 2326894"/>
                                  <a:gd name="connsiteX15" fmla="*/ 404313 w 3321346"/>
                                  <a:gd name="connsiteY15" fmla="*/ 2155409 h 2326894"/>
                                  <a:gd name="connsiteX16" fmla="*/ 472967 w 3321346"/>
                                  <a:gd name="connsiteY16" fmla="*/ 2171398 h 2326894"/>
                                  <a:gd name="connsiteX17" fmla="*/ 529329 w 3321346"/>
                                  <a:gd name="connsiteY17" fmla="*/ 2155409 h 2326894"/>
                                  <a:gd name="connsiteX18" fmla="*/ 547188 w 3321346"/>
                                  <a:gd name="connsiteY18" fmla="*/ 2137549 h 2326894"/>
                                  <a:gd name="connsiteX19" fmla="*/ 553141 w 3321346"/>
                                  <a:gd name="connsiteY19" fmla="*/ 2113737 h 2326894"/>
                                  <a:gd name="connsiteX20" fmla="*/ 582907 w 3321346"/>
                                  <a:gd name="connsiteY20" fmla="*/ 2083971 h 2326894"/>
                                  <a:gd name="connsiteX21" fmla="*/ 594813 w 3321346"/>
                                  <a:gd name="connsiteY21" fmla="*/ 2060159 h 2326894"/>
                                  <a:gd name="connsiteX22" fmla="*/ 618626 w 3321346"/>
                                  <a:gd name="connsiteY22" fmla="*/ 2042299 h 2326894"/>
                                  <a:gd name="connsiteX23" fmla="*/ 648391 w 3321346"/>
                                  <a:gd name="connsiteY23" fmla="*/ 2036346 h 2326894"/>
                                  <a:gd name="connsiteX24" fmla="*/ 686893 w 3321346"/>
                                  <a:gd name="connsiteY24" fmla="*/ 2032706 h 2326894"/>
                                  <a:gd name="connsiteX25" fmla="*/ 724155 w 3321346"/>
                                  <a:gd name="connsiteY25" fmla="*/ 2026310 h 2326894"/>
                                  <a:gd name="connsiteX26" fmla="*/ 743641 w 3321346"/>
                                  <a:gd name="connsiteY26" fmla="*/ 2042299 h 2326894"/>
                                  <a:gd name="connsiteX27" fmla="*/ 782915 w 3321346"/>
                                  <a:gd name="connsiteY27" fmla="*/ 2059717 h 2326894"/>
                                  <a:gd name="connsiteX28" fmla="*/ 779360 w 3321346"/>
                                  <a:gd name="connsiteY28" fmla="*/ 2089924 h 2326894"/>
                                  <a:gd name="connsiteX29" fmla="*/ 803172 w 3321346"/>
                                  <a:gd name="connsiteY29" fmla="*/ 2113737 h 2326894"/>
                                  <a:gd name="connsiteX30" fmla="*/ 868657 w 3321346"/>
                                  <a:gd name="connsiteY30" fmla="*/ 2143502 h 2326894"/>
                                  <a:gd name="connsiteX31" fmla="*/ 916282 w 3321346"/>
                                  <a:gd name="connsiteY31" fmla="*/ 2125643 h 2326894"/>
                                  <a:gd name="connsiteX32" fmla="*/ 946047 w 3321346"/>
                                  <a:gd name="connsiteY32" fmla="*/ 2149456 h 2326894"/>
                                  <a:gd name="connsiteX33" fmla="*/ 946047 w 3321346"/>
                                  <a:gd name="connsiteY33" fmla="*/ 2197081 h 2326894"/>
                                  <a:gd name="connsiteX34" fmla="*/ 946047 w 3321346"/>
                                  <a:gd name="connsiteY34" fmla="*/ 2208987 h 2326894"/>
                                  <a:gd name="connsiteX35" fmla="*/ 993672 w 3321346"/>
                                  <a:gd name="connsiteY35" fmla="*/ 2226846 h 2326894"/>
                                  <a:gd name="connsiteX36" fmla="*/ 1082969 w 3321346"/>
                                  <a:gd name="connsiteY36" fmla="*/ 2238752 h 2326894"/>
                                  <a:gd name="connsiteX37" fmla="*/ 1154407 w 3321346"/>
                                  <a:gd name="connsiteY37" fmla="*/ 2238752 h 2326894"/>
                                  <a:gd name="connsiteX38" fmla="*/ 1172266 w 3321346"/>
                                  <a:gd name="connsiteY38" fmla="*/ 2238752 h 2326894"/>
                                  <a:gd name="connsiteX39" fmla="*/ 1207985 w 3321346"/>
                                  <a:gd name="connsiteY39" fmla="*/ 2238752 h 2326894"/>
                                  <a:gd name="connsiteX40" fmla="*/ 1207985 w 3321346"/>
                                  <a:gd name="connsiteY40" fmla="*/ 2220893 h 2326894"/>
                                  <a:gd name="connsiteX41" fmla="*/ 1220662 w 3321346"/>
                                  <a:gd name="connsiteY41" fmla="*/ 2203034 h 2326894"/>
                                  <a:gd name="connsiteX42" fmla="*/ 1225844 w 3321346"/>
                                  <a:gd name="connsiteY42" fmla="*/ 2167315 h 2326894"/>
                                  <a:gd name="connsiteX43" fmla="*/ 1237751 w 3321346"/>
                                  <a:gd name="connsiteY43" fmla="*/ 2161362 h 2326894"/>
                                  <a:gd name="connsiteX44" fmla="*/ 1207985 w 3321346"/>
                                  <a:gd name="connsiteY44" fmla="*/ 2149456 h 2326894"/>
                                  <a:gd name="connsiteX45" fmla="*/ 1184172 w 3321346"/>
                                  <a:gd name="connsiteY45" fmla="*/ 2143502 h 2326894"/>
                                  <a:gd name="connsiteX46" fmla="*/ 1166313 w 3321346"/>
                                  <a:gd name="connsiteY46" fmla="*/ 2131596 h 2326894"/>
                                  <a:gd name="connsiteX47" fmla="*/ 1136547 w 3321346"/>
                                  <a:gd name="connsiteY47" fmla="*/ 2125643 h 2326894"/>
                                  <a:gd name="connsiteX48" fmla="*/ 1088922 w 3321346"/>
                                  <a:gd name="connsiteY48" fmla="*/ 2083971 h 2326894"/>
                                  <a:gd name="connsiteX49" fmla="*/ 1041297 w 3321346"/>
                                  <a:gd name="connsiteY49" fmla="*/ 2030393 h 2326894"/>
                                  <a:gd name="connsiteX50" fmla="*/ 1041297 w 3321346"/>
                                  <a:gd name="connsiteY50" fmla="*/ 1976815 h 2326894"/>
                                  <a:gd name="connsiteX51" fmla="*/ 1011532 w 3321346"/>
                                  <a:gd name="connsiteY51" fmla="*/ 1941096 h 2326894"/>
                                  <a:gd name="connsiteX52" fmla="*/ 1071063 w 3321346"/>
                                  <a:gd name="connsiteY52" fmla="*/ 1880680 h 2326894"/>
                                  <a:gd name="connsiteX53" fmla="*/ 1124641 w 3321346"/>
                                  <a:gd name="connsiteY53" fmla="*/ 1845846 h 2326894"/>
                                  <a:gd name="connsiteX54" fmla="*/ 1160360 w 3321346"/>
                                  <a:gd name="connsiteY54" fmla="*/ 1845846 h 2326894"/>
                                  <a:gd name="connsiteX55" fmla="*/ 1192753 w 3321346"/>
                                  <a:gd name="connsiteY55" fmla="*/ 1810758 h 2326894"/>
                                  <a:gd name="connsiteX56" fmla="*/ 1237751 w 3321346"/>
                                  <a:gd name="connsiteY56" fmla="*/ 1804174 h 2326894"/>
                                  <a:gd name="connsiteX57" fmla="*/ 1267516 w 3321346"/>
                                  <a:gd name="connsiteY57" fmla="*/ 1804174 h 2326894"/>
                                  <a:gd name="connsiteX58" fmla="*/ 1315141 w 3321346"/>
                                  <a:gd name="connsiteY58" fmla="*/ 1786315 h 2326894"/>
                                  <a:gd name="connsiteX59" fmla="*/ 1356813 w 3321346"/>
                                  <a:gd name="connsiteY59" fmla="*/ 1774409 h 2326894"/>
                                  <a:gd name="connsiteX60" fmla="*/ 1410391 w 3321346"/>
                                  <a:gd name="connsiteY60" fmla="*/ 1774409 h 2326894"/>
                                  <a:gd name="connsiteX61" fmla="*/ 1416344 w 3321346"/>
                                  <a:gd name="connsiteY61" fmla="*/ 1762502 h 2326894"/>
                                  <a:gd name="connsiteX62" fmla="*/ 1452063 w 3321346"/>
                                  <a:gd name="connsiteY62" fmla="*/ 1726784 h 2326894"/>
                                  <a:gd name="connsiteX63" fmla="*/ 1487782 w 3321346"/>
                                  <a:gd name="connsiteY63" fmla="*/ 1702971 h 2326894"/>
                                  <a:gd name="connsiteX64" fmla="*/ 1577079 w 3321346"/>
                                  <a:gd name="connsiteY64" fmla="*/ 1661299 h 2326894"/>
                                  <a:gd name="connsiteX65" fmla="*/ 1642563 w 3321346"/>
                                  <a:gd name="connsiteY65" fmla="*/ 1655346 h 2326894"/>
                                  <a:gd name="connsiteX66" fmla="*/ 1654469 w 3321346"/>
                                  <a:gd name="connsiteY66" fmla="*/ 1617315 h 2326894"/>
                                  <a:gd name="connsiteX67" fmla="*/ 1708047 w 3321346"/>
                                  <a:gd name="connsiteY67" fmla="*/ 1602653 h 2326894"/>
                                  <a:gd name="connsiteX68" fmla="*/ 1708047 w 3321346"/>
                                  <a:gd name="connsiteY68" fmla="*/ 1631534 h 2326894"/>
                                  <a:gd name="connsiteX69" fmla="*/ 1785438 w 3321346"/>
                                  <a:gd name="connsiteY69" fmla="*/ 1655346 h 2326894"/>
                                  <a:gd name="connsiteX70" fmla="*/ 1815204 w 3321346"/>
                                  <a:gd name="connsiteY70" fmla="*/ 1655346 h 2326894"/>
                                  <a:gd name="connsiteX71" fmla="*/ 1821157 w 3321346"/>
                                  <a:gd name="connsiteY71" fmla="*/ 1631534 h 2326894"/>
                                  <a:gd name="connsiteX72" fmla="*/ 1868782 w 3321346"/>
                                  <a:gd name="connsiteY72" fmla="*/ 1631534 h 2326894"/>
                                  <a:gd name="connsiteX73" fmla="*/ 1975346 w 3321346"/>
                                  <a:gd name="connsiteY73" fmla="*/ 1626990 h 2326894"/>
                                  <a:gd name="connsiteX74" fmla="*/ 2129810 w 3321346"/>
                                  <a:gd name="connsiteY74" fmla="*/ 1527038 h 2326894"/>
                                  <a:gd name="connsiteX75" fmla="*/ 3130844 w 3321346"/>
                                  <a:gd name="connsiteY75" fmla="*/ 720706 h 2326894"/>
                                  <a:gd name="connsiteX76" fmla="*/ 3321346 w 3321346"/>
                                  <a:gd name="connsiteY76" fmla="*/ 536160 h 2326894"/>
                                  <a:gd name="connsiteX77" fmla="*/ 3291582 w 3321346"/>
                                  <a:gd name="connsiteY77" fmla="*/ 369471 h 2326894"/>
                                  <a:gd name="connsiteX78" fmla="*/ 3243953 w 3321346"/>
                                  <a:gd name="connsiteY78" fmla="*/ 378 h 2326894"/>
                                  <a:gd name="connsiteX79" fmla="*/ 2809378 w 3321346"/>
                                  <a:gd name="connsiteY79" fmla="*/ 65863 h 2326894"/>
                                  <a:gd name="connsiteX80" fmla="*/ 815078 w 3321346"/>
                                  <a:gd name="connsiteY80" fmla="*/ 321846 h 2326894"/>
                                  <a:gd name="connsiteX81" fmla="*/ 14523 w 3321346"/>
                                  <a:gd name="connsiteY81" fmla="*/ 446862 h 2326894"/>
                                  <a:gd name="connsiteX82" fmla="*/ 8294 w 3321346"/>
                                  <a:gd name="connsiteY82" fmla="*/ 619503 h 2326894"/>
                                  <a:gd name="connsiteX83" fmla="*/ 3759 w 3321346"/>
                                  <a:gd name="connsiteY83" fmla="*/ 1199461 h 2326894"/>
                                  <a:gd name="connsiteX84" fmla="*/ 5454 w 3321346"/>
                                  <a:gd name="connsiteY84" fmla="*/ 2281833 h 2326894"/>
                                  <a:gd name="connsiteX0" fmla="*/ 26506 w 3342398"/>
                                  <a:gd name="connsiteY0" fmla="*/ 2281833 h 2332537"/>
                                  <a:gd name="connsiteX1" fmla="*/ 373525 w 3342398"/>
                                  <a:gd name="connsiteY1" fmla="*/ 1890918 h 2332537"/>
                                  <a:gd name="connsiteX2" fmla="*/ 80084 w 3342398"/>
                                  <a:gd name="connsiteY2" fmla="*/ 2298284 h 2332537"/>
                                  <a:gd name="connsiteX3" fmla="*/ 113404 w 3342398"/>
                                  <a:gd name="connsiteY3" fmla="*/ 2309620 h 2332537"/>
                                  <a:gd name="connsiteX4" fmla="*/ 151521 w 3342398"/>
                                  <a:gd name="connsiteY4" fmla="*/ 2316143 h 2332537"/>
                                  <a:gd name="connsiteX5" fmla="*/ 193193 w 3342398"/>
                                  <a:gd name="connsiteY5" fmla="*/ 2304237 h 2332537"/>
                                  <a:gd name="connsiteX6" fmla="*/ 205099 w 3342398"/>
                                  <a:gd name="connsiteY6" fmla="*/ 2292331 h 2332537"/>
                                  <a:gd name="connsiteX7" fmla="*/ 211053 w 3342398"/>
                                  <a:gd name="connsiteY7" fmla="*/ 2280424 h 2332537"/>
                                  <a:gd name="connsiteX8" fmla="*/ 228912 w 3342398"/>
                                  <a:gd name="connsiteY8" fmla="*/ 2234670 h 2332537"/>
                                  <a:gd name="connsiteX9" fmla="*/ 252724 w 3342398"/>
                                  <a:gd name="connsiteY9" fmla="*/ 2274471 h 2332537"/>
                                  <a:gd name="connsiteX10" fmla="*/ 279707 w 3342398"/>
                                  <a:gd name="connsiteY10" fmla="*/ 2276784 h 2332537"/>
                                  <a:gd name="connsiteX11" fmla="*/ 335682 w 3342398"/>
                                  <a:gd name="connsiteY11" fmla="*/ 2243378 h 2332537"/>
                                  <a:gd name="connsiteX12" fmla="*/ 353928 w 3342398"/>
                                  <a:gd name="connsiteY12" fmla="*/ 2214497 h 2332537"/>
                                  <a:gd name="connsiteX13" fmla="*/ 341250 w 3342398"/>
                                  <a:gd name="connsiteY13" fmla="*/ 2165213 h 2332537"/>
                                  <a:gd name="connsiteX14" fmla="*/ 370765 w 3342398"/>
                                  <a:gd name="connsiteY14" fmla="*/ 2152927 h 2332537"/>
                                  <a:gd name="connsiteX15" fmla="*/ 425365 w 3342398"/>
                                  <a:gd name="connsiteY15" fmla="*/ 2155409 h 2332537"/>
                                  <a:gd name="connsiteX16" fmla="*/ 494019 w 3342398"/>
                                  <a:gd name="connsiteY16" fmla="*/ 2171398 h 2332537"/>
                                  <a:gd name="connsiteX17" fmla="*/ 550381 w 3342398"/>
                                  <a:gd name="connsiteY17" fmla="*/ 2155409 h 2332537"/>
                                  <a:gd name="connsiteX18" fmla="*/ 568240 w 3342398"/>
                                  <a:gd name="connsiteY18" fmla="*/ 2137549 h 2332537"/>
                                  <a:gd name="connsiteX19" fmla="*/ 574193 w 3342398"/>
                                  <a:gd name="connsiteY19" fmla="*/ 2113737 h 2332537"/>
                                  <a:gd name="connsiteX20" fmla="*/ 603959 w 3342398"/>
                                  <a:gd name="connsiteY20" fmla="*/ 2083971 h 2332537"/>
                                  <a:gd name="connsiteX21" fmla="*/ 615865 w 3342398"/>
                                  <a:gd name="connsiteY21" fmla="*/ 2060159 h 2332537"/>
                                  <a:gd name="connsiteX22" fmla="*/ 639678 w 3342398"/>
                                  <a:gd name="connsiteY22" fmla="*/ 2042299 h 2332537"/>
                                  <a:gd name="connsiteX23" fmla="*/ 669443 w 3342398"/>
                                  <a:gd name="connsiteY23" fmla="*/ 2036346 h 2332537"/>
                                  <a:gd name="connsiteX24" fmla="*/ 707945 w 3342398"/>
                                  <a:gd name="connsiteY24" fmla="*/ 2032706 h 2332537"/>
                                  <a:gd name="connsiteX25" fmla="*/ 745207 w 3342398"/>
                                  <a:gd name="connsiteY25" fmla="*/ 2026310 h 2332537"/>
                                  <a:gd name="connsiteX26" fmla="*/ 764693 w 3342398"/>
                                  <a:gd name="connsiteY26" fmla="*/ 2042299 h 2332537"/>
                                  <a:gd name="connsiteX27" fmla="*/ 803967 w 3342398"/>
                                  <a:gd name="connsiteY27" fmla="*/ 2059717 h 2332537"/>
                                  <a:gd name="connsiteX28" fmla="*/ 800412 w 3342398"/>
                                  <a:gd name="connsiteY28" fmla="*/ 2089924 h 2332537"/>
                                  <a:gd name="connsiteX29" fmla="*/ 824224 w 3342398"/>
                                  <a:gd name="connsiteY29" fmla="*/ 2113737 h 2332537"/>
                                  <a:gd name="connsiteX30" fmla="*/ 889709 w 3342398"/>
                                  <a:gd name="connsiteY30" fmla="*/ 2143502 h 2332537"/>
                                  <a:gd name="connsiteX31" fmla="*/ 937334 w 3342398"/>
                                  <a:gd name="connsiteY31" fmla="*/ 2125643 h 2332537"/>
                                  <a:gd name="connsiteX32" fmla="*/ 967099 w 3342398"/>
                                  <a:gd name="connsiteY32" fmla="*/ 2149456 h 2332537"/>
                                  <a:gd name="connsiteX33" fmla="*/ 967099 w 3342398"/>
                                  <a:gd name="connsiteY33" fmla="*/ 2197081 h 2332537"/>
                                  <a:gd name="connsiteX34" fmla="*/ 967099 w 3342398"/>
                                  <a:gd name="connsiteY34" fmla="*/ 2208987 h 2332537"/>
                                  <a:gd name="connsiteX35" fmla="*/ 1014724 w 3342398"/>
                                  <a:gd name="connsiteY35" fmla="*/ 2226846 h 2332537"/>
                                  <a:gd name="connsiteX36" fmla="*/ 1104021 w 3342398"/>
                                  <a:gd name="connsiteY36" fmla="*/ 2238752 h 2332537"/>
                                  <a:gd name="connsiteX37" fmla="*/ 1175459 w 3342398"/>
                                  <a:gd name="connsiteY37" fmla="*/ 2238752 h 2332537"/>
                                  <a:gd name="connsiteX38" fmla="*/ 1193318 w 3342398"/>
                                  <a:gd name="connsiteY38" fmla="*/ 2238752 h 2332537"/>
                                  <a:gd name="connsiteX39" fmla="*/ 1229037 w 3342398"/>
                                  <a:gd name="connsiteY39" fmla="*/ 2238752 h 2332537"/>
                                  <a:gd name="connsiteX40" fmla="*/ 1229037 w 3342398"/>
                                  <a:gd name="connsiteY40" fmla="*/ 2220893 h 2332537"/>
                                  <a:gd name="connsiteX41" fmla="*/ 1241714 w 3342398"/>
                                  <a:gd name="connsiteY41" fmla="*/ 2203034 h 2332537"/>
                                  <a:gd name="connsiteX42" fmla="*/ 1246896 w 3342398"/>
                                  <a:gd name="connsiteY42" fmla="*/ 2167315 h 2332537"/>
                                  <a:gd name="connsiteX43" fmla="*/ 1258803 w 3342398"/>
                                  <a:gd name="connsiteY43" fmla="*/ 2161362 h 2332537"/>
                                  <a:gd name="connsiteX44" fmla="*/ 1229037 w 3342398"/>
                                  <a:gd name="connsiteY44" fmla="*/ 2149456 h 2332537"/>
                                  <a:gd name="connsiteX45" fmla="*/ 1205224 w 3342398"/>
                                  <a:gd name="connsiteY45" fmla="*/ 2143502 h 2332537"/>
                                  <a:gd name="connsiteX46" fmla="*/ 1187365 w 3342398"/>
                                  <a:gd name="connsiteY46" fmla="*/ 2131596 h 2332537"/>
                                  <a:gd name="connsiteX47" fmla="*/ 1157599 w 3342398"/>
                                  <a:gd name="connsiteY47" fmla="*/ 2125643 h 2332537"/>
                                  <a:gd name="connsiteX48" fmla="*/ 1109974 w 3342398"/>
                                  <a:gd name="connsiteY48" fmla="*/ 2083971 h 2332537"/>
                                  <a:gd name="connsiteX49" fmla="*/ 1062349 w 3342398"/>
                                  <a:gd name="connsiteY49" fmla="*/ 2030393 h 2332537"/>
                                  <a:gd name="connsiteX50" fmla="*/ 1062349 w 3342398"/>
                                  <a:gd name="connsiteY50" fmla="*/ 1976815 h 2332537"/>
                                  <a:gd name="connsiteX51" fmla="*/ 1032584 w 3342398"/>
                                  <a:gd name="connsiteY51" fmla="*/ 1941096 h 2332537"/>
                                  <a:gd name="connsiteX52" fmla="*/ 1092115 w 3342398"/>
                                  <a:gd name="connsiteY52" fmla="*/ 1880680 h 2332537"/>
                                  <a:gd name="connsiteX53" fmla="*/ 1145693 w 3342398"/>
                                  <a:gd name="connsiteY53" fmla="*/ 1845846 h 2332537"/>
                                  <a:gd name="connsiteX54" fmla="*/ 1181412 w 3342398"/>
                                  <a:gd name="connsiteY54" fmla="*/ 1845846 h 2332537"/>
                                  <a:gd name="connsiteX55" fmla="*/ 1213805 w 3342398"/>
                                  <a:gd name="connsiteY55" fmla="*/ 1810758 h 2332537"/>
                                  <a:gd name="connsiteX56" fmla="*/ 1258803 w 3342398"/>
                                  <a:gd name="connsiteY56" fmla="*/ 1804174 h 2332537"/>
                                  <a:gd name="connsiteX57" fmla="*/ 1288568 w 3342398"/>
                                  <a:gd name="connsiteY57" fmla="*/ 1804174 h 2332537"/>
                                  <a:gd name="connsiteX58" fmla="*/ 1336193 w 3342398"/>
                                  <a:gd name="connsiteY58" fmla="*/ 1786315 h 2332537"/>
                                  <a:gd name="connsiteX59" fmla="*/ 1377865 w 3342398"/>
                                  <a:gd name="connsiteY59" fmla="*/ 1774409 h 2332537"/>
                                  <a:gd name="connsiteX60" fmla="*/ 1431443 w 3342398"/>
                                  <a:gd name="connsiteY60" fmla="*/ 1774409 h 2332537"/>
                                  <a:gd name="connsiteX61" fmla="*/ 1437396 w 3342398"/>
                                  <a:gd name="connsiteY61" fmla="*/ 1762502 h 2332537"/>
                                  <a:gd name="connsiteX62" fmla="*/ 1473115 w 3342398"/>
                                  <a:gd name="connsiteY62" fmla="*/ 1726784 h 2332537"/>
                                  <a:gd name="connsiteX63" fmla="*/ 1508834 w 3342398"/>
                                  <a:gd name="connsiteY63" fmla="*/ 1702971 h 2332537"/>
                                  <a:gd name="connsiteX64" fmla="*/ 1598131 w 3342398"/>
                                  <a:gd name="connsiteY64" fmla="*/ 1661299 h 2332537"/>
                                  <a:gd name="connsiteX65" fmla="*/ 1663615 w 3342398"/>
                                  <a:gd name="connsiteY65" fmla="*/ 1655346 h 2332537"/>
                                  <a:gd name="connsiteX66" fmla="*/ 1675521 w 3342398"/>
                                  <a:gd name="connsiteY66" fmla="*/ 1617315 h 2332537"/>
                                  <a:gd name="connsiteX67" fmla="*/ 1729099 w 3342398"/>
                                  <a:gd name="connsiteY67" fmla="*/ 1602653 h 2332537"/>
                                  <a:gd name="connsiteX68" fmla="*/ 1729099 w 3342398"/>
                                  <a:gd name="connsiteY68" fmla="*/ 1631534 h 2332537"/>
                                  <a:gd name="connsiteX69" fmla="*/ 1806490 w 3342398"/>
                                  <a:gd name="connsiteY69" fmla="*/ 1655346 h 2332537"/>
                                  <a:gd name="connsiteX70" fmla="*/ 1836256 w 3342398"/>
                                  <a:gd name="connsiteY70" fmla="*/ 1655346 h 2332537"/>
                                  <a:gd name="connsiteX71" fmla="*/ 1842209 w 3342398"/>
                                  <a:gd name="connsiteY71" fmla="*/ 1631534 h 2332537"/>
                                  <a:gd name="connsiteX72" fmla="*/ 1889834 w 3342398"/>
                                  <a:gd name="connsiteY72" fmla="*/ 1631534 h 2332537"/>
                                  <a:gd name="connsiteX73" fmla="*/ 1996398 w 3342398"/>
                                  <a:gd name="connsiteY73" fmla="*/ 1626990 h 2332537"/>
                                  <a:gd name="connsiteX74" fmla="*/ 2150862 w 3342398"/>
                                  <a:gd name="connsiteY74" fmla="*/ 1527038 h 2332537"/>
                                  <a:gd name="connsiteX75" fmla="*/ 3151896 w 3342398"/>
                                  <a:gd name="connsiteY75" fmla="*/ 720706 h 2332537"/>
                                  <a:gd name="connsiteX76" fmla="*/ 3342398 w 3342398"/>
                                  <a:gd name="connsiteY76" fmla="*/ 536160 h 2332537"/>
                                  <a:gd name="connsiteX77" fmla="*/ 3312634 w 3342398"/>
                                  <a:gd name="connsiteY77" fmla="*/ 369471 h 2332537"/>
                                  <a:gd name="connsiteX78" fmla="*/ 3265005 w 3342398"/>
                                  <a:gd name="connsiteY78" fmla="*/ 378 h 2332537"/>
                                  <a:gd name="connsiteX79" fmla="*/ 2830430 w 3342398"/>
                                  <a:gd name="connsiteY79" fmla="*/ 65863 h 2332537"/>
                                  <a:gd name="connsiteX80" fmla="*/ 836130 w 3342398"/>
                                  <a:gd name="connsiteY80" fmla="*/ 321846 h 2332537"/>
                                  <a:gd name="connsiteX81" fmla="*/ 35575 w 3342398"/>
                                  <a:gd name="connsiteY81" fmla="*/ 446862 h 2332537"/>
                                  <a:gd name="connsiteX82" fmla="*/ 29346 w 3342398"/>
                                  <a:gd name="connsiteY82" fmla="*/ 619503 h 2332537"/>
                                  <a:gd name="connsiteX83" fmla="*/ 24811 w 3342398"/>
                                  <a:gd name="connsiteY83" fmla="*/ 1199461 h 2332537"/>
                                  <a:gd name="connsiteX84" fmla="*/ 26506 w 3342398"/>
                                  <a:gd name="connsiteY84" fmla="*/ 2281833 h 2332537"/>
                                  <a:gd name="connsiteX0" fmla="*/ 26506 w 3342398"/>
                                  <a:gd name="connsiteY0" fmla="*/ 2281833 h 2317242"/>
                                  <a:gd name="connsiteX1" fmla="*/ 373525 w 3342398"/>
                                  <a:gd name="connsiteY1" fmla="*/ 1890918 h 2317242"/>
                                  <a:gd name="connsiteX2" fmla="*/ 181503 w 3342398"/>
                                  <a:gd name="connsiteY2" fmla="*/ 2253515 h 2317242"/>
                                  <a:gd name="connsiteX3" fmla="*/ 113404 w 3342398"/>
                                  <a:gd name="connsiteY3" fmla="*/ 2309620 h 2317242"/>
                                  <a:gd name="connsiteX4" fmla="*/ 151521 w 3342398"/>
                                  <a:gd name="connsiteY4" fmla="*/ 2316143 h 2317242"/>
                                  <a:gd name="connsiteX5" fmla="*/ 193193 w 3342398"/>
                                  <a:gd name="connsiteY5" fmla="*/ 2304237 h 2317242"/>
                                  <a:gd name="connsiteX6" fmla="*/ 205099 w 3342398"/>
                                  <a:gd name="connsiteY6" fmla="*/ 2292331 h 2317242"/>
                                  <a:gd name="connsiteX7" fmla="*/ 211053 w 3342398"/>
                                  <a:gd name="connsiteY7" fmla="*/ 2280424 h 2317242"/>
                                  <a:gd name="connsiteX8" fmla="*/ 228912 w 3342398"/>
                                  <a:gd name="connsiteY8" fmla="*/ 2234670 h 2317242"/>
                                  <a:gd name="connsiteX9" fmla="*/ 252724 w 3342398"/>
                                  <a:gd name="connsiteY9" fmla="*/ 2274471 h 2317242"/>
                                  <a:gd name="connsiteX10" fmla="*/ 279707 w 3342398"/>
                                  <a:gd name="connsiteY10" fmla="*/ 2276784 h 2317242"/>
                                  <a:gd name="connsiteX11" fmla="*/ 335682 w 3342398"/>
                                  <a:gd name="connsiteY11" fmla="*/ 2243378 h 2317242"/>
                                  <a:gd name="connsiteX12" fmla="*/ 353928 w 3342398"/>
                                  <a:gd name="connsiteY12" fmla="*/ 2214497 h 2317242"/>
                                  <a:gd name="connsiteX13" fmla="*/ 341250 w 3342398"/>
                                  <a:gd name="connsiteY13" fmla="*/ 2165213 h 2317242"/>
                                  <a:gd name="connsiteX14" fmla="*/ 370765 w 3342398"/>
                                  <a:gd name="connsiteY14" fmla="*/ 2152927 h 2317242"/>
                                  <a:gd name="connsiteX15" fmla="*/ 425365 w 3342398"/>
                                  <a:gd name="connsiteY15" fmla="*/ 2155409 h 2317242"/>
                                  <a:gd name="connsiteX16" fmla="*/ 494019 w 3342398"/>
                                  <a:gd name="connsiteY16" fmla="*/ 2171398 h 2317242"/>
                                  <a:gd name="connsiteX17" fmla="*/ 550381 w 3342398"/>
                                  <a:gd name="connsiteY17" fmla="*/ 2155409 h 2317242"/>
                                  <a:gd name="connsiteX18" fmla="*/ 568240 w 3342398"/>
                                  <a:gd name="connsiteY18" fmla="*/ 2137549 h 2317242"/>
                                  <a:gd name="connsiteX19" fmla="*/ 574193 w 3342398"/>
                                  <a:gd name="connsiteY19" fmla="*/ 2113737 h 2317242"/>
                                  <a:gd name="connsiteX20" fmla="*/ 603959 w 3342398"/>
                                  <a:gd name="connsiteY20" fmla="*/ 2083971 h 2317242"/>
                                  <a:gd name="connsiteX21" fmla="*/ 615865 w 3342398"/>
                                  <a:gd name="connsiteY21" fmla="*/ 2060159 h 2317242"/>
                                  <a:gd name="connsiteX22" fmla="*/ 639678 w 3342398"/>
                                  <a:gd name="connsiteY22" fmla="*/ 2042299 h 2317242"/>
                                  <a:gd name="connsiteX23" fmla="*/ 669443 w 3342398"/>
                                  <a:gd name="connsiteY23" fmla="*/ 2036346 h 2317242"/>
                                  <a:gd name="connsiteX24" fmla="*/ 707945 w 3342398"/>
                                  <a:gd name="connsiteY24" fmla="*/ 2032706 h 2317242"/>
                                  <a:gd name="connsiteX25" fmla="*/ 745207 w 3342398"/>
                                  <a:gd name="connsiteY25" fmla="*/ 2026310 h 2317242"/>
                                  <a:gd name="connsiteX26" fmla="*/ 764693 w 3342398"/>
                                  <a:gd name="connsiteY26" fmla="*/ 2042299 h 2317242"/>
                                  <a:gd name="connsiteX27" fmla="*/ 803967 w 3342398"/>
                                  <a:gd name="connsiteY27" fmla="*/ 2059717 h 2317242"/>
                                  <a:gd name="connsiteX28" fmla="*/ 800412 w 3342398"/>
                                  <a:gd name="connsiteY28" fmla="*/ 2089924 h 2317242"/>
                                  <a:gd name="connsiteX29" fmla="*/ 824224 w 3342398"/>
                                  <a:gd name="connsiteY29" fmla="*/ 2113737 h 2317242"/>
                                  <a:gd name="connsiteX30" fmla="*/ 889709 w 3342398"/>
                                  <a:gd name="connsiteY30" fmla="*/ 2143502 h 2317242"/>
                                  <a:gd name="connsiteX31" fmla="*/ 937334 w 3342398"/>
                                  <a:gd name="connsiteY31" fmla="*/ 2125643 h 2317242"/>
                                  <a:gd name="connsiteX32" fmla="*/ 967099 w 3342398"/>
                                  <a:gd name="connsiteY32" fmla="*/ 2149456 h 2317242"/>
                                  <a:gd name="connsiteX33" fmla="*/ 967099 w 3342398"/>
                                  <a:gd name="connsiteY33" fmla="*/ 2197081 h 2317242"/>
                                  <a:gd name="connsiteX34" fmla="*/ 967099 w 3342398"/>
                                  <a:gd name="connsiteY34" fmla="*/ 2208987 h 2317242"/>
                                  <a:gd name="connsiteX35" fmla="*/ 1014724 w 3342398"/>
                                  <a:gd name="connsiteY35" fmla="*/ 2226846 h 2317242"/>
                                  <a:gd name="connsiteX36" fmla="*/ 1104021 w 3342398"/>
                                  <a:gd name="connsiteY36" fmla="*/ 2238752 h 2317242"/>
                                  <a:gd name="connsiteX37" fmla="*/ 1175459 w 3342398"/>
                                  <a:gd name="connsiteY37" fmla="*/ 2238752 h 2317242"/>
                                  <a:gd name="connsiteX38" fmla="*/ 1193318 w 3342398"/>
                                  <a:gd name="connsiteY38" fmla="*/ 2238752 h 2317242"/>
                                  <a:gd name="connsiteX39" fmla="*/ 1229037 w 3342398"/>
                                  <a:gd name="connsiteY39" fmla="*/ 2238752 h 2317242"/>
                                  <a:gd name="connsiteX40" fmla="*/ 1229037 w 3342398"/>
                                  <a:gd name="connsiteY40" fmla="*/ 2220893 h 2317242"/>
                                  <a:gd name="connsiteX41" fmla="*/ 1241714 w 3342398"/>
                                  <a:gd name="connsiteY41" fmla="*/ 2203034 h 2317242"/>
                                  <a:gd name="connsiteX42" fmla="*/ 1246896 w 3342398"/>
                                  <a:gd name="connsiteY42" fmla="*/ 2167315 h 2317242"/>
                                  <a:gd name="connsiteX43" fmla="*/ 1258803 w 3342398"/>
                                  <a:gd name="connsiteY43" fmla="*/ 2161362 h 2317242"/>
                                  <a:gd name="connsiteX44" fmla="*/ 1229037 w 3342398"/>
                                  <a:gd name="connsiteY44" fmla="*/ 2149456 h 2317242"/>
                                  <a:gd name="connsiteX45" fmla="*/ 1205224 w 3342398"/>
                                  <a:gd name="connsiteY45" fmla="*/ 2143502 h 2317242"/>
                                  <a:gd name="connsiteX46" fmla="*/ 1187365 w 3342398"/>
                                  <a:gd name="connsiteY46" fmla="*/ 2131596 h 2317242"/>
                                  <a:gd name="connsiteX47" fmla="*/ 1157599 w 3342398"/>
                                  <a:gd name="connsiteY47" fmla="*/ 2125643 h 2317242"/>
                                  <a:gd name="connsiteX48" fmla="*/ 1109974 w 3342398"/>
                                  <a:gd name="connsiteY48" fmla="*/ 2083971 h 2317242"/>
                                  <a:gd name="connsiteX49" fmla="*/ 1062349 w 3342398"/>
                                  <a:gd name="connsiteY49" fmla="*/ 2030393 h 2317242"/>
                                  <a:gd name="connsiteX50" fmla="*/ 1062349 w 3342398"/>
                                  <a:gd name="connsiteY50" fmla="*/ 1976815 h 2317242"/>
                                  <a:gd name="connsiteX51" fmla="*/ 1032584 w 3342398"/>
                                  <a:gd name="connsiteY51" fmla="*/ 1941096 h 2317242"/>
                                  <a:gd name="connsiteX52" fmla="*/ 1092115 w 3342398"/>
                                  <a:gd name="connsiteY52" fmla="*/ 1880680 h 2317242"/>
                                  <a:gd name="connsiteX53" fmla="*/ 1145693 w 3342398"/>
                                  <a:gd name="connsiteY53" fmla="*/ 1845846 h 2317242"/>
                                  <a:gd name="connsiteX54" fmla="*/ 1181412 w 3342398"/>
                                  <a:gd name="connsiteY54" fmla="*/ 1845846 h 2317242"/>
                                  <a:gd name="connsiteX55" fmla="*/ 1213805 w 3342398"/>
                                  <a:gd name="connsiteY55" fmla="*/ 1810758 h 2317242"/>
                                  <a:gd name="connsiteX56" fmla="*/ 1258803 w 3342398"/>
                                  <a:gd name="connsiteY56" fmla="*/ 1804174 h 2317242"/>
                                  <a:gd name="connsiteX57" fmla="*/ 1288568 w 3342398"/>
                                  <a:gd name="connsiteY57" fmla="*/ 1804174 h 2317242"/>
                                  <a:gd name="connsiteX58" fmla="*/ 1336193 w 3342398"/>
                                  <a:gd name="connsiteY58" fmla="*/ 1786315 h 2317242"/>
                                  <a:gd name="connsiteX59" fmla="*/ 1377865 w 3342398"/>
                                  <a:gd name="connsiteY59" fmla="*/ 1774409 h 2317242"/>
                                  <a:gd name="connsiteX60" fmla="*/ 1431443 w 3342398"/>
                                  <a:gd name="connsiteY60" fmla="*/ 1774409 h 2317242"/>
                                  <a:gd name="connsiteX61" fmla="*/ 1437396 w 3342398"/>
                                  <a:gd name="connsiteY61" fmla="*/ 1762502 h 2317242"/>
                                  <a:gd name="connsiteX62" fmla="*/ 1473115 w 3342398"/>
                                  <a:gd name="connsiteY62" fmla="*/ 1726784 h 2317242"/>
                                  <a:gd name="connsiteX63" fmla="*/ 1508834 w 3342398"/>
                                  <a:gd name="connsiteY63" fmla="*/ 1702971 h 2317242"/>
                                  <a:gd name="connsiteX64" fmla="*/ 1598131 w 3342398"/>
                                  <a:gd name="connsiteY64" fmla="*/ 1661299 h 2317242"/>
                                  <a:gd name="connsiteX65" fmla="*/ 1663615 w 3342398"/>
                                  <a:gd name="connsiteY65" fmla="*/ 1655346 h 2317242"/>
                                  <a:gd name="connsiteX66" fmla="*/ 1675521 w 3342398"/>
                                  <a:gd name="connsiteY66" fmla="*/ 1617315 h 2317242"/>
                                  <a:gd name="connsiteX67" fmla="*/ 1729099 w 3342398"/>
                                  <a:gd name="connsiteY67" fmla="*/ 1602653 h 2317242"/>
                                  <a:gd name="connsiteX68" fmla="*/ 1729099 w 3342398"/>
                                  <a:gd name="connsiteY68" fmla="*/ 1631534 h 2317242"/>
                                  <a:gd name="connsiteX69" fmla="*/ 1806490 w 3342398"/>
                                  <a:gd name="connsiteY69" fmla="*/ 1655346 h 2317242"/>
                                  <a:gd name="connsiteX70" fmla="*/ 1836256 w 3342398"/>
                                  <a:gd name="connsiteY70" fmla="*/ 1655346 h 2317242"/>
                                  <a:gd name="connsiteX71" fmla="*/ 1842209 w 3342398"/>
                                  <a:gd name="connsiteY71" fmla="*/ 1631534 h 2317242"/>
                                  <a:gd name="connsiteX72" fmla="*/ 1889834 w 3342398"/>
                                  <a:gd name="connsiteY72" fmla="*/ 1631534 h 2317242"/>
                                  <a:gd name="connsiteX73" fmla="*/ 1996398 w 3342398"/>
                                  <a:gd name="connsiteY73" fmla="*/ 1626990 h 2317242"/>
                                  <a:gd name="connsiteX74" fmla="*/ 2150862 w 3342398"/>
                                  <a:gd name="connsiteY74" fmla="*/ 1527038 h 2317242"/>
                                  <a:gd name="connsiteX75" fmla="*/ 3151896 w 3342398"/>
                                  <a:gd name="connsiteY75" fmla="*/ 720706 h 2317242"/>
                                  <a:gd name="connsiteX76" fmla="*/ 3342398 w 3342398"/>
                                  <a:gd name="connsiteY76" fmla="*/ 536160 h 2317242"/>
                                  <a:gd name="connsiteX77" fmla="*/ 3312634 w 3342398"/>
                                  <a:gd name="connsiteY77" fmla="*/ 369471 h 2317242"/>
                                  <a:gd name="connsiteX78" fmla="*/ 3265005 w 3342398"/>
                                  <a:gd name="connsiteY78" fmla="*/ 378 h 2317242"/>
                                  <a:gd name="connsiteX79" fmla="*/ 2830430 w 3342398"/>
                                  <a:gd name="connsiteY79" fmla="*/ 65863 h 2317242"/>
                                  <a:gd name="connsiteX80" fmla="*/ 836130 w 3342398"/>
                                  <a:gd name="connsiteY80" fmla="*/ 321846 h 2317242"/>
                                  <a:gd name="connsiteX81" fmla="*/ 35575 w 3342398"/>
                                  <a:gd name="connsiteY81" fmla="*/ 446862 h 2317242"/>
                                  <a:gd name="connsiteX82" fmla="*/ 29346 w 3342398"/>
                                  <a:gd name="connsiteY82" fmla="*/ 619503 h 2317242"/>
                                  <a:gd name="connsiteX83" fmla="*/ 24811 w 3342398"/>
                                  <a:gd name="connsiteY83" fmla="*/ 1199461 h 2317242"/>
                                  <a:gd name="connsiteX84" fmla="*/ 26506 w 3342398"/>
                                  <a:gd name="connsiteY84" fmla="*/ 2281833 h 2317242"/>
                                  <a:gd name="connsiteX0" fmla="*/ 8235 w 3324127"/>
                                  <a:gd name="connsiteY0" fmla="*/ 2281833 h 2317242"/>
                                  <a:gd name="connsiteX1" fmla="*/ 355254 w 3324127"/>
                                  <a:gd name="connsiteY1" fmla="*/ 1890918 h 2317242"/>
                                  <a:gd name="connsiteX2" fmla="*/ 163232 w 3324127"/>
                                  <a:gd name="connsiteY2" fmla="*/ 2253515 h 2317242"/>
                                  <a:gd name="connsiteX3" fmla="*/ 95133 w 3324127"/>
                                  <a:gd name="connsiteY3" fmla="*/ 2309620 h 2317242"/>
                                  <a:gd name="connsiteX4" fmla="*/ 133250 w 3324127"/>
                                  <a:gd name="connsiteY4" fmla="*/ 2316143 h 2317242"/>
                                  <a:gd name="connsiteX5" fmla="*/ 174922 w 3324127"/>
                                  <a:gd name="connsiteY5" fmla="*/ 2304237 h 2317242"/>
                                  <a:gd name="connsiteX6" fmla="*/ 186828 w 3324127"/>
                                  <a:gd name="connsiteY6" fmla="*/ 2292331 h 2317242"/>
                                  <a:gd name="connsiteX7" fmla="*/ 192782 w 3324127"/>
                                  <a:gd name="connsiteY7" fmla="*/ 2280424 h 2317242"/>
                                  <a:gd name="connsiteX8" fmla="*/ 210641 w 3324127"/>
                                  <a:gd name="connsiteY8" fmla="*/ 2234670 h 2317242"/>
                                  <a:gd name="connsiteX9" fmla="*/ 234453 w 3324127"/>
                                  <a:gd name="connsiteY9" fmla="*/ 2274471 h 2317242"/>
                                  <a:gd name="connsiteX10" fmla="*/ 261436 w 3324127"/>
                                  <a:gd name="connsiteY10" fmla="*/ 2276784 h 2317242"/>
                                  <a:gd name="connsiteX11" fmla="*/ 317411 w 3324127"/>
                                  <a:gd name="connsiteY11" fmla="*/ 2243378 h 2317242"/>
                                  <a:gd name="connsiteX12" fmla="*/ 335657 w 3324127"/>
                                  <a:gd name="connsiteY12" fmla="*/ 2214497 h 2317242"/>
                                  <a:gd name="connsiteX13" fmla="*/ 322979 w 3324127"/>
                                  <a:gd name="connsiteY13" fmla="*/ 2165213 h 2317242"/>
                                  <a:gd name="connsiteX14" fmla="*/ 352494 w 3324127"/>
                                  <a:gd name="connsiteY14" fmla="*/ 2152927 h 2317242"/>
                                  <a:gd name="connsiteX15" fmla="*/ 407094 w 3324127"/>
                                  <a:gd name="connsiteY15" fmla="*/ 2155409 h 2317242"/>
                                  <a:gd name="connsiteX16" fmla="*/ 475748 w 3324127"/>
                                  <a:gd name="connsiteY16" fmla="*/ 2171398 h 2317242"/>
                                  <a:gd name="connsiteX17" fmla="*/ 532110 w 3324127"/>
                                  <a:gd name="connsiteY17" fmla="*/ 2155409 h 2317242"/>
                                  <a:gd name="connsiteX18" fmla="*/ 549969 w 3324127"/>
                                  <a:gd name="connsiteY18" fmla="*/ 2137549 h 2317242"/>
                                  <a:gd name="connsiteX19" fmla="*/ 555922 w 3324127"/>
                                  <a:gd name="connsiteY19" fmla="*/ 2113737 h 2317242"/>
                                  <a:gd name="connsiteX20" fmla="*/ 585688 w 3324127"/>
                                  <a:gd name="connsiteY20" fmla="*/ 2083971 h 2317242"/>
                                  <a:gd name="connsiteX21" fmla="*/ 597594 w 3324127"/>
                                  <a:gd name="connsiteY21" fmla="*/ 2060159 h 2317242"/>
                                  <a:gd name="connsiteX22" fmla="*/ 621407 w 3324127"/>
                                  <a:gd name="connsiteY22" fmla="*/ 2042299 h 2317242"/>
                                  <a:gd name="connsiteX23" fmla="*/ 651172 w 3324127"/>
                                  <a:gd name="connsiteY23" fmla="*/ 2036346 h 2317242"/>
                                  <a:gd name="connsiteX24" fmla="*/ 689674 w 3324127"/>
                                  <a:gd name="connsiteY24" fmla="*/ 2032706 h 2317242"/>
                                  <a:gd name="connsiteX25" fmla="*/ 726936 w 3324127"/>
                                  <a:gd name="connsiteY25" fmla="*/ 2026310 h 2317242"/>
                                  <a:gd name="connsiteX26" fmla="*/ 746422 w 3324127"/>
                                  <a:gd name="connsiteY26" fmla="*/ 2042299 h 2317242"/>
                                  <a:gd name="connsiteX27" fmla="*/ 785696 w 3324127"/>
                                  <a:gd name="connsiteY27" fmla="*/ 2059717 h 2317242"/>
                                  <a:gd name="connsiteX28" fmla="*/ 782141 w 3324127"/>
                                  <a:gd name="connsiteY28" fmla="*/ 2089924 h 2317242"/>
                                  <a:gd name="connsiteX29" fmla="*/ 805953 w 3324127"/>
                                  <a:gd name="connsiteY29" fmla="*/ 2113737 h 2317242"/>
                                  <a:gd name="connsiteX30" fmla="*/ 871438 w 3324127"/>
                                  <a:gd name="connsiteY30" fmla="*/ 2143502 h 2317242"/>
                                  <a:gd name="connsiteX31" fmla="*/ 919063 w 3324127"/>
                                  <a:gd name="connsiteY31" fmla="*/ 2125643 h 2317242"/>
                                  <a:gd name="connsiteX32" fmla="*/ 948828 w 3324127"/>
                                  <a:gd name="connsiteY32" fmla="*/ 2149456 h 2317242"/>
                                  <a:gd name="connsiteX33" fmla="*/ 948828 w 3324127"/>
                                  <a:gd name="connsiteY33" fmla="*/ 2197081 h 2317242"/>
                                  <a:gd name="connsiteX34" fmla="*/ 948828 w 3324127"/>
                                  <a:gd name="connsiteY34" fmla="*/ 2208987 h 2317242"/>
                                  <a:gd name="connsiteX35" fmla="*/ 996453 w 3324127"/>
                                  <a:gd name="connsiteY35" fmla="*/ 2226846 h 2317242"/>
                                  <a:gd name="connsiteX36" fmla="*/ 1085750 w 3324127"/>
                                  <a:gd name="connsiteY36" fmla="*/ 2238752 h 2317242"/>
                                  <a:gd name="connsiteX37" fmla="*/ 1157188 w 3324127"/>
                                  <a:gd name="connsiteY37" fmla="*/ 2238752 h 2317242"/>
                                  <a:gd name="connsiteX38" fmla="*/ 1175047 w 3324127"/>
                                  <a:gd name="connsiteY38" fmla="*/ 2238752 h 2317242"/>
                                  <a:gd name="connsiteX39" fmla="*/ 1210766 w 3324127"/>
                                  <a:gd name="connsiteY39" fmla="*/ 2238752 h 2317242"/>
                                  <a:gd name="connsiteX40" fmla="*/ 1210766 w 3324127"/>
                                  <a:gd name="connsiteY40" fmla="*/ 2220893 h 2317242"/>
                                  <a:gd name="connsiteX41" fmla="*/ 1223443 w 3324127"/>
                                  <a:gd name="connsiteY41" fmla="*/ 2203034 h 2317242"/>
                                  <a:gd name="connsiteX42" fmla="*/ 1228625 w 3324127"/>
                                  <a:gd name="connsiteY42" fmla="*/ 2167315 h 2317242"/>
                                  <a:gd name="connsiteX43" fmla="*/ 1240532 w 3324127"/>
                                  <a:gd name="connsiteY43" fmla="*/ 2161362 h 2317242"/>
                                  <a:gd name="connsiteX44" fmla="*/ 1210766 w 3324127"/>
                                  <a:gd name="connsiteY44" fmla="*/ 2149456 h 2317242"/>
                                  <a:gd name="connsiteX45" fmla="*/ 1186953 w 3324127"/>
                                  <a:gd name="connsiteY45" fmla="*/ 2143502 h 2317242"/>
                                  <a:gd name="connsiteX46" fmla="*/ 1169094 w 3324127"/>
                                  <a:gd name="connsiteY46" fmla="*/ 2131596 h 2317242"/>
                                  <a:gd name="connsiteX47" fmla="*/ 1139328 w 3324127"/>
                                  <a:gd name="connsiteY47" fmla="*/ 2125643 h 2317242"/>
                                  <a:gd name="connsiteX48" fmla="*/ 1091703 w 3324127"/>
                                  <a:gd name="connsiteY48" fmla="*/ 2083971 h 2317242"/>
                                  <a:gd name="connsiteX49" fmla="*/ 1044078 w 3324127"/>
                                  <a:gd name="connsiteY49" fmla="*/ 2030393 h 2317242"/>
                                  <a:gd name="connsiteX50" fmla="*/ 1044078 w 3324127"/>
                                  <a:gd name="connsiteY50" fmla="*/ 1976815 h 2317242"/>
                                  <a:gd name="connsiteX51" fmla="*/ 1014313 w 3324127"/>
                                  <a:gd name="connsiteY51" fmla="*/ 1941096 h 2317242"/>
                                  <a:gd name="connsiteX52" fmla="*/ 1073844 w 3324127"/>
                                  <a:gd name="connsiteY52" fmla="*/ 1880680 h 2317242"/>
                                  <a:gd name="connsiteX53" fmla="*/ 1127422 w 3324127"/>
                                  <a:gd name="connsiteY53" fmla="*/ 1845846 h 2317242"/>
                                  <a:gd name="connsiteX54" fmla="*/ 1163141 w 3324127"/>
                                  <a:gd name="connsiteY54" fmla="*/ 1845846 h 2317242"/>
                                  <a:gd name="connsiteX55" fmla="*/ 1195534 w 3324127"/>
                                  <a:gd name="connsiteY55" fmla="*/ 1810758 h 2317242"/>
                                  <a:gd name="connsiteX56" fmla="*/ 1240532 w 3324127"/>
                                  <a:gd name="connsiteY56" fmla="*/ 1804174 h 2317242"/>
                                  <a:gd name="connsiteX57" fmla="*/ 1270297 w 3324127"/>
                                  <a:gd name="connsiteY57" fmla="*/ 1804174 h 2317242"/>
                                  <a:gd name="connsiteX58" fmla="*/ 1317922 w 3324127"/>
                                  <a:gd name="connsiteY58" fmla="*/ 1786315 h 2317242"/>
                                  <a:gd name="connsiteX59" fmla="*/ 1359594 w 3324127"/>
                                  <a:gd name="connsiteY59" fmla="*/ 1774409 h 2317242"/>
                                  <a:gd name="connsiteX60" fmla="*/ 1413172 w 3324127"/>
                                  <a:gd name="connsiteY60" fmla="*/ 1774409 h 2317242"/>
                                  <a:gd name="connsiteX61" fmla="*/ 1419125 w 3324127"/>
                                  <a:gd name="connsiteY61" fmla="*/ 1762502 h 2317242"/>
                                  <a:gd name="connsiteX62" fmla="*/ 1454844 w 3324127"/>
                                  <a:gd name="connsiteY62" fmla="*/ 1726784 h 2317242"/>
                                  <a:gd name="connsiteX63" fmla="*/ 1490563 w 3324127"/>
                                  <a:gd name="connsiteY63" fmla="*/ 1702971 h 2317242"/>
                                  <a:gd name="connsiteX64" fmla="*/ 1579860 w 3324127"/>
                                  <a:gd name="connsiteY64" fmla="*/ 1661299 h 2317242"/>
                                  <a:gd name="connsiteX65" fmla="*/ 1645344 w 3324127"/>
                                  <a:gd name="connsiteY65" fmla="*/ 1655346 h 2317242"/>
                                  <a:gd name="connsiteX66" fmla="*/ 1657250 w 3324127"/>
                                  <a:gd name="connsiteY66" fmla="*/ 1617315 h 2317242"/>
                                  <a:gd name="connsiteX67" fmla="*/ 1710828 w 3324127"/>
                                  <a:gd name="connsiteY67" fmla="*/ 1602653 h 2317242"/>
                                  <a:gd name="connsiteX68" fmla="*/ 1710828 w 3324127"/>
                                  <a:gd name="connsiteY68" fmla="*/ 1631534 h 2317242"/>
                                  <a:gd name="connsiteX69" fmla="*/ 1788219 w 3324127"/>
                                  <a:gd name="connsiteY69" fmla="*/ 1655346 h 2317242"/>
                                  <a:gd name="connsiteX70" fmla="*/ 1817985 w 3324127"/>
                                  <a:gd name="connsiteY70" fmla="*/ 1655346 h 2317242"/>
                                  <a:gd name="connsiteX71" fmla="*/ 1823938 w 3324127"/>
                                  <a:gd name="connsiteY71" fmla="*/ 1631534 h 2317242"/>
                                  <a:gd name="connsiteX72" fmla="*/ 1871563 w 3324127"/>
                                  <a:gd name="connsiteY72" fmla="*/ 1631534 h 2317242"/>
                                  <a:gd name="connsiteX73" fmla="*/ 1978127 w 3324127"/>
                                  <a:gd name="connsiteY73" fmla="*/ 1626990 h 2317242"/>
                                  <a:gd name="connsiteX74" fmla="*/ 2132591 w 3324127"/>
                                  <a:gd name="connsiteY74" fmla="*/ 1527038 h 2317242"/>
                                  <a:gd name="connsiteX75" fmla="*/ 3133625 w 3324127"/>
                                  <a:gd name="connsiteY75" fmla="*/ 720706 h 2317242"/>
                                  <a:gd name="connsiteX76" fmla="*/ 3324127 w 3324127"/>
                                  <a:gd name="connsiteY76" fmla="*/ 536160 h 2317242"/>
                                  <a:gd name="connsiteX77" fmla="*/ 3294363 w 3324127"/>
                                  <a:gd name="connsiteY77" fmla="*/ 369471 h 2317242"/>
                                  <a:gd name="connsiteX78" fmla="*/ 3246734 w 3324127"/>
                                  <a:gd name="connsiteY78" fmla="*/ 378 h 2317242"/>
                                  <a:gd name="connsiteX79" fmla="*/ 2812159 w 3324127"/>
                                  <a:gd name="connsiteY79" fmla="*/ 65863 h 2317242"/>
                                  <a:gd name="connsiteX80" fmla="*/ 817859 w 3324127"/>
                                  <a:gd name="connsiteY80" fmla="*/ 321846 h 2317242"/>
                                  <a:gd name="connsiteX81" fmla="*/ 17304 w 3324127"/>
                                  <a:gd name="connsiteY81" fmla="*/ 446862 h 2317242"/>
                                  <a:gd name="connsiteX82" fmla="*/ 11075 w 3324127"/>
                                  <a:gd name="connsiteY82" fmla="*/ 619503 h 2317242"/>
                                  <a:gd name="connsiteX83" fmla="*/ 6540 w 3324127"/>
                                  <a:gd name="connsiteY83" fmla="*/ 1199461 h 2317242"/>
                                  <a:gd name="connsiteX84" fmla="*/ 8235 w 3324127"/>
                                  <a:gd name="connsiteY84" fmla="*/ 2281833 h 2317242"/>
                                  <a:gd name="connsiteX0" fmla="*/ 10363 w 3326255"/>
                                  <a:gd name="connsiteY0" fmla="*/ 2281833 h 2374189"/>
                                  <a:gd name="connsiteX1" fmla="*/ 31353 w 3326255"/>
                                  <a:gd name="connsiteY1" fmla="*/ 2271246 h 2374189"/>
                                  <a:gd name="connsiteX2" fmla="*/ 357382 w 3326255"/>
                                  <a:gd name="connsiteY2" fmla="*/ 1890918 h 2374189"/>
                                  <a:gd name="connsiteX3" fmla="*/ 165360 w 3326255"/>
                                  <a:gd name="connsiteY3" fmla="*/ 2253515 h 2374189"/>
                                  <a:gd name="connsiteX4" fmla="*/ 97261 w 3326255"/>
                                  <a:gd name="connsiteY4" fmla="*/ 2309620 h 2374189"/>
                                  <a:gd name="connsiteX5" fmla="*/ 135378 w 3326255"/>
                                  <a:gd name="connsiteY5" fmla="*/ 2316143 h 2374189"/>
                                  <a:gd name="connsiteX6" fmla="*/ 177050 w 3326255"/>
                                  <a:gd name="connsiteY6" fmla="*/ 2304237 h 2374189"/>
                                  <a:gd name="connsiteX7" fmla="*/ 188956 w 3326255"/>
                                  <a:gd name="connsiteY7" fmla="*/ 2292331 h 2374189"/>
                                  <a:gd name="connsiteX8" fmla="*/ 194910 w 3326255"/>
                                  <a:gd name="connsiteY8" fmla="*/ 2280424 h 2374189"/>
                                  <a:gd name="connsiteX9" fmla="*/ 212769 w 3326255"/>
                                  <a:gd name="connsiteY9" fmla="*/ 2234670 h 2374189"/>
                                  <a:gd name="connsiteX10" fmla="*/ 236581 w 3326255"/>
                                  <a:gd name="connsiteY10" fmla="*/ 2274471 h 2374189"/>
                                  <a:gd name="connsiteX11" fmla="*/ 263564 w 3326255"/>
                                  <a:gd name="connsiteY11" fmla="*/ 2276784 h 2374189"/>
                                  <a:gd name="connsiteX12" fmla="*/ 319539 w 3326255"/>
                                  <a:gd name="connsiteY12" fmla="*/ 2243378 h 2374189"/>
                                  <a:gd name="connsiteX13" fmla="*/ 337785 w 3326255"/>
                                  <a:gd name="connsiteY13" fmla="*/ 2214497 h 2374189"/>
                                  <a:gd name="connsiteX14" fmla="*/ 325107 w 3326255"/>
                                  <a:gd name="connsiteY14" fmla="*/ 2165213 h 2374189"/>
                                  <a:gd name="connsiteX15" fmla="*/ 354622 w 3326255"/>
                                  <a:gd name="connsiteY15" fmla="*/ 2152927 h 2374189"/>
                                  <a:gd name="connsiteX16" fmla="*/ 409222 w 3326255"/>
                                  <a:gd name="connsiteY16" fmla="*/ 2155409 h 2374189"/>
                                  <a:gd name="connsiteX17" fmla="*/ 477876 w 3326255"/>
                                  <a:gd name="connsiteY17" fmla="*/ 2171398 h 2374189"/>
                                  <a:gd name="connsiteX18" fmla="*/ 534238 w 3326255"/>
                                  <a:gd name="connsiteY18" fmla="*/ 2155409 h 2374189"/>
                                  <a:gd name="connsiteX19" fmla="*/ 552097 w 3326255"/>
                                  <a:gd name="connsiteY19" fmla="*/ 2137549 h 2374189"/>
                                  <a:gd name="connsiteX20" fmla="*/ 558050 w 3326255"/>
                                  <a:gd name="connsiteY20" fmla="*/ 2113737 h 2374189"/>
                                  <a:gd name="connsiteX21" fmla="*/ 587816 w 3326255"/>
                                  <a:gd name="connsiteY21" fmla="*/ 2083971 h 2374189"/>
                                  <a:gd name="connsiteX22" fmla="*/ 599722 w 3326255"/>
                                  <a:gd name="connsiteY22" fmla="*/ 2060159 h 2374189"/>
                                  <a:gd name="connsiteX23" fmla="*/ 623535 w 3326255"/>
                                  <a:gd name="connsiteY23" fmla="*/ 2042299 h 2374189"/>
                                  <a:gd name="connsiteX24" fmla="*/ 653300 w 3326255"/>
                                  <a:gd name="connsiteY24" fmla="*/ 2036346 h 2374189"/>
                                  <a:gd name="connsiteX25" fmla="*/ 691802 w 3326255"/>
                                  <a:gd name="connsiteY25" fmla="*/ 2032706 h 2374189"/>
                                  <a:gd name="connsiteX26" fmla="*/ 729064 w 3326255"/>
                                  <a:gd name="connsiteY26" fmla="*/ 2026310 h 2374189"/>
                                  <a:gd name="connsiteX27" fmla="*/ 748550 w 3326255"/>
                                  <a:gd name="connsiteY27" fmla="*/ 2042299 h 2374189"/>
                                  <a:gd name="connsiteX28" fmla="*/ 787824 w 3326255"/>
                                  <a:gd name="connsiteY28" fmla="*/ 2059717 h 2374189"/>
                                  <a:gd name="connsiteX29" fmla="*/ 784269 w 3326255"/>
                                  <a:gd name="connsiteY29" fmla="*/ 2089924 h 2374189"/>
                                  <a:gd name="connsiteX30" fmla="*/ 808081 w 3326255"/>
                                  <a:gd name="connsiteY30" fmla="*/ 2113737 h 2374189"/>
                                  <a:gd name="connsiteX31" fmla="*/ 873566 w 3326255"/>
                                  <a:gd name="connsiteY31" fmla="*/ 2143502 h 2374189"/>
                                  <a:gd name="connsiteX32" fmla="*/ 921191 w 3326255"/>
                                  <a:gd name="connsiteY32" fmla="*/ 2125643 h 2374189"/>
                                  <a:gd name="connsiteX33" fmla="*/ 950956 w 3326255"/>
                                  <a:gd name="connsiteY33" fmla="*/ 2149456 h 2374189"/>
                                  <a:gd name="connsiteX34" fmla="*/ 950956 w 3326255"/>
                                  <a:gd name="connsiteY34" fmla="*/ 2197081 h 2374189"/>
                                  <a:gd name="connsiteX35" fmla="*/ 950956 w 3326255"/>
                                  <a:gd name="connsiteY35" fmla="*/ 2208987 h 2374189"/>
                                  <a:gd name="connsiteX36" fmla="*/ 998581 w 3326255"/>
                                  <a:gd name="connsiteY36" fmla="*/ 2226846 h 2374189"/>
                                  <a:gd name="connsiteX37" fmla="*/ 1087878 w 3326255"/>
                                  <a:gd name="connsiteY37" fmla="*/ 2238752 h 2374189"/>
                                  <a:gd name="connsiteX38" fmla="*/ 1159316 w 3326255"/>
                                  <a:gd name="connsiteY38" fmla="*/ 2238752 h 2374189"/>
                                  <a:gd name="connsiteX39" fmla="*/ 1177175 w 3326255"/>
                                  <a:gd name="connsiteY39" fmla="*/ 2238752 h 2374189"/>
                                  <a:gd name="connsiteX40" fmla="*/ 1212894 w 3326255"/>
                                  <a:gd name="connsiteY40" fmla="*/ 2238752 h 2374189"/>
                                  <a:gd name="connsiteX41" fmla="*/ 1212894 w 3326255"/>
                                  <a:gd name="connsiteY41" fmla="*/ 2220893 h 2374189"/>
                                  <a:gd name="connsiteX42" fmla="*/ 1225571 w 3326255"/>
                                  <a:gd name="connsiteY42" fmla="*/ 2203034 h 2374189"/>
                                  <a:gd name="connsiteX43" fmla="*/ 1230753 w 3326255"/>
                                  <a:gd name="connsiteY43" fmla="*/ 2167315 h 2374189"/>
                                  <a:gd name="connsiteX44" fmla="*/ 1242660 w 3326255"/>
                                  <a:gd name="connsiteY44" fmla="*/ 2161362 h 2374189"/>
                                  <a:gd name="connsiteX45" fmla="*/ 1212894 w 3326255"/>
                                  <a:gd name="connsiteY45" fmla="*/ 2149456 h 2374189"/>
                                  <a:gd name="connsiteX46" fmla="*/ 1189081 w 3326255"/>
                                  <a:gd name="connsiteY46" fmla="*/ 2143502 h 2374189"/>
                                  <a:gd name="connsiteX47" fmla="*/ 1171222 w 3326255"/>
                                  <a:gd name="connsiteY47" fmla="*/ 2131596 h 2374189"/>
                                  <a:gd name="connsiteX48" fmla="*/ 1141456 w 3326255"/>
                                  <a:gd name="connsiteY48" fmla="*/ 2125643 h 2374189"/>
                                  <a:gd name="connsiteX49" fmla="*/ 1093831 w 3326255"/>
                                  <a:gd name="connsiteY49" fmla="*/ 2083971 h 2374189"/>
                                  <a:gd name="connsiteX50" fmla="*/ 1046206 w 3326255"/>
                                  <a:gd name="connsiteY50" fmla="*/ 2030393 h 2374189"/>
                                  <a:gd name="connsiteX51" fmla="*/ 1046206 w 3326255"/>
                                  <a:gd name="connsiteY51" fmla="*/ 1976815 h 2374189"/>
                                  <a:gd name="connsiteX52" fmla="*/ 1016441 w 3326255"/>
                                  <a:gd name="connsiteY52" fmla="*/ 1941096 h 2374189"/>
                                  <a:gd name="connsiteX53" fmla="*/ 1075972 w 3326255"/>
                                  <a:gd name="connsiteY53" fmla="*/ 1880680 h 2374189"/>
                                  <a:gd name="connsiteX54" fmla="*/ 1129550 w 3326255"/>
                                  <a:gd name="connsiteY54" fmla="*/ 1845846 h 2374189"/>
                                  <a:gd name="connsiteX55" fmla="*/ 1165269 w 3326255"/>
                                  <a:gd name="connsiteY55" fmla="*/ 1845846 h 2374189"/>
                                  <a:gd name="connsiteX56" fmla="*/ 1197662 w 3326255"/>
                                  <a:gd name="connsiteY56" fmla="*/ 1810758 h 2374189"/>
                                  <a:gd name="connsiteX57" fmla="*/ 1242660 w 3326255"/>
                                  <a:gd name="connsiteY57" fmla="*/ 1804174 h 2374189"/>
                                  <a:gd name="connsiteX58" fmla="*/ 1272425 w 3326255"/>
                                  <a:gd name="connsiteY58" fmla="*/ 1804174 h 2374189"/>
                                  <a:gd name="connsiteX59" fmla="*/ 1320050 w 3326255"/>
                                  <a:gd name="connsiteY59" fmla="*/ 1786315 h 2374189"/>
                                  <a:gd name="connsiteX60" fmla="*/ 1361722 w 3326255"/>
                                  <a:gd name="connsiteY60" fmla="*/ 1774409 h 2374189"/>
                                  <a:gd name="connsiteX61" fmla="*/ 1415300 w 3326255"/>
                                  <a:gd name="connsiteY61" fmla="*/ 1774409 h 2374189"/>
                                  <a:gd name="connsiteX62" fmla="*/ 1421253 w 3326255"/>
                                  <a:gd name="connsiteY62" fmla="*/ 1762502 h 2374189"/>
                                  <a:gd name="connsiteX63" fmla="*/ 1456972 w 3326255"/>
                                  <a:gd name="connsiteY63" fmla="*/ 1726784 h 2374189"/>
                                  <a:gd name="connsiteX64" fmla="*/ 1492691 w 3326255"/>
                                  <a:gd name="connsiteY64" fmla="*/ 1702971 h 2374189"/>
                                  <a:gd name="connsiteX65" fmla="*/ 1581988 w 3326255"/>
                                  <a:gd name="connsiteY65" fmla="*/ 1661299 h 2374189"/>
                                  <a:gd name="connsiteX66" fmla="*/ 1647472 w 3326255"/>
                                  <a:gd name="connsiteY66" fmla="*/ 1655346 h 2374189"/>
                                  <a:gd name="connsiteX67" fmla="*/ 1659378 w 3326255"/>
                                  <a:gd name="connsiteY67" fmla="*/ 1617315 h 2374189"/>
                                  <a:gd name="connsiteX68" fmla="*/ 1712956 w 3326255"/>
                                  <a:gd name="connsiteY68" fmla="*/ 1602653 h 2374189"/>
                                  <a:gd name="connsiteX69" fmla="*/ 1712956 w 3326255"/>
                                  <a:gd name="connsiteY69" fmla="*/ 1631534 h 2374189"/>
                                  <a:gd name="connsiteX70" fmla="*/ 1790347 w 3326255"/>
                                  <a:gd name="connsiteY70" fmla="*/ 1655346 h 2374189"/>
                                  <a:gd name="connsiteX71" fmla="*/ 1820113 w 3326255"/>
                                  <a:gd name="connsiteY71" fmla="*/ 1655346 h 2374189"/>
                                  <a:gd name="connsiteX72" fmla="*/ 1826066 w 3326255"/>
                                  <a:gd name="connsiteY72" fmla="*/ 1631534 h 2374189"/>
                                  <a:gd name="connsiteX73" fmla="*/ 1873691 w 3326255"/>
                                  <a:gd name="connsiteY73" fmla="*/ 1631534 h 2374189"/>
                                  <a:gd name="connsiteX74" fmla="*/ 1980255 w 3326255"/>
                                  <a:gd name="connsiteY74" fmla="*/ 1626990 h 2374189"/>
                                  <a:gd name="connsiteX75" fmla="*/ 2134719 w 3326255"/>
                                  <a:gd name="connsiteY75" fmla="*/ 1527038 h 2374189"/>
                                  <a:gd name="connsiteX76" fmla="*/ 3135753 w 3326255"/>
                                  <a:gd name="connsiteY76" fmla="*/ 720706 h 2374189"/>
                                  <a:gd name="connsiteX77" fmla="*/ 3326255 w 3326255"/>
                                  <a:gd name="connsiteY77" fmla="*/ 536160 h 2374189"/>
                                  <a:gd name="connsiteX78" fmla="*/ 3296491 w 3326255"/>
                                  <a:gd name="connsiteY78" fmla="*/ 369471 h 2374189"/>
                                  <a:gd name="connsiteX79" fmla="*/ 3248862 w 3326255"/>
                                  <a:gd name="connsiteY79" fmla="*/ 378 h 2374189"/>
                                  <a:gd name="connsiteX80" fmla="*/ 2814287 w 3326255"/>
                                  <a:gd name="connsiteY80" fmla="*/ 65863 h 2374189"/>
                                  <a:gd name="connsiteX81" fmla="*/ 819987 w 3326255"/>
                                  <a:gd name="connsiteY81" fmla="*/ 321846 h 2374189"/>
                                  <a:gd name="connsiteX82" fmla="*/ 19432 w 3326255"/>
                                  <a:gd name="connsiteY82" fmla="*/ 446862 h 2374189"/>
                                  <a:gd name="connsiteX83" fmla="*/ 13203 w 3326255"/>
                                  <a:gd name="connsiteY83" fmla="*/ 619503 h 2374189"/>
                                  <a:gd name="connsiteX84" fmla="*/ 8668 w 3326255"/>
                                  <a:gd name="connsiteY84" fmla="*/ 1199461 h 2374189"/>
                                  <a:gd name="connsiteX85" fmla="*/ 10363 w 3326255"/>
                                  <a:gd name="connsiteY85" fmla="*/ 2281833 h 2374189"/>
                                  <a:gd name="connsiteX0" fmla="*/ 5404 w 3321296"/>
                                  <a:gd name="connsiteY0" fmla="*/ 2281833 h 2375477"/>
                                  <a:gd name="connsiteX1" fmla="*/ 61256 w 3321296"/>
                                  <a:gd name="connsiteY1" fmla="*/ 2274444 h 2375477"/>
                                  <a:gd name="connsiteX2" fmla="*/ 352423 w 3321296"/>
                                  <a:gd name="connsiteY2" fmla="*/ 1890918 h 2375477"/>
                                  <a:gd name="connsiteX3" fmla="*/ 160401 w 3321296"/>
                                  <a:gd name="connsiteY3" fmla="*/ 2253515 h 2375477"/>
                                  <a:gd name="connsiteX4" fmla="*/ 92302 w 3321296"/>
                                  <a:gd name="connsiteY4" fmla="*/ 2309620 h 2375477"/>
                                  <a:gd name="connsiteX5" fmla="*/ 130419 w 3321296"/>
                                  <a:gd name="connsiteY5" fmla="*/ 2316143 h 2375477"/>
                                  <a:gd name="connsiteX6" fmla="*/ 172091 w 3321296"/>
                                  <a:gd name="connsiteY6" fmla="*/ 2304237 h 2375477"/>
                                  <a:gd name="connsiteX7" fmla="*/ 183997 w 3321296"/>
                                  <a:gd name="connsiteY7" fmla="*/ 2292331 h 2375477"/>
                                  <a:gd name="connsiteX8" fmla="*/ 189951 w 3321296"/>
                                  <a:gd name="connsiteY8" fmla="*/ 2280424 h 2375477"/>
                                  <a:gd name="connsiteX9" fmla="*/ 207810 w 3321296"/>
                                  <a:gd name="connsiteY9" fmla="*/ 2234670 h 2375477"/>
                                  <a:gd name="connsiteX10" fmla="*/ 231622 w 3321296"/>
                                  <a:gd name="connsiteY10" fmla="*/ 2274471 h 2375477"/>
                                  <a:gd name="connsiteX11" fmla="*/ 258605 w 3321296"/>
                                  <a:gd name="connsiteY11" fmla="*/ 2276784 h 2375477"/>
                                  <a:gd name="connsiteX12" fmla="*/ 314580 w 3321296"/>
                                  <a:gd name="connsiteY12" fmla="*/ 2243378 h 2375477"/>
                                  <a:gd name="connsiteX13" fmla="*/ 332826 w 3321296"/>
                                  <a:gd name="connsiteY13" fmla="*/ 2214497 h 2375477"/>
                                  <a:gd name="connsiteX14" fmla="*/ 320148 w 3321296"/>
                                  <a:gd name="connsiteY14" fmla="*/ 2165213 h 2375477"/>
                                  <a:gd name="connsiteX15" fmla="*/ 349663 w 3321296"/>
                                  <a:gd name="connsiteY15" fmla="*/ 2152927 h 2375477"/>
                                  <a:gd name="connsiteX16" fmla="*/ 404263 w 3321296"/>
                                  <a:gd name="connsiteY16" fmla="*/ 2155409 h 2375477"/>
                                  <a:gd name="connsiteX17" fmla="*/ 472917 w 3321296"/>
                                  <a:gd name="connsiteY17" fmla="*/ 2171398 h 2375477"/>
                                  <a:gd name="connsiteX18" fmla="*/ 529279 w 3321296"/>
                                  <a:gd name="connsiteY18" fmla="*/ 2155409 h 2375477"/>
                                  <a:gd name="connsiteX19" fmla="*/ 547138 w 3321296"/>
                                  <a:gd name="connsiteY19" fmla="*/ 2137549 h 2375477"/>
                                  <a:gd name="connsiteX20" fmla="*/ 553091 w 3321296"/>
                                  <a:gd name="connsiteY20" fmla="*/ 2113737 h 2375477"/>
                                  <a:gd name="connsiteX21" fmla="*/ 582857 w 3321296"/>
                                  <a:gd name="connsiteY21" fmla="*/ 2083971 h 2375477"/>
                                  <a:gd name="connsiteX22" fmla="*/ 594763 w 3321296"/>
                                  <a:gd name="connsiteY22" fmla="*/ 2060159 h 2375477"/>
                                  <a:gd name="connsiteX23" fmla="*/ 618576 w 3321296"/>
                                  <a:gd name="connsiteY23" fmla="*/ 2042299 h 2375477"/>
                                  <a:gd name="connsiteX24" fmla="*/ 648341 w 3321296"/>
                                  <a:gd name="connsiteY24" fmla="*/ 2036346 h 2375477"/>
                                  <a:gd name="connsiteX25" fmla="*/ 686843 w 3321296"/>
                                  <a:gd name="connsiteY25" fmla="*/ 2032706 h 2375477"/>
                                  <a:gd name="connsiteX26" fmla="*/ 724105 w 3321296"/>
                                  <a:gd name="connsiteY26" fmla="*/ 2026310 h 2375477"/>
                                  <a:gd name="connsiteX27" fmla="*/ 743591 w 3321296"/>
                                  <a:gd name="connsiteY27" fmla="*/ 2042299 h 2375477"/>
                                  <a:gd name="connsiteX28" fmla="*/ 782865 w 3321296"/>
                                  <a:gd name="connsiteY28" fmla="*/ 2059717 h 2375477"/>
                                  <a:gd name="connsiteX29" fmla="*/ 779310 w 3321296"/>
                                  <a:gd name="connsiteY29" fmla="*/ 2089924 h 2375477"/>
                                  <a:gd name="connsiteX30" fmla="*/ 803122 w 3321296"/>
                                  <a:gd name="connsiteY30" fmla="*/ 2113737 h 2375477"/>
                                  <a:gd name="connsiteX31" fmla="*/ 868607 w 3321296"/>
                                  <a:gd name="connsiteY31" fmla="*/ 2143502 h 2375477"/>
                                  <a:gd name="connsiteX32" fmla="*/ 916232 w 3321296"/>
                                  <a:gd name="connsiteY32" fmla="*/ 2125643 h 2375477"/>
                                  <a:gd name="connsiteX33" fmla="*/ 945997 w 3321296"/>
                                  <a:gd name="connsiteY33" fmla="*/ 2149456 h 2375477"/>
                                  <a:gd name="connsiteX34" fmla="*/ 945997 w 3321296"/>
                                  <a:gd name="connsiteY34" fmla="*/ 2197081 h 2375477"/>
                                  <a:gd name="connsiteX35" fmla="*/ 945997 w 3321296"/>
                                  <a:gd name="connsiteY35" fmla="*/ 2208987 h 2375477"/>
                                  <a:gd name="connsiteX36" fmla="*/ 993622 w 3321296"/>
                                  <a:gd name="connsiteY36" fmla="*/ 2226846 h 2375477"/>
                                  <a:gd name="connsiteX37" fmla="*/ 1082919 w 3321296"/>
                                  <a:gd name="connsiteY37" fmla="*/ 2238752 h 2375477"/>
                                  <a:gd name="connsiteX38" fmla="*/ 1154357 w 3321296"/>
                                  <a:gd name="connsiteY38" fmla="*/ 2238752 h 2375477"/>
                                  <a:gd name="connsiteX39" fmla="*/ 1172216 w 3321296"/>
                                  <a:gd name="connsiteY39" fmla="*/ 2238752 h 2375477"/>
                                  <a:gd name="connsiteX40" fmla="*/ 1207935 w 3321296"/>
                                  <a:gd name="connsiteY40" fmla="*/ 2238752 h 2375477"/>
                                  <a:gd name="connsiteX41" fmla="*/ 1207935 w 3321296"/>
                                  <a:gd name="connsiteY41" fmla="*/ 2220893 h 2375477"/>
                                  <a:gd name="connsiteX42" fmla="*/ 1220612 w 3321296"/>
                                  <a:gd name="connsiteY42" fmla="*/ 2203034 h 2375477"/>
                                  <a:gd name="connsiteX43" fmla="*/ 1225794 w 3321296"/>
                                  <a:gd name="connsiteY43" fmla="*/ 2167315 h 2375477"/>
                                  <a:gd name="connsiteX44" fmla="*/ 1237701 w 3321296"/>
                                  <a:gd name="connsiteY44" fmla="*/ 2161362 h 2375477"/>
                                  <a:gd name="connsiteX45" fmla="*/ 1207935 w 3321296"/>
                                  <a:gd name="connsiteY45" fmla="*/ 2149456 h 2375477"/>
                                  <a:gd name="connsiteX46" fmla="*/ 1184122 w 3321296"/>
                                  <a:gd name="connsiteY46" fmla="*/ 2143502 h 2375477"/>
                                  <a:gd name="connsiteX47" fmla="*/ 1166263 w 3321296"/>
                                  <a:gd name="connsiteY47" fmla="*/ 2131596 h 2375477"/>
                                  <a:gd name="connsiteX48" fmla="*/ 1136497 w 3321296"/>
                                  <a:gd name="connsiteY48" fmla="*/ 2125643 h 2375477"/>
                                  <a:gd name="connsiteX49" fmla="*/ 1088872 w 3321296"/>
                                  <a:gd name="connsiteY49" fmla="*/ 2083971 h 2375477"/>
                                  <a:gd name="connsiteX50" fmla="*/ 1041247 w 3321296"/>
                                  <a:gd name="connsiteY50" fmla="*/ 2030393 h 2375477"/>
                                  <a:gd name="connsiteX51" fmla="*/ 1041247 w 3321296"/>
                                  <a:gd name="connsiteY51" fmla="*/ 1976815 h 2375477"/>
                                  <a:gd name="connsiteX52" fmla="*/ 1011482 w 3321296"/>
                                  <a:gd name="connsiteY52" fmla="*/ 1941096 h 2375477"/>
                                  <a:gd name="connsiteX53" fmla="*/ 1071013 w 3321296"/>
                                  <a:gd name="connsiteY53" fmla="*/ 1880680 h 2375477"/>
                                  <a:gd name="connsiteX54" fmla="*/ 1124591 w 3321296"/>
                                  <a:gd name="connsiteY54" fmla="*/ 1845846 h 2375477"/>
                                  <a:gd name="connsiteX55" fmla="*/ 1160310 w 3321296"/>
                                  <a:gd name="connsiteY55" fmla="*/ 1845846 h 2375477"/>
                                  <a:gd name="connsiteX56" fmla="*/ 1192703 w 3321296"/>
                                  <a:gd name="connsiteY56" fmla="*/ 1810758 h 2375477"/>
                                  <a:gd name="connsiteX57" fmla="*/ 1237701 w 3321296"/>
                                  <a:gd name="connsiteY57" fmla="*/ 1804174 h 2375477"/>
                                  <a:gd name="connsiteX58" fmla="*/ 1267466 w 3321296"/>
                                  <a:gd name="connsiteY58" fmla="*/ 1804174 h 2375477"/>
                                  <a:gd name="connsiteX59" fmla="*/ 1315091 w 3321296"/>
                                  <a:gd name="connsiteY59" fmla="*/ 1786315 h 2375477"/>
                                  <a:gd name="connsiteX60" fmla="*/ 1356763 w 3321296"/>
                                  <a:gd name="connsiteY60" fmla="*/ 1774409 h 2375477"/>
                                  <a:gd name="connsiteX61" fmla="*/ 1410341 w 3321296"/>
                                  <a:gd name="connsiteY61" fmla="*/ 1774409 h 2375477"/>
                                  <a:gd name="connsiteX62" fmla="*/ 1416294 w 3321296"/>
                                  <a:gd name="connsiteY62" fmla="*/ 1762502 h 2375477"/>
                                  <a:gd name="connsiteX63" fmla="*/ 1452013 w 3321296"/>
                                  <a:gd name="connsiteY63" fmla="*/ 1726784 h 2375477"/>
                                  <a:gd name="connsiteX64" fmla="*/ 1487732 w 3321296"/>
                                  <a:gd name="connsiteY64" fmla="*/ 1702971 h 2375477"/>
                                  <a:gd name="connsiteX65" fmla="*/ 1577029 w 3321296"/>
                                  <a:gd name="connsiteY65" fmla="*/ 1661299 h 2375477"/>
                                  <a:gd name="connsiteX66" fmla="*/ 1642513 w 3321296"/>
                                  <a:gd name="connsiteY66" fmla="*/ 1655346 h 2375477"/>
                                  <a:gd name="connsiteX67" fmla="*/ 1654419 w 3321296"/>
                                  <a:gd name="connsiteY67" fmla="*/ 1617315 h 2375477"/>
                                  <a:gd name="connsiteX68" fmla="*/ 1707997 w 3321296"/>
                                  <a:gd name="connsiteY68" fmla="*/ 1602653 h 2375477"/>
                                  <a:gd name="connsiteX69" fmla="*/ 1707997 w 3321296"/>
                                  <a:gd name="connsiteY69" fmla="*/ 1631534 h 2375477"/>
                                  <a:gd name="connsiteX70" fmla="*/ 1785388 w 3321296"/>
                                  <a:gd name="connsiteY70" fmla="*/ 1655346 h 2375477"/>
                                  <a:gd name="connsiteX71" fmla="*/ 1815154 w 3321296"/>
                                  <a:gd name="connsiteY71" fmla="*/ 1655346 h 2375477"/>
                                  <a:gd name="connsiteX72" fmla="*/ 1821107 w 3321296"/>
                                  <a:gd name="connsiteY72" fmla="*/ 1631534 h 2375477"/>
                                  <a:gd name="connsiteX73" fmla="*/ 1868732 w 3321296"/>
                                  <a:gd name="connsiteY73" fmla="*/ 1631534 h 2375477"/>
                                  <a:gd name="connsiteX74" fmla="*/ 1975296 w 3321296"/>
                                  <a:gd name="connsiteY74" fmla="*/ 1626990 h 2375477"/>
                                  <a:gd name="connsiteX75" fmla="*/ 2129760 w 3321296"/>
                                  <a:gd name="connsiteY75" fmla="*/ 1527038 h 2375477"/>
                                  <a:gd name="connsiteX76" fmla="*/ 3130794 w 3321296"/>
                                  <a:gd name="connsiteY76" fmla="*/ 720706 h 2375477"/>
                                  <a:gd name="connsiteX77" fmla="*/ 3321296 w 3321296"/>
                                  <a:gd name="connsiteY77" fmla="*/ 536160 h 2375477"/>
                                  <a:gd name="connsiteX78" fmla="*/ 3291532 w 3321296"/>
                                  <a:gd name="connsiteY78" fmla="*/ 369471 h 2375477"/>
                                  <a:gd name="connsiteX79" fmla="*/ 3243903 w 3321296"/>
                                  <a:gd name="connsiteY79" fmla="*/ 378 h 2375477"/>
                                  <a:gd name="connsiteX80" fmla="*/ 2809328 w 3321296"/>
                                  <a:gd name="connsiteY80" fmla="*/ 65863 h 2375477"/>
                                  <a:gd name="connsiteX81" fmla="*/ 815028 w 3321296"/>
                                  <a:gd name="connsiteY81" fmla="*/ 321846 h 2375477"/>
                                  <a:gd name="connsiteX82" fmla="*/ 14473 w 3321296"/>
                                  <a:gd name="connsiteY82" fmla="*/ 446862 h 2375477"/>
                                  <a:gd name="connsiteX83" fmla="*/ 8244 w 3321296"/>
                                  <a:gd name="connsiteY83" fmla="*/ 619503 h 2375477"/>
                                  <a:gd name="connsiteX84" fmla="*/ 3709 w 3321296"/>
                                  <a:gd name="connsiteY84" fmla="*/ 1199461 h 2375477"/>
                                  <a:gd name="connsiteX85" fmla="*/ 5404 w 3321296"/>
                                  <a:gd name="connsiteY85" fmla="*/ 2281833 h 2375477"/>
                                  <a:gd name="connsiteX0" fmla="*/ 16451 w 3332343"/>
                                  <a:gd name="connsiteY0" fmla="*/ 2281833 h 2317242"/>
                                  <a:gd name="connsiteX1" fmla="*/ 227600 w 3332343"/>
                                  <a:gd name="connsiteY1" fmla="*/ 1740405 h 2317242"/>
                                  <a:gd name="connsiteX2" fmla="*/ 72303 w 3332343"/>
                                  <a:gd name="connsiteY2" fmla="*/ 2274444 h 2317242"/>
                                  <a:gd name="connsiteX3" fmla="*/ 363470 w 3332343"/>
                                  <a:gd name="connsiteY3" fmla="*/ 1890918 h 2317242"/>
                                  <a:gd name="connsiteX4" fmla="*/ 171448 w 3332343"/>
                                  <a:gd name="connsiteY4" fmla="*/ 2253515 h 2317242"/>
                                  <a:gd name="connsiteX5" fmla="*/ 103349 w 3332343"/>
                                  <a:gd name="connsiteY5" fmla="*/ 2309620 h 2317242"/>
                                  <a:gd name="connsiteX6" fmla="*/ 141466 w 3332343"/>
                                  <a:gd name="connsiteY6" fmla="*/ 2316143 h 2317242"/>
                                  <a:gd name="connsiteX7" fmla="*/ 183138 w 3332343"/>
                                  <a:gd name="connsiteY7" fmla="*/ 2304237 h 2317242"/>
                                  <a:gd name="connsiteX8" fmla="*/ 195044 w 3332343"/>
                                  <a:gd name="connsiteY8" fmla="*/ 2292331 h 2317242"/>
                                  <a:gd name="connsiteX9" fmla="*/ 200998 w 3332343"/>
                                  <a:gd name="connsiteY9" fmla="*/ 2280424 h 2317242"/>
                                  <a:gd name="connsiteX10" fmla="*/ 218857 w 3332343"/>
                                  <a:gd name="connsiteY10" fmla="*/ 2234670 h 2317242"/>
                                  <a:gd name="connsiteX11" fmla="*/ 242669 w 3332343"/>
                                  <a:gd name="connsiteY11" fmla="*/ 2274471 h 2317242"/>
                                  <a:gd name="connsiteX12" fmla="*/ 269652 w 3332343"/>
                                  <a:gd name="connsiteY12" fmla="*/ 2276784 h 2317242"/>
                                  <a:gd name="connsiteX13" fmla="*/ 325627 w 3332343"/>
                                  <a:gd name="connsiteY13" fmla="*/ 2243378 h 2317242"/>
                                  <a:gd name="connsiteX14" fmla="*/ 343873 w 3332343"/>
                                  <a:gd name="connsiteY14" fmla="*/ 2214497 h 2317242"/>
                                  <a:gd name="connsiteX15" fmla="*/ 331195 w 3332343"/>
                                  <a:gd name="connsiteY15" fmla="*/ 2165213 h 2317242"/>
                                  <a:gd name="connsiteX16" fmla="*/ 360710 w 3332343"/>
                                  <a:gd name="connsiteY16" fmla="*/ 2152927 h 2317242"/>
                                  <a:gd name="connsiteX17" fmla="*/ 415310 w 3332343"/>
                                  <a:gd name="connsiteY17" fmla="*/ 2155409 h 2317242"/>
                                  <a:gd name="connsiteX18" fmla="*/ 483964 w 3332343"/>
                                  <a:gd name="connsiteY18" fmla="*/ 2171398 h 2317242"/>
                                  <a:gd name="connsiteX19" fmla="*/ 540326 w 3332343"/>
                                  <a:gd name="connsiteY19" fmla="*/ 2155409 h 2317242"/>
                                  <a:gd name="connsiteX20" fmla="*/ 558185 w 3332343"/>
                                  <a:gd name="connsiteY20" fmla="*/ 2137549 h 2317242"/>
                                  <a:gd name="connsiteX21" fmla="*/ 564138 w 3332343"/>
                                  <a:gd name="connsiteY21" fmla="*/ 2113737 h 2317242"/>
                                  <a:gd name="connsiteX22" fmla="*/ 593904 w 3332343"/>
                                  <a:gd name="connsiteY22" fmla="*/ 2083971 h 2317242"/>
                                  <a:gd name="connsiteX23" fmla="*/ 605810 w 3332343"/>
                                  <a:gd name="connsiteY23" fmla="*/ 2060159 h 2317242"/>
                                  <a:gd name="connsiteX24" fmla="*/ 629623 w 3332343"/>
                                  <a:gd name="connsiteY24" fmla="*/ 2042299 h 2317242"/>
                                  <a:gd name="connsiteX25" fmla="*/ 659388 w 3332343"/>
                                  <a:gd name="connsiteY25" fmla="*/ 2036346 h 2317242"/>
                                  <a:gd name="connsiteX26" fmla="*/ 697890 w 3332343"/>
                                  <a:gd name="connsiteY26" fmla="*/ 2032706 h 2317242"/>
                                  <a:gd name="connsiteX27" fmla="*/ 735152 w 3332343"/>
                                  <a:gd name="connsiteY27" fmla="*/ 2026310 h 2317242"/>
                                  <a:gd name="connsiteX28" fmla="*/ 754638 w 3332343"/>
                                  <a:gd name="connsiteY28" fmla="*/ 2042299 h 2317242"/>
                                  <a:gd name="connsiteX29" fmla="*/ 793912 w 3332343"/>
                                  <a:gd name="connsiteY29" fmla="*/ 2059717 h 2317242"/>
                                  <a:gd name="connsiteX30" fmla="*/ 790357 w 3332343"/>
                                  <a:gd name="connsiteY30" fmla="*/ 2089924 h 2317242"/>
                                  <a:gd name="connsiteX31" fmla="*/ 814169 w 3332343"/>
                                  <a:gd name="connsiteY31" fmla="*/ 2113737 h 2317242"/>
                                  <a:gd name="connsiteX32" fmla="*/ 879654 w 3332343"/>
                                  <a:gd name="connsiteY32" fmla="*/ 2143502 h 2317242"/>
                                  <a:gd name="connsiteX33" fmla="*/ 927279 w 3332343"/>
                                  <a:gd name="connsiteY33" fmla="*/ 2125643 h 2317242"/>
                                  <a:gd name="connsiteX34" fmla="*/ 957044 w 3332343"/>
                                  <a:gd name="connsiteY34" fmla="*/ 2149456 h 2317242"/>
                                  <a:gd name="connsiteX35" fmla="*/ 957044 w 3332343"/>
                                  <a:gd name="connsiteY35" fmla="*/ 2197081 h 2317242"/>
                                  <a:gd name="connsiteX36" fmla="*/ 957044 w 3332343"/>
                                  <a:gd name="connsiteY36" fmla="*/ 2208987 h 2317242"/>
                                  <a:gd name="connsiteX37" fmla="*/ 1004669 w 3332343"/>
                                  <a:gd name="connsiteY37" fmla="*/ 2226846 h 2317242"/>
                                  <a:gd name="connsiteX38" fmla="*/ 1093966 w 3332343"/>
                                  <a:gd name="connsiteY38" fmla="*/ 2238752 h 2317242"/>
                                  <a:gd name="connsiteX39" fmla="*/ 1165404 w 3332343"/>
                                  <a:gd name="connsiteY39" fmla="*/ 2238752 h 2317242"/>
                                  <a:gd name="connsiteX40" fmla="*/ 1183263 w 3332343"/>
                                  <a:gd name="connsiteY40" fmla="*/ 2238752 h 2317242"/>
                                  <a:gd name="connsiteX41" fmla="*/ 1218982 w 3332343"/>
                                  <a:gd name="connsiteY41" fmla="*/ 2238752 h 2317242"/>
                                  <a:gd name="connsiteX42" fmla="*/ 1218982 w 3332343"/>
                                  <a:gd name="connsiteY42" fmla="*/ 2220893 h 2317242"/>
                                  <a:gd name="connsiteX43" fmla="*/ 1231659 w 3332343"/>
                                  <a:gd name="connsiteY43" fmla="*/ 2203034 h 2317242"/>
                                  <a:gd name="connsiteX44" fmla="*/ 1236841 w 3332343"/>
                                  <a:gd name="connsiteY44" fmla="*/ 2167315 h 2317242"/>
                                  <a:gd name="connsiteX45" fmla="*/ 1248748 w 3332343"/>
                                  <a:gd name="connsiteY45" fmla="*/ 2161362 h 2317242"/>
                                  <a:gd name="connsiteX46" fmla="*/ 1218982 w 3332343"/>
                                  <a:gd name="connsiteY46" fmla="*/ 2149456 h 2317242"/>
                                  <a:gd name="connsiteX47" fmla="*/ 1195169 w 3332343"/>
                                  <a:gd name="connsiteY47" fmla="*/ 2143502 h 2317242"/>
                                  <a:gd name="connsiteX48" fmla="*/ 1177310 w 3332343"/>
                                  <a:gd name="connsiteY48" fmla="*/ 2131596 h 2317242"/>
                                  <a:gd name="connsiteX49" fmla="*/ 1147544 w 3332343"/>
                                  <a:gd name="connsiteY49" fmla="*/ 2125643 h 2317242"/>
                                  <a:gd name="connsiteX50" fmla="*/ 1099919 w 3332343"/>
                                  <a:gd name="connsiteY50" fmla="*/ 2083971 h 2317242"/>
                                  <a:gd name="connsiteX51" fmla="*/ 1052294 w 3332343"/>
                                  <a:gd name="connsiteY51" fmla="*/ 2030393 h 2317242"/>
                                  <a:gd name="connsiteX52" fmla="*/ 1052294 w 3332343"/>
                                  <a:gd name="connsiteY52" fmla="*/ 1976815 h 2317242"/>
                                  <a:gd name="connsiteX53" fmla="*/ 1022529 w 3332343"/>
                                  <a:gd name="connsiteY53" fmla="*/ 1941096 h 2317242"/>
                                  <a:gd name="connsiteX54" fmla="*/ 1082060 w 3332343"/>
                                  <a:gd name="connsiteY54" fmla="*/ 1880680 h 2317242"/>
                                  <a:gd name="connsiteX55" fmla="*/ 1135638 w 3332343"/>
                                  <a:gd name="connsiteY55" fmla="*/ 1845846 h 2317242"/>
                                  <a:gd name="connsiteX56" fmla="*/ 1171357 w 3332343"/>
                                  <a:gd name="connsiteY56" fmla="*/ 1845846 h 2317242"/>
                                  <a:gd name="connsiteX57" fmla="*/ 1203750 w 3332343"/>
                                  <a:gd name="connsiteY57" fmla="*/ 1810758 h 2317242"/>
                                  <a:gd name="connsiteX58" fmla="*/ 1248748 w 3332343"/>
                                  <a:gd name="connsiteY58" fmla="*/ 1804174 h 2317242"/>
                                  <a:gd name="connsiteX59" fmla="*/ 1278513 w 3332343"/>
                                  <a:gd name="connsiteY59" fmla="*/ 1804174 h 2317242"/>
                                  <a:gd name="connsiteX60" fmla="*/ 1326138 w 3332343"/>
                                  <a:gd name="connsiteY60" fmla="*/ 1786315 h 2317242"/>
                                  <a:gd name="connsiteX61" fmla="*/ 1367810 w 3332343"/>
                                  <a:gd name="connsiteY61" fmla="*/ 1774409 h 2317242"/>
                                  <a:gd name="connsiteX62" fmla="*/ 1421388 w 3332343"/>
                                  <a:gd name="connsiteY62" fmla="*/ 1774409 h 2317242"/>
                                  <a:gd name="connsiteX63" fmla="*/ 1427341 w 3332343"/>
                                  <a:gd name="connsiteY63" fmla="*/ 1762502 h 2317242"/>
                                  <a:gd name="connsiteX64" fmla="*/ 1463060 w 3332343"/>
                                  <a:gd name="connsiteY64" fmla="*/ 1726784 h 2317242"/>
                                  <a:gd name="connsiteX65" fmla="*/ 1498779 w 3332343"/>
                                  <a:gd name="connsiteY65" fmla="*/ 1702971 h 2317242"/>
                                  <a:gd name="connsiteX66" fmla="*/ 1588076 w 3332343"/>
                                  <a:gd name="connsiteY66" fmla="*/ 1661299 h 2317242"/>
                                  <a:gd name="connsiteX67" fmla="*/ 1653560 w 3332343"/>
                                  <a:gd name="connsiteY67" fmla="*/ 1655346 h 2317242"/>
                                  <a:gd name="connsiteX68" fmla="*/ 1665466 w 3332343"/>
                                  <a:gd name="connsiteY68" fmla="*/ 1617315 h 2317242"/>
                                  <a:gd name="connsiteX69" fmla="*/ 1719044 w 3332343"/>
                                  <a:gd name="connsiteY69" fmla="*/ 1602653 h 2317242"/>
                                  <a:gd name="connsiteX70" fmla="*/ 1719044 w 3332343"/>
                                  <a:gd name="connsiteY70" fmla="*/ 1631534 h 2317242"/>
                                  <a:gd name="connsiteX71" fmla="*/ 1796435 w 3332343"/>
                                  <a:gd name="connsiteY71" fmla="*/ 1655346 h 2317242"/>
                                  <a:gd name="connsiteX72" fmla="*/ 1826201 w 3332343"/>
                                  <a:gd name="connsiteY72" fmla="*/ 1655346 h 2317242"/>
                                  <a:gd name="connsiteX73" fmla="*/ 1832154 w 3332343"/>
                                  <a:gd name="connsiteY73" fmla="*/ 1631534 h 2317242"/>
                                  <a:gd name="connsiteX74" fmla="*/ 1879779 w 3332343"/>
                                  <a:gd name="connsiteY74" fmla="*/ 1631534 h 2317242"/>
                                  <a:gd name="connsiteX75" fmla="*/ 1986343 w 3332343"/>
                                  <a:gd name="connsiteY75" fmla="*/ 1626990 h 2317242"/>
                                  <a:gd name="connsiteX76" fmla="*/ 2140807 w 3332343"/>
                                  <a:gd name="connsiteY76" fmla="*/ 1527038 h 2317242"/>
                                  <a:gd name="connsiteX77" fmla="*/ 3141841 w 3332343"/>
                                  <a:gd name="connsiteY77" fmla="*/ 720706 h 2317242"/>
                                  <a:gd name="connsiteX78" fmla="*/ 3332343 w 3332343"/>
                                  <a:gd name="connsiteY78" fmla="*/ 536160 h 2317242"/>
                                  <a:gd name="connsiteX79" fmla="*/ 3302579 w 3332343"/>
                                  <a:gd name="connsiteY79" fmla="*/ 369471 h 2317242"/>
                                  <a:gd name="connsiteX80" fmla="*/ 3254950 w 3332343"/>
                                  <a:gd name="connsiteY80" fmla="*/ 378 h 2317242"/>
                                  <a:gd name="connsiteX81" fmla="*/ 2820375 w 3332343"/>
                                  <a:gd name="connsiteY81" fmla="*/ 65863 h 2317242"/>
                                  <a:gd name="connsiteX82" fmla="*/ 826075 w 3332343"/>
                                  <a:gd name="connsiteY82" fmla="*/ 321846 h 2317242"/>
                                  <a:gd name="connsiteX83" fmla="*/ 25520 w 3332343"/>
                                  <a:gd name="connsiteY83" fmla="*/ 446862 h 2317242"/>
                                  <a:gd name="connsiteX84" fmla="*/ 19291 w 3332343"/>
                                  <a:gd name="connsiteY84" fmla="*/ 619503 h 2317242"/>
                                  <a:gd name="connsiteX85" fmla="*/ 14756 w 3332343"/>
                                  <a:gd name="connsiteY85" fmla="*/ 1199461 h 2317242"/>
                                  <a:gd name="connsiteX86" fmla="*/ 16451 w 3332343"/>
                                  <a:gd name="connsiteY86" fmla="*/ 2281833 h 2317242"/>
                                  <a:gd name="connsiteX0" fmla="*/ 16451 w 3332343"/>
                                  <a:gd name="connsiteY0" fmla="*/ 2281833 h 2317242"/>
                                  <a:gd name="connsiteX1" fmla="*/ 227600 w 3332343"/>
                                  <a:gd name="connsiteY1" fmla="*/ 1740405 h 2317242"/>
                                  <a:gd name="connsiteX2" fmla="*/ 97658 w 3332343"/>
                                  <a:gd name="connsiteY2" fmla="*/ 2287236 h 2317242"/>
                                  <a:gd name="connsiteX3" fmla="*/ 363470 w 3332343"/>
                                  <a:gd name="connsiteY3" fmla="*/ 1890918 h 2317242"/>
                                  <a:gd name="connsiteX4" fmla="*/ 171448 w 3332343"/>
                                  <a:gd name="connsiteY4" fmla="*/ 2253515 h 2317242"/>
                                  <a:gd name="connsiteX5" fmla="*/ 103349 w 3332343"/>
                                  <a:gd name="connsiteY5" fmla="*/ 2309620 h 2317242"/>
                                  <a:gd name="connsiteX6" fmla="*/ 141466 w 3332343"/>
                                  <a:gd name="connsiteY6" fmla="*/ 2316143 h 2317242"/>
                                  <a:gd name="connsiteX7" fmla="*/ 183138 w 3332343"/>
                                  <a:gd name="connsiteY7" fmla="*/ 2304237 h 2317242"/>
                                  <a:gd name="connsiteX8" fmla="*/ 195044 w 3332343"/>
                                  <a:gd name="connsiteY8" fmla="*/ 2292331 h 2317242"/>
                                  <a:gd name="connsiteX9" fmla="*/ 200998 w 3332343"/>
                                  <a:gd name="connsiteY9" fmla="*/ 2280424 h 2317242"/>
                                  <a:gd name="connsiteX10" fmla="*/ 218857 w 3332343"/>
                                  <a:gd name="connsiteY10" fmla="*/ 2234670 h 2317242"/>
                                  <a:gd name="connsiteX11" fmla="*/ 242669 w 3332343"/>
                                  <a:gd name="connsiteY11" fmla="*/ 2274471 h 2317242"/>
                                  <a:gd name="connsiteX12" fmla="*/ 269652 w 3332343"/>
                                  <a:gd name="connsiteY12" fmla="*/ 2276784 h 2317242"/>
                                  <a:gd name="connsiteX13" fmla="*/ 325627 w 3332343"/>
                                  <a:gd name="connsiteY13" fmla="*/ 2243378 h 2317242"/>
                                  <a:gd name="connsiteX14" fmla="*/ 343873 w 3332343"/>
                                  <a:gd name="connsiteY14" fmla="*/ 2214497 h 2317242"/>
                                  <a:gd name="connsiteX15" fmla="*/ 331195 w 3332343"/>
                                  <a:gd name="connsiteY15" fmla="*/ 2165213 h 2317242"/>
                                  <a:gd name="connsiteX16" fmla="*/ 360710 w 3332343"/>
                                  <a:gd name="connsiteY16" fmla="*/ 2152927 h 2317242"/>
                                  <a:gd name="connsiteX17" fmla="*/ 415310 w 3332343"/>
                                  <a:gd name="connsiteY17" fmla="*/ 2155409 h 2317242"/>
                                  <a:gd name="connsiteX18" fmla="*/ 483964 w 3332343"/>
                                  <a:gd name="connsiteY18" fmla="*/ 2171398 h 2317242"/>
                                  <a:gd name="connsiteX19" fmla="*/ 540326 w 3332343"/>
                                  <a:gd name="connsiteY19" fmla="*/ 2155409 h 2317242"/>
                                  <a:gd name="connsiteX20" fmla="*/ 558185 w 3332343"/>
                                  <a:gd name="connsiteY20" fmla="*/ 2137549 h 2317242"/>
                                  <a:gd name="connsiteX21" fmla="*/ 564138 w 3332343"/>
                                  <a:gd name="connsiteY21" fmla="*/ 2113737 h 2317242"/>
                                  <a:gd name="connsiteX22" fmla="*/ 593904 w 3332343"/>
                                  <a:gd name="connsiteY22" fmla="*/ 2083971 h 2317242"/>
                                  <a:gd name="connsiteX23" fmla="*/ 605810 w 3332343"/>
                                  <a:gd name="connsiteY23" fmla="*/ 2060159 h 2317242"/>
                                  <a:gd name="connsiteX24" fmla="*/ 629623 w 3332343"/>
                                  <a:gd name="connsiteY24" fmla="*/ 2042299 h 2317242"/>
                                  <a:gd name="connsiteX25" fmla="*/ 659388 w 3332343"/>
                                  <a:gd name="connsiteY25" fmla="*/ 2036346 h 2317242"/>
                                  <a:gd name="connsiteX26" fmla="*/ 697890 w 3332343"/>
                                  <a:gd name="connsiteY26" fmla="*/ 2032706 h 2317242"/>
                                  <a:gd name="connsiteX27" fmla="*/ 735152 w 3332343"/>
                                  <a:gd name="connsiteY27" fmla="*/ 2026310 h 2317242"/>
                                  <a:gd name="connsiteX28" fmla="*/ 754638 w 3332343"/>
                                  <a:gd name="connsiteY28" fmla="*/ 2042299 h 2317242"/>
                                  <a:gd name="connsiteX29" fmla="*/ 793912 w 3332343"/>
                                  <a:gd name="connsiteY29" fmla="*/ 2059717 h 2317242"/>
                                  <a:gd name="connsiteX30" fmla="*/ 790357 w 3332343"/>
                                  <a:gd name="connsiteY30" fmla="*/ 2089924 h 2317242"/>
                                  <a:gd name="connsiteX31" fmla="*/ 814169 w 3332343"/>
                                  <a:gd name="connsiteY31" fmla="*/ 2113737 h 2317242"/>
                                  <a:gd name="connsiteX32" fmla="*/ 879654 w 3332343"/>
                                  <a:gd name="connsiteY32" fmla="*/ 2143502 h 2317242"/>
                                  <a:gd name="connsiteX33" fmla="*/ 927279 w 3332343"/>
                                  <a:gd name="connsiteY33" fmla="*/ 2125643 h 2317242"/>
                                  <a:gd name="connsiteX34" fmla="*/ 957044 w 3332343"/>
                                  <a:gd name="connsiteY34" fmla="*/ 2149456 h 2317242"/>
                                  <a:gd name="connsiteX35" fmla="*/ 957044 w 3332343"/>
                                  <a:gd name="connsiteY35" fmla="*/ 2197081 h 2317242"/>
                                  <a:gd name="connsiteX36" fmla="*/ 957044 w 3332343"/>
                                  <a:gd name="connsiteY36" fmla="*/ 2208987 h 2317242"/>
                                  <a:gd name="connsiteX37" fmla="*/ 1004669 w 3332343"/>
                                  <a:gd name="connsiteY37" fmla="*/ 2226846 h 2317242"/>
                                  <a:gd name="connsiteX38" fmla="*/ 1093966 w 3332343"/>
                                  <a:gd name="connsiteY38" fmla="*/ 2238752 h 2317242"/>
                                  <a:gd name="connsiteX39" fmla="*/ 1165404 w 3332343"/>
                                  <a:gd name="connsiteY39" fmla="*/ 2238752 h 2317242"/>
                                  <a:gd name="connsiteX40" fmla="*/ 1183263 w 3332343"/>
                                  <a:gd name="connsiteY40" fmla="*/ 2238752 h 2317242"/>
                                  <a:gd name="connsiteX41" fmla="*/ 1218982 w 3332343"/>
                                  <a:gd name="connsiteY41" fmla="*/ 2238752 h 2317242"/>
                                  <a:gd name="connsiteX42" fmla="*/ 1218982 w 3332343"/>
                                  <a:gd name="connsiteY42" fmla="*/ 2220893 h 2317242"/>
                                  <a:gd name="connsiteX43" fmla="*/ 1231659 w 3332343"/>
                                  <a:gd name="connsiteY43" fmla="*/ 2203034 h 2317242"/>
                                  <a:gd name="connsiteX44" fmla="*/ 1236841 w 3332343"/>
                                  <a:gd name="connsiteY44" fmla="*/ 2167315 h 2317242"/>
                                  <a:gd name="connsiteX45" fmla="*/ 1248748 w 3332343"/>
                                  <a:gd name="connsiteY45" fmla="*/ 2161362 h 2317242"/>
                                  <a:gd name="connsiteX46" fmla="*/ 1218982 w 3332343"/>
                                  <a:gd name="connsiteY46" fmla="*/ 2149456 h 2317242"/>
                                  <a:gd name="connsiteX47" fmla="*/ 1195169 w 3332343"/>
                                  <a:gd name="connsiteY47" fmla="*/ 2143502 h 2317242"/>
                                  <a:gd name="connsiteX48" fmla="*/ 1177310 w 3332343"/>
                                  <a:gd name="connsiteY48" fmla="*/ 2131596 h 2317242"/>
                                  <a:gd name="connsiteX49" fmla="*/ 1147544 w 3332343"/>
                                  <a:gd name="connsiteY49" fmla="*/ 2125643 h 2317242"/>
                                  <a:gd name="connsiteX50" fmla="*/ 1099919 w 3332343"/>
                                  <a:gd name="connsiteY50" fmla="*/ 2083971 h 2317242"/>
                                  <a:gd name="connsiteX51" fmla="*/ 1052294 w 3332343"/>
                                  <a:gd name="connsiteY51" fmla="*/ 2030393 h 2317242"/>
                                  <a:gd name="connsiteX52" fmla="*/ 1052294 w 3332343"/>
                                  <a:gd name="connsiteY52" fmla="*/ 1976815 h 2317242"/>
                                  <a:gd name="connsiteX53" fmla="*/ 1022529 w 3332343"/>
                                  <a:gd name="connsiteY53" fmla="*/ 1941096 h 2317242"/>
                                  <a:gd name="connsiteX54" fmla="*/ 1082060 w 3332343"/>
                                  <a:gd name="connsiteY54" fmla="*/ 1880680 h 2317242"/>
                                  <a:gd name="connsiteX55" fmla="*/ 1135638 w 3332343"/>
                                  <a:gd name="connsiteY55" fmla="*/ 1845846 h 2317242"/>
                                  <a:gd name="connsiteX56" fmla="*/ 1171357 w 3332343"/>
                                  <a:gd name="connsiteY56" fmla="*/ 1845846 h 2317242"/>
                                  <a:gd name="connsiteX57" fmla="*/ 1203750 w 3332343"/>
                                  <a:gd name="connsiteY57" fmla="*/ 1810758 h 2317242"/>
                                  <a:gd name="connsiteX58" fmla="*/ 1248748 w 3332343"/>
                                  <a:gd name="connsiteY58" fmla="*/ 1804174 h 2317242"/>
                                  <a:gd name="connsiteX59" fmla="*/ 1278513 w 3332343"/>
                                  <a:gd name="connsiteY59" fmla="*/ 1804174 h 2317242"/>
                                  <a:gd name="connsiteX60" fmla="*/ 1326138 w 3332343"/>
                                  <a:gd name="connsiteY60" fmla="*/ 1786315 h 2317242"/>
                                  <a:gd name="connsiteX61" fmla="*/ 1367810 w 3332343"/>
                                  <a:gd name="connsiteY61" fmla="*/ 1774409 h 2317242"/>
                                  <a:gd name="connsiteX62" fmla="*/ 1421388 w 3332343"/>
                                  <a:gd name="connsiteY62" fmla="*/ 1774409 h 2317242"/>
                                  <a:gd name="connsiteX63" fmla="*/ 1427341 w 3332343"/>
                                  <a:gd name="connsiteY63" fmla="*/ 1762502 h 2317242"/>
                                  <a:gd name="connsiteX64" fmla="*/ 1463060 w 3332343"/>
                                  <a:gd name="connsiteY64" fmla="*/ 1726784 h 2317242"/>
                                  <a:gd name="connsiteX65" fmla="*/ 1498779 w 3332343"/>
                                  <a:gd name="connsiteY65" fmla="*/ 1702971 h 2317242"/>
                                  <a:gd name="connsiteX66" fmla="*/ 1588076 w 3332343"/>
                                  <a:gd name="connsiteY66" fmla="*/ 1661299 h 2317242"/>
                                  <a:gd name="connsiteX67" fmla="*/ 1653560 w 3332343"/>
                                  <a:gd name="connsiteY67" fmla="*/ 1655346 h 2317242"/>
                                  <a:gd name="connsiteX68" fmla="*/ 1665466 w 3332343"/>
                                  <a:gd name="connsiteY68" fmla="*/ 1617315 h 2317242"/>
                                  <a:gd name="connsiteX69" fmla="*/ 1719044 w 3332343"/>
                                  <a:gd name="connsiteY69" fmla="*/ 1602653 h 2317242"/>
                                  <a:gd name="connsiteX70" fmla="*/ 1719044 w 3332343"/>
                                  <a:gd name="connsiteY70" fmla="*/ 1631534 h 2317242"/>
                                  <a:gd name="connsiteX71" fmla="*/ 1796435 w 3332343"/>
                                  <a:gd name="connsiteY71" fmla="*/ 1655346 h 2317242"/>
                                  <a:gd name="connsiteX72" fmla="*/ 1826201 w 3332343"/>
                                  <a:gd name="connsiteY72" fmla="*/ 1655346 h 2317242"/>
                                  <a:gd name="connsiteX73" fmla="*/ 1832154 w 3332343"/>
                                  <a:gd name="connsiteY73" fmla="*/ 1631534 h 2317242"/>
                                  <a:gd name="connsiteX74" fmla="*/ 1879779 w 3332343"/>
                                  <a:gd name="connsiteY74" fmla="*/ 1631534 h 2317242"/>
                                  <a:gd name="connsiteX75" fmla="*/ 1986343 w 3332343"/>
                                  <a:gd name="connsiteY75" fmla="*/ 1626990 h 2317242"/>
                                  <a:gd name="connsiteX76" fmla="*/ 2140807 w 3332343"/>
                                  <a:gd name="connsiteY76" fmla="*/ 1527038 h 2317242"/>
                                  <a:gd name="connsiteX77" fmla="*/ 3141841 w 3332343"/>
                                  <a:gd name="connsiteY77" fmla="*/ 720706 h 2317242"/>
                                  <a:gd name="connsiteX78" fmla="*/ 3332343 w 3332343"/>
                                  <a:gd name="connsiteY78" fmla="*/ 536160 h 2317242"/>
                                  <a:gd name="connsiteX79" fmla="*/ 3302579 w 3332343"/>
                                  <a:gd name="connsiteY79" fmla="*/ 369471 h 2317242"/>
                                  <a:gd name="connsiteX80" fmla="*/ 3254950 w 3332343"/>
                                  <a:gd name="connsiteY80" fmla="*/ 378 h 2317242"/>
                                  <a:gd name="connsiteX81" fmla="*/ 2820375 w 3332343"/>
                                  <a:gd name="connsiteY81" fmla="*/ 65863 h 2317242"/>
                                  <a:gd name="connsiteX82" fmla="*/ 826075 w 3332343"/>
                                  <a:gd name="connsiteY82" fmla="*/ 321846 h 2317242"/>
                                  <a:gd name="connsiteX83" fmla="*/ 25520 w 3332343"/>
                                  <a:gd name="connsiteY83" fmla="*/ 446862 h 2317242"/>
                                  <a:gd name="connsiteX84" fmla="*/ 19291 w 3332343"/>
                                  <a:gd name="connsiteY84" fmla="*/ 619503 h 2317242"/>
                                  <a:gd name="connsiteX85" fmla="*/ 14756 w 3332343"/>
                                  <a:gd name="connsiteY85" fmla="*/ 1199461 h 2317242"/>
                                  <a:gd name="connsiteX86" fmla="*/ 16451 w 3332343"/>
                                  <a:gd name="connsiteY86" fmla="*/ 2281833 h 2317242"/>
                                  <a:gd name="connsiteX0" fmla="*/ 14940 w 3330832"/>
                                  <a:gd name="connsiteY0" fmla="*/ 2281833 h 2317242"/>
                                  <a:gd name="connsiteX1" fmla="*/ 226089 w 3330832"/>
                                  <a:gd name="connsiteY1" fmla="*/ 1740405 h 2317242"/>
                                  <a:gd name="connsiteX2" fmla="*/ 96147 w 3330832"/>
                                  <a:gd name="connsiteY2" fmla="*/ 2287236 h 2317242"/>
                                  <a:gd name="connsiteX3" fmla="*/ 361959 w 3330832"/>
                                  <a:gd name="connsiteY3" fmla="*/ 1890918 h 2317242"/>
                                  <a:gd name="connsiteX4" fmla="*/ 169937 w 3330832"/>
                                  <a:gd name="connsiteY4" fmla="*/ 2253515 h 2317242"/>
                                  <a:gd name="connsiteX5" fmla="*/ 101838 w 3330832"/>
                                  <a:gd name="connsiteY5" fmla="*/ 2309620 h 2317242"/>
                                  <a:gd name="connsiteX6" fmla="*/ 139955 w 3330832"/>
                                  <a:gd name="connsiteY6" fmla="*/ 2316143 h 2317242"/>
                                  <a:gd name="connsiteX7" fmla="*/ 181627 w 3330832"/>
                                  <a:gd name="connsiteY7" fmla="*/ 2304237 h 2317242"/>
                                  <a:gd name="connsiteX8" fmla="*/ 193533 w 3330832"/>
                                  <a:gd name="connsiteY8" fmla="*/ 2292331 h 2317242"/>
                                  <a:gd name="connsiteX9" fmla="*/ 199487 w 3330832"/>
                                  <a:gd name="connsiteY9" fmla="*/ 2280424 h 2317242"/>
                                  <a:gd name="connsiteX10" fmla="*/ 217346 w 3330832"/>
                                  <a:gd name="connsiteY10" fmla="*/ 2234670 h 2317242"/>
                                  <a:gd name="connsiteX11" fmla="*/ 241158 w 3330832"/>
                                  <a:gd name="connsiteY11" fmla="*/ 2274471 h 2317242"/>
                                  <a:gd name="connsiteX12" fmla="*/ 268141 w 3330832"/>
                                  <a:gd name="connsiteY12" fmla="*/ 2276784 h 2317242"/>
                                  <a:gd name="connsiteX13" fmla="*/ 324116 w 3330832"/>
                                  <a:gd name="connsiteY13" fmla="*/ 2243378 h 2317242"/>
                                  <a:gd name="connsiteX14" fmla="*/ 342362 w 3330832"/>
                                  <a:gd name="connsiteY14" fmla="*/ 2214497 h 2317242"/>
                                  <a:gd name="connsiteX15" fmla="*/ 329684 w 3330832"/>
                                  <a:gd name="connsiteY15" fmla="*/ 2165213 h 2317242"/>
                                  <a:gd name="connsiteX16" fmla="*/ 359199 w 3330832"/>
                                  <a:gd name="connsiteY16" fmla="*/ 2152927 h 2317242"/>
                                  <a:gd name="connsiteX17" fmla="*/ 413799 w 3330832"/>
                                  <a:gd name="connsiteY17" fmla="*/ 2155409 h 2317242"/>
                                  <a:gd name="connsiteX18" fmla="*/ 482453 w 3330832"/>
                                  <a:gd name="connsiteY18" fmla="*/ 2171398 h 2317242"/>
                                  <a:gd name="connsiteX19" fmla="*/ 538815 w 3330832"/>
                                  <a:gd name="connsiteY19" fmla="*/ 2155409 h 2317242"/>
                                  <a:gd name="connsiteX20" fmla="*/ 556674 w 3330832"/>
                                  <a:gd name="connsiteY20" fmla="*/ 2137549 h 2317242"/>
                                  <a:gd name="connsiteX21" fmla="*/ 562627 w 3330832"/>
                                  <a:gd name="connsiteY21" fmla="*/ 2113737 h 2317242"/>
                                  <a:gd name="connsiteX22" fmla="*/ 592393 w 3330832"/>
                                  <a:gd name="connsiteY22" fmla="*/ 2083971 h 2317242"/>
                                  <a:gd name="connsiteX23" fmla="*/ 604299 w 3330832"/>
                                  <a:gd name="connsiteY23" fmla="*/ 2060159 h 2317242"/>
                                  <a:gd name="connsiteX24" fmla="*/ 628112 w 3330832"/>
                                  <a:gd name="connsiteY24" fmla="*/ 2042299 h 2317242"/>
                                  <a:gd name="connsiteX25" fmla="*/ 657877 w 3330832"/>
                                  <a:gd name="connsiteY25" fmla="*/ 2036346 h 2317242"/>
                                  <a:gd name="connsiteX26" fmla="*/ 696379 w 3330832"/>
                                  <a:gd name="connsiteY26" fmla="*/ 2032706 h 2317242"/>
                                  <a:gd name="connsiteX27" fmla="*/ 733641 w 3330832"/>
                                  <a:gd name="connsiteY27" fmla="*/ 2026310 h 2317242"/>
                                  <a:gd name="connsiteX28" fmla="*/ 753127 w 3330832"/>
                                  <a:gd name="connsiteY28" fmla="*/ 2042299 h 2317242"/>
                                  <a:gd name="connsiteX29" fmla="*/ 792401 w 3330832"/>
                                  <a:gd name="connsiteY29" fmla="*/ 2059717 h 2317242"/>
                                  <a:gd name="connsiteX30" fmla="*/ 788846 w 3330832"/>
                                  <a:gd name="connsiteY30" fmla="*/ 2089924 h 2317242"/>
                                  <a:gd name="connsiteX31" fmla="*/ 812658 w 3330832"/>
                                  <a:gd name="connsiteY31" fmla="*/ 2113737 h 2317242"/>
                                  <a:gd name="connsiteX32" fmla="*/ 878143 w 3330832"/>
                                  <a:gd name="connsiteY32" fmla="*/ 2143502 h 2317242"/>
                                  <a:gd name="connsiteX33" fmla="*/ 925768 w 3330832"/>
                                  <a:gd name="connsiteY33" fmla="*/ 2125643 h 2317242"/>
                                  <a:gd name="connsiteX34" fmla="*/ 955533 w 3330832"/>
                                  <a:gd name="connsiteY34" fmla="*/ 2149456 h 2317242"/>
                                  <a:gd name="connsiteX35" fmla="*/ 955533 w 3330832"/>
                                  <a:gd name="connsiteY35" fmla="*/ 2197081 h 2317242"/>
                                  <a:gd name="connsiteX36" fmla="*/ 955533 w 3330832"/>
                                  <a:gd name="connsiteY36" fmla="*/ 2208987 h 2317242"/>
                                  <a:gd name="connsiteX37" fmla="*/ 1003158 w 3330832"/>
                                  <a:gd name="connsiteY37" fmla="*/ 2226846 h 2317242"/>
                                  <a:gd name="connsiteX38" fmla="*/ 1092455 w 3330832"/>
                                  <a:gd name="connsiteY38" fmla="*/ 2238752 h 2317242"/>
                                  <a:gd name="connsiteX39" fmla="*/ 1163893 w 3330832"/>
                                  <a:gd name="connsiteY39" fmla="*/ 2238752 h 2317242"/>
                                  <a:gd name="connsiteX40" fmla="*/ 1181752 w 3330832"/>
                                  <a:gd name="connsiteY40" fmla="*/ 2238752 h 2317242"/>
                                  <a:gd name="connsiteX41" fmla="*/ 1217471 w 3330832"/>
                                  <a:gd name="connsiteY41" fmla="*/ 2238752 h 2317242"/>
                                  <a:gd name="connsiteX42" fmla="*/ 1217471 w 3330832"/>
                                  <a:gd name="connsiteY42" fmla="*/ 2220893 h 2317242"/>
                                  <a:gd name="connsiteX43" fmla="*/ 1230148 w 3330832"/>
                                  <a:gd name="connsiteY43" fmla="*/ 2203034 h 2317242"/>
                                  <a:gd name="connsiteX44" fmla="*/ 1235330 w 3330832"/>
                                  <a:gd name="connsiteY44" fmla="*/ 2167315 h 2317242"/>
                                  <a:gd name="connsiteX45" fmla="*/ 1247237 w 3330832"/>
                                  <a:gd name="connsiteY45" fmla="*/ 2161362 h 2317242"/>
                                  <a:gd name="connsiteX46" fmla="*/ 1217471 w 3330832"/>
                                  <a:gd name="connsiteY46" fmla="*/ 2149456 h 2317242"/>
                                  <a:gd name="connsiteX47" fmla="*/ 1193658 w 3330832"/>
                                  <a:gd name="connsiteY47" fmla="*/ 2143502 h 2317242"/>
                                  <a:gd name="connsiteX48" fmla="*/ 1175799 w 3330832"/>
                                  <a:gd name="connsiteY48" fmla="*/ 2131596 h 2317242"/>
                                  <a:gd name="connsiteX49" fmla="*/ 1146033 w 3330832"/>
                                  <a:gd name="connsiteY49" fmla="*/ 2125643 h 2317242"/>
                                  <a:gd name="connsiteX50" fmla="*/ 1098408 w 3330832"/>
                                  <a:gd name="connsiteY50" fmla="*/ 2083971 h 2317242"/>
                                  <a:gd name="connsiteX51" fmla="*/ 1050783 w 3330832"/>
                                  <a:gd name="connsiteY51" fmla="*/ 2030393 h 2317242"/>
                                  <a:gd name="connsiteX52" fmla="*/ 1050783 w 3330832"/>
                                  <a:gd name="connsiteY52" fmla="*/ 1976815 h 2317242"/>
                                  <a:gd name="connsiteX53" fmla="*/ 1021018 w 3330832"/>
                                  <a:gd name="connsiteY53" fmla="*/ 1941096 h 2317242"/>
                                  <a:gd name="connsiteX54" fmla="*/ 1080549 w 3330832"/>
                                  <a:gd name="connsiteY54" fmla="*/ 1880680 h 2317242"/>
                                  <a:gd name="connsiteX55" fmla="*/ 1134127 w 3330832"/>
                                  <a:gd name="connsiteY55" fmla="*/ 1845846 h 2317242"/>
                                  <a:gd name="connsiteX56" fmla="*/ 1169846 w 3330832"/>
                                  <a:gd name="connsiteY56" fmla="*/ 1845846 h 2317242"/>
                                  <a:gd name="connsiteX57" fmla="*/ 1202239 w 3330832"/>
                                  <a:gd name="connsiteY57" fmla="*/ 1810758 h 2317242"/>
                                  <a:gd name="connsiteX58" fmla="*/ 1247237 w 3330832"/>
                                  <a:gd name="connsiteY58" fmla="*/ 1804174 h 2317242"/>
                                  <a:gd name="connsiteX59" fmla="*/ 1277002 w 3330832"/>
                                  <a:gd name="connsiteY59" fmla="*/ 1804174 h 2317242"/>
                                  <a:gd name="connsiteX60" fmla="*/ 1324627 w 3330832"/>
                                  <a:gd name="connsiteY60" fmla="*/ 1786315 h 2317242"/>
                                  <a:gd name="connsiteX61" fmla="*/ 1366299 w 3330832"/>
                                  <a:gd name="connsiteY61" fmla="*/ 1774409 h 2317242"/>
                                  <a:gd name="connsiteX62" fmla="*/ 1419877 w 3330832"/>
                                  <a:gd name="connsiteY62" fmla="*/ 1774409 h 2317242"/>
                                  <a:gd name="connsiteX63" fmla="*/ 1425830 w 3330832"/>
                                  <a:gd name="connsiteY63" fmla="*/ 1762502 h 2317242"/>
                                  <a:gd name="connsiteX64" fmla="*/ 1461549 w 3330832"/>
                                  <a:gd name="connsiteY64" fmla="*/ 1726784 h 2317242"/>
                                  <a:gd name="connsiteX65" fmla="*/ 1497268 w 3330832"/>
                                  <a:gd name="connsiteY65" fmla="*/ 1702971 h 2317242"/>
                                  <a:gd name="connsiteX66" fmla="*/ 1586565 w 3330832"/>
                                  <a:gd name="connsiteY66" fmla="*/ 1661299 h 2317242"/>
                                  <a:gd name="connsiteX67" fmla="*/ 1652049 w 3330832"/>
                                  <a:gd name="connsiteY67" fmla="*/ 1655346 h 2317242"/>
                                  <a:gd name="connsiteX68" fmla="*/ 1663955 w 3330832"/>
                                  <a:gd name="connsiteY68" fmla="*/ 1617315 h 2317242"/>
                                  <a:gd name="connsiteX69" fmla="*/ 1717533 w 3330832"/>
                                  <a:gd name="connsiteY69" fmla="*/ 1602653 h 2317242"/>
                                  <a:gd name="connsiteX70" fmla="*/ 1717533 w 3330832"/>
                                  <a:gd name="connsiteY70" fmla="*/ 1631534 h 2317242"/>
                                  <a:gd name="connsiteX71" fmla="*/ 1794924 w 3330832"/>
                                  <a:gd name="connsiteY71" fmla="*/ 1655346 h 2317242"/>
                                  <a:gd name="connsiteX72" fmla="*/ 1824690 w 3330832"/>
                                  <a:gd name="connsiteY72" fmla="*/ 1655346 h 2317242"/>
                                  <a:gd name="connsiteX73" fmla="*/ 1830643 w 3330832"/>
                                  <a:gd name="connsiteY73" fmla="*/ 1631534 h 2317242"/>
                                  <a:gd name="connsiteX74" fmla="*/ 1878268 w 3330832"/>
                                  <a:gd name="connsiteY74" fmla="*/ 1631534 h 2317242"/>
                                  <a:gd name="connsiteX75" fmla="*/ 1984832 w 3330832"/>
                                  <a:gd name="connsiteY75" fmla="*/ 1626990 h 2317242"/>
                                  <a:gd name="connsiteX76" fmla="*/ 2139296 w 3330832"/>
                                  <a:gd name="connsiteY76" fmla="*/ 1527038 h 2317242"/>
                                  <a:gd name="connsiteX77" fmla="*/ 3140330 w 3330832"/>
                                  <a:gd name="connsiteY77" fmla="*/ 720706 h 2317242"/>
                                  <a:gd name="connsiteX78" fmla="*/ 3330832 w 3330832"/>
                                  <a:gd name="connsiteY78" fmla="*/ 536160 h 2317242"/>
                                  <a:gd name="connsiteX79" fmla="*/ 3301068 w 3330832"/>
                                  <a:gd name="connsiteY79" fmla="*/ 369471 h 2317242"/>
                                  <a:gd name="connsiteX80" fmla="*/ 3253439 w 3330832"/>
                                  <a:gd name="connsiteY80" fmla="*/ 378 h 2317242"/>
                                  <a:gd name="connsiteX81" fmla="*/ 2818864 w 3330832"/>
                                  <a:gd name="connsiteY81" fmla="*/ 65863 h 2317242"/>
                                  <a:gd name="connsiteX82" fmla="*/ 824564 w 3330832"/>
                                  <a:gd name="connsiteY82" fmla="*/ 321846 h 2317242"/>
                                  <a:gd name="connsiteX83" fmla="*/ 24009 w 3330832"/>
                                  <a:gd name="connsiteY83" fmla="*/ 446862 h 2317242"/>
                                  <a:gd name="connsiteX84" fmla="*/ 17780 w 3330832"/>
                                  <a:gd name="connsiteY84" fmla="*/ 619503 h 2317242"/>
                                  <a:gd name="connsiteX85" fmla="*/ 13245 w 3330832"/>
                                  <a:gd name="connsiteY85" fmla="*/ 1199461 h 2317242"/>
                                  <a:gd name="connsiteX86" fmla="*/ 16914 w 3330832"/>
                                  <a:gd name="connsiteY86" fmla="*/ 1817153 h 2317242"/>
                                  <a:gd name="connsiteX87" fmla="*/ 14940 w 3330832"/>
                                  <a:gd name="connsiteY87" fmla="*/ 2281833 h 2317242"/>
                                  <a:gd name="connsiteX0" fmla="*/ 16121 w 3332013"/>
                                  <a:gd name="connsiteY0" fmla="*/ 2281833 h 2317242"/>
                                  <a:gd name="connsiteX1" fmla="*/ 227270 w 3332013"/>
                                  <a:gd name="connsiteY1" fmla="*/ 1740405 h 2317242"/>
                                  <a:gd name="connsiteX2" fmla="*/ 97328 w 3332013"/>
                                  <a:gd name="connsiteY2" fmla="*/ 2287236 h 2317242"/>
                                  <a:gd name="connsiteX3" fmla="*/ 363140 w 3332013"/>
                                  <a:gd name="connsiteY3" fmla="*/ 1890918 h 2317242"/>
                                  <a:gd name="connsiteX4" fmla="*/ 171118 w 3332013"/>
                                  <a:gd name="connsiteY4" fmla="*/ 2253515 h 2317242"/>
                                  <a:gd name="connsiteX5" fmla="*/ 103019 w 3332013"/>
                                  <a:gd name="connsiteY5" fmla="*/ 2309620 h 2317242"/>
                                  <a:gd name="connsiteX6" fmla="*/ 141136 w 3332013"/>
                                  <a:gd name="connsiteY6" fmla="*/ 2316143 h 2317242"/>
                                  <a:gd name="connsiteX7" fmla="*/ 182808 w 3332013"/>
                                  <a:gd name="connsiteY7" fmla="*/ 2304237 h 2317242"/>
                                  <a:gd name="connsiteX8" fmla="*/ 194714 w 3332013"/>
                                  <a:gd name="connsiteY8" fmla="*/ 2292331 h 2317242"/>
                                  <a:gd name="connsiteX9" fmla="*/ 200668 w 3332013"/>
                                  <a:gd name="connsiteY9" fmla="*/ 2280424 h 2317242"/>
                                  <a:gd name="connsiteX10" fmla="*/ 218527 w 3332013"/>
                                  <a:gd name="connsiteY10" fmla="*/ 2234670 h 2317242"/>
                                  <a:gd name="connsiteX11" fmla="*/ 242339 w 3332013"/>
                                  <a:gd name="connsiteY11" fmla="*/ 2274471 h 2317242"/>
                                  <a:gd name="connsiteX12" fmla="*/ 269322 w 3332013"/>
                                  <a:gd name="connsiteY12" fmla="*/ 2276784 h 2317242"/>
                                  <a:gd name="connsiteX13" fmla="*/ 325297 w 3332013"/>
                                  <a:gd name="connsiteY13" fmla="*/ 2243378 h 2317242"/>
                                  <a:gd name="connsiteX14" fmla="*/ 343543 w 3332013"/>
                                  <a:gd name="connsiteY14" fmla="*/ 2214497 h 2317242"/>
                                  <a:gd name="connsiteX15" fmla="*/ 330865 w 3332013"/>
                                  <a:gd name="connsiteY15" fmla="*/ 2165213 h 2317242"/>
                                  <a:gd name="connsiteX16" fmla="*/ 360380 w 3332013"/>
                                  <a:gd name="connsiteY16" fmla="*/ 2152927 h 2317242"/>
                                  <a:gd name="connsiteX17" fmla="*/ 414980 w 3332013"/>
                                  <a:gd name="connsiteY17" fmla="*/ 2155409 h 2317242"/>
                                  <a:gd name="connsiteX18" fmla="*/ 483634 w 3332013"/>
                                  <a:gd name="connsiteY18" fmla="*/ 2171398 h 2317242"/>
                                  <a:gd name="connsiteX19" fmla="*/ 539996 w 3332013"/>
                                  <a:gd name="connsiteY19" fmla="*/ 2155409 h 2317242"/>
                                  <a:gd name="connsiteX20" fmla="*/ 557855 w 3332013"/>
                                  <a:gd name="connsiteY20" fmla="*/ 2137549 h 2317242"/>
                                  <a:gd name="connsiteX21" fmla="*/ 563808 w 3332013"/>
                                  <a:gd name="connsiteY21" fmla="*/ 2113737 h 2317242"/>
                                  <a:gd name="connsiteX22" fmla="*/ 593574 w 3332013"/>
                                  <a:gd name="connsiteY22" fmla="*/ 2083971 h 2317242"/>
                                  <a:gd name="connsiteX23" fmla="*/ 605480 w 3332013"/>
                                  <a:gd name="connsiteY23" fmla="*/ 2060159 h 2317242"/>
                                  <a:gd name="connsiteX24" fmla="*/ 629293 w 3332013"/>
                                  <a:gd name="connsiteY24" fmla="*/ 2042299 h 2317242"/>
                                  <a:gd name="connsiteX25" fmla="*/ 659058 w 3332013"/>
                                  <a:gd name="connsiteY25" fmla="*/ 2036346 h 2317242"/>
                                  <a:gd name="connsiteX26" fmla="*/ 697560 w 3332013"/>
                                  <a:gd name="connsiteY26" fmla="*/ 2032706 h 2317242"/>
                                  <a:gd name="connsiteX27" fmla="*/ 734822 w 3332013"/>
                                  <a:gd name="connsiteY27" fmla="*/ 2026310 h 2317242"/>
                                  <a:gd name="connsiteX28" fmla="*/ 754308 w 3332013"/>
                                  <a:gd name="connsiteY28" fmla="*/ 2042299 h 2317242"/>
                                  <a:gd name="connsiteX29" fmla="*/ 793582 w 3332013"/>
                                  <a:gd name="connsiteY29" fmla="*/ 2059717 h 2317242"/>
                                  <a:gd name="connsiteX30" fmla="*/ 790027 w 3332013"/>
                                  <a:gd name="connsiteY30" fmla="*/ 2089924 h 2317242"/>
                                  <a:gd name="connsiteX31" fmla="*/ 813839 w 3332013"/>
                                  <a:gd name="connsiteY31" fmla="*/ 2113737 h 2317242"/>
                                  <a:gd name="connsiteX32" fmla="*/ 879324 w 3332013"/>
                                  <a:gd name="connsiteY32" fmla="*/ 2143502 h 2317242"/>
                                  <a:gd name="connsiteX33" fmla="*/ 926949 w 3332013"/>
                                  <a:gd name="connsiteY33" fmla="*/ 2125643 h 2317242"/>
                                  <a:gd name="connsiteX34" fmla="*/ 956714 w 3332013"/>
                                  <a:gd name="connsiteY34" fmla="*/ 2149456 h 2317242"/>
                                  <a:gd name="connsiteX35" fmla="*/ 956714 w 3332013"/>
                                  <a:gd name="connsiteY35" fmla="*/ 2197081 h 2317242"/>
                                  <a:gd name="connsiteX36" fmla="*/ 956714 w 3332013"/>
                                  <a:gd name="connsiteY36" fmla="*/ 2208987 h 2317242"/>
                                  <a:gd name="connsiteX37" fmla="*/ 1004339 w 3332013"/>
                                  <a:gd name="connsiteY37" fmla="*/ 2226846 h 2317242"/>
                                  <a:gd name="connsiteX38" fmla="*/ 1093636 w 3332013"/>
                                  <a:gd name="connsiteY38" fmla="*/ 2238752 h 2317242"/>
                                  <a:gd name="connsiteX39" fmla="*/ 1165074 w 3332013"/>
                                  <a:gd name="connsiteY39" fmla="*/ 2238752 h 2317242"/>
                                  <a:gd name="connsiteX40" fmla="*/ 1182933 w 3332013"/>
                                  <a:gd name="connsiteY40" fmla="*/ 2238752 h 2317242"/>
                                  <a:gd name="connsiteX41" fmla="*/ 1218652 w 3332013"/>
                                  <a:gd name="connsiteY41" fmla="*/ 2238752 h 2317242"/>
                                  <a:gd name="connsiteX42" fmla="*/ 1218652 w 3332013"/>
                                  <a:gd name="connsiteY42" fmla="*/ 2220893 h 2317242"/>
                                  <a:gd name="connsiteX43" fmla="*/ 1231329 w 3332013"/>
                                  <a:gd name="connsiteY43" fmla="*/ 2203034 h 2317242"/>
                                  <a:gd name="connsiteX44" fmla="*/ 1236511 w 3332013"/>
                                  <a:gd name="connsiteY44" fmla="*/ 2167315 h 2317242"/>
                                  <a:gd name="connsiteX45" fmla="*/ 1248418 w 3332013"/>
                                  <a:gd name="connsiteY45" fmla="*/ 2161362 h 2317242"/>
                                  <a:gd name="connsiteX46" fmla="*/ 1218652 w 3332013"/>
                                  <a:gd name="connsiteY46" fmla="*/ 2149456 h 2317242"/>
                                  <a:gd name="connsiteX47" fmla="*/ 1194839 w 3332013"/>
                                  <a:gd name="connsiteY47" fmla="*/ 2143502 h 2317242"/>
                                  <a:gd name="connsiteX48" fmla="*/ 1176980 w 3332013"/>
                                  <a:gd name="connsiteY48" fmla="*/ 2131596 h 2317242"/>
                                  <a:gd name="connsiteX49" fmla="*/ 1147214 w 3332013"/>
                                  <a:gd name="connsiteY49" fmla="*/ 2125643 h 2317242"/>
                                  <a:gd name="connsiteX50" fmla="*/ 1099589 w 3332013"/>
                                  <a:gd name="connsiteY50" fmla="*/ 2083971 h 2317242"/>
                                  <a:gd name="connsiteX51" fmla="*/ 1051964 w 3332013"/>
                                  <a:gd name="connsiteY51" fmla="*/ 2030393 h 2317242"/>
                                  <a:gd name="connsiteX52" fmla="*/ 1051964 w 3332013"/>
                                  <a:gd name="connsiteY52" fmla="*/ 1976815 h 2317242"/>
                                  <a:gd name="connsiteX53" fmla="*/ 1022199 w 3332013"/>
                                  <a:gd name="connsiteY53" fmla="*/ 1941096 h 2317242"/>
                                  <a:gd name="connsiteX54" fmla="*/ 1081730 w 3332013"/>
                                  <a:gd name="connsiteY54" fmla="*/ 1880680 h 2317242"/>
                                  <a:gd name="connsiteX55" fmla="*/ 1135308 w 3332013"/>
                                  <a:gd name="connsiteY55" fmla="*/ 1845846 h 2317242"/>
                                  <a:gd name="connsiteX56" fmla="*/ 1171027 w 3332013"/>
                                  <a:gd name="connsiteY56" fmla="*/ 1845846 h 2317242"/>
                                  <a:gd name="connsiteX57" fmla="*/ 1203420 w 3332013"/>
                                  <a:gd name="connsiteY57" fmla="*/ 1810758 h 2317242"/>
                                  <a:gd name="connsiteX58" fmla="*/ 1248418 w 3332013"/>
                                  <a:gd name="connsiteY58" fmla="*/ 1804174 h 2317242"/>
                                  <a:gd name="connsiteX59" fmla="*/ 1278183 w 3332013"/>
                                  <a:gd name="connsiteY59" fmla="*/ 1804174 h 2317242"/>
                                  <a:gd name="connsiteX60" fmla="*/ 1325808 w 3332013"/>
                                  <a:gd name="connsiteY60" fmla="*/ 1786315 h 2317242"/>
                                  <a:gd name="connsiteX61" fmla="*/ 1367480 w 3332013"/>
                                  <a:gd name="connsiteY61" fmla="*/ 1774409 h 2317242"/>
                                  <a:gd name="connsiteX62" fmla="*/ 1421058 w 3332013"/>
                                  <a:gd name="connsiteY62" fmla="*/ 1774409 h 2317242"/>
                                  <a:gd name="connsiteX63" fmla="*/ 1427011 w 3332013"/>
                                  <a:gd name="connsiteY63" fmla="*/ 1762502 h 2317242"/>
                                  <a:gd name="connsiteX64" fmla="*/ 1462730 w 3332013"/>
                                  <a:gd name="connsiteY64" fmla="*/ 1726784 h 2317242"/>
                                  <a:gd name="connsiteX65" fmla="*/ 1498449 w 3332013"/>
                                  <a:gd name="connsiteY65" fmla="*/ 1702971 h 2317242"/>
                                  <a:gd name="connsiteX66" fmla="*/ 1587746 w 3332013"/>
                                  <a:gd name="connsiteY66" fmla="*/ 1661299 h 2317242"/>
                                  <a:gd name="connsiteX67" fmla="*/ 1653230 w 3332013"/>
                                  <a:gd name="connsiteY67" fmla="*/ 1655346 h 2317242"/>
                                  <a:gd name="connsiteX68" fmla="*/ 1665136 w 3332013"/>
                                  <a:gd name="connsiteY68" fmla="*/ 1617315 h 2317242"/>
                                  <a:gd name="connsiteX69" fmla="*/ 1718714 w 3332013"/>
                                  <a:gd name="connsiteY69" fmla="*/ 1602653 h 2317242"/>
                                  <a:gd name="connsiteX70" fmla="*/ 1718714 w 3332013"/>
                                  <a:gd name="connsiteY70" fmla="*/ 1631534 h 2317242"/>
                                  <a:gd name="connsiteX71" fmla="*/ 1796105 w 3332013"/>
                                  <a:gd name="connsiteY71" fmla="*/ 1655346 h 2317242"/>
                                  <a:gd name="connsiteX72" fmla="*/ 1825871 w 3332013"/>
                                  <a:gd name="connsiteY72" fmla="*/ 1655346 h 2317242"/>
                                  <a:gd name="connsiteX73" fmla="*/ 1831824 w 3332013"/>
                                  <a:gd name="connsiteY73" fmla="*/ 1631534 h 2317242"/>
                                  <a:gd name="connsiteX74" fmla="*/ 1879449 w 3332013"/>
                                  <a:gd name="connsiteY74" fmla="*/ 1631534 h 2317242"/>
                                  <a:gd name="connsiteX75" fmla="*/ 1986013 w 3332013"/>
                                  <a:gd name="connsiteY75" fmla="*/ 1626990 h 2317242"/>
                                  <a:gd name="connsiteX76" fmla="*/ 2140477 w 3332013"/>
                                  <a:gd name="connsiteY76" fmla="*/ 1527038 h 2317242"/>
                                  <a:gd name="connsiteX77" fmla="*/ 3141511 w 3332013"/>
                                  <a:gd name="connsiteY77" fmla="*/ 720706 h 2317242"/>
                                  <a:gd name="connsiteX78" fmla="*/ 3332013 w 3332013"/>
                                  <a:gd name="connsiteY78" fmla="*/ 536160 h 2317242"/>
                                  <a:gd name="connsiteX79" fmla="*/ 3302249 w 3332013"/>
                                  <a:gd name="connsiteY79" fmla="*/ 369471 h 2317242"/>
                                  <a:gd name="connsiteX80" fmla="*/ 3254620 w 3332013"/>
                                  <a:gd name="connsiteY80" fmla="*/ 378 h 2317242"/>
                                  <a:gd name="connsiteX81" fmla="*/ 2820045 w 3332013"/>
                                  <a:gd name="connsiteY81" fmla="*/ 65863 h 2317242"/>
                                  <a:gd name="connsiteX82" fmla="*/ 825745 w 3332013"/>
                                  <a:gd name="connsiteY82" fmla="*/ 321846 h 2317242"/>
                                  <a:gd name="connsiteX83" fmla="*/ 25190 w 3332013"/>
                                  <a:gd name="connsiteY83" fmla="*/ 446862 h 2317242"/>
                                  <a:gd name="connsiteX84" fmla="*/ 18961 w 3332013"/>
                                  <a:gd name="connsiteY84" fmla="*/ 619503 h 2317242"/>
                                  <a:gd name="connsiteX85" fmla="*/ 14426 w 3332013"/>
                                  <a:gd name="connsiteY85" fmla="*/ 1199461 h 2317242"/>
                                  <a:gd name="connsiteX86" fmla="*/ 18095 w 3332013"/>
                                  <a:gd name="connsiteY86" fmla="*/ 1817153 h 2317242"/>
                                  <a:gd name="connsiteX87" fmla="*/ 14925 w 3332013"/>
                                  <a:gd name="connsiteY87" fmla="*/ 2175311 h 2317242"/>
                                  <a:gd name="connsiteX88" fmla="*/ 16121 w 3332013"/>
                                  <a:gd name="connsiteY88" fmla="*/ 2281833 h 2317242"/>
                                  <a:gd name="connsiteX0" fmla="*/ 5404 w 3321296"/>
                                  <a:gd name="connsiteY0" fmla="*/ 2281833 h 2318395"/>
                                  <a:gd name="connsiteX1" fmla="*/ 45409 w 3321296"/>
                                  <a:gd name="connsiteY1" fmla="*/ 2268049 h 2318395"/>
                                  <a:gd name="connsiteX2" fmla="*/ 86611 w 3321296"/>
                                  <a:gd name="connsiteY2" fmla="*/ 2287236 h 2318395"/>
                                  <a:gd name="connsiteX3" fmla="*/ 352423 w 3321296"/>
                                  <a:gd name="connsiteY3" fmla="*/ 1890918 h 2318395"/>
                                  <a:gd name="connsiteX4" fmla="*/ 160401 w 3321296"/>
                                  <a:gd name="connsiteY4" fmla="*/ 2253515 h 2318395"/>
                                  <a:gd name="connsiteX5" fmla="*/ 92302 w 3321296"/>
                                  <a:gd name="connsiteY5" fmla="*/ 2309620 h 2318395"/>
                                  <a:gd name="connsiteX6" fmla="*/ 130419 w 3321296"/>
                                  <a:gd name="connsiteY6" fmla="*/ 2316143 h 2318395"/>
                                  <a:gd name="connsiteX7" fmla="*/ 172091 w 3321296"/>
                                  <a:gd name="connsiteY7" fmla="*/ 2304237 h 2318395"/>
                                  <a:gd name="connsiteX8" fmla="*/ 183997 w 3321296"/>
                                  <a:gd name="connsiteY8" fmla="*/ 2292331 h 2318395"/>
                                  <a:gd name="connsiteX9" fmla="*/ 189951 w 3321296"/>
                                  <a:gd name="connsiteY9" fmla="*/ 2280424 h 2318395"/>
                                  <a:gd name="connsiteX10" fmla="*/ 207810 w 3321296"/>
                                  <a:gd name="connsiteY10" fmla="*/ 2234670 h 2318395"/>
                                  <a:gd name="connsiteX11" fmla="*/ 231622 w 3321296"/>
                                  <a:gd name="connsiteY11" fmla="*/ 2274471 h 2318395"/>
                                  <a:gd name="connsiteX12" fmla="*/ 258605 w 3321296"/>
                                  <a:gd name="connsiteY12" fmla="*/ 2276784 h 2318395"/>
                                  <a:gd name="connsiteX13" fmla="*/ 314580 w 3321296"/>
                                  <a:gd name="connsiteY13" fmla="*/ 2243378 h 2318395"/>
                                  <a:gd name="connsiteX14" fmla="*/ 332826 w 3321296"/>
                                  <a:gd name="connsiteY14" fmla="*/ 2214497 h 2318395"/>
                                  <a:gd name="connsiteX15" fmla="*/ 320148 w 3321296"/>
                                  <a:gd name="connsiteY15" fmla="*/ 2165213 h 2318395"/>
                                  <a:gd name="connsiteX16" fmla="*/ 349663 w 3321296"/>
                                  <a:gd name="connsiteY16" fmla="*/ 2152927 h 2318395"/>
                                  <a:gd name="connsiteX17" fmla="*/ 404263 w 3321296"/>
                                  <a:gd name="connsiteY17" fmla="*/ 2155409 h 2318395"/>
                                  <a:gd name="connsiteX18" fmla="*/ 472917 w 3321296"/>
                                  <a:gd name="connsiteY18" fmla="*/ 2171398 h 2318395"/>
                                  <a:gd name="connsiteX19" fmla="*/ 529279 w 3321296"/>
                                  <a:gd name="connsiteY19" fmla="*/ 2155409 h 2318395"/>
                                  <a:gd name="connsiteX20" fmla="*/ 547138 w 3321296"/>
                                  <a:gd name="connsiteY20" fmla="*/ 2137549 h 2318395"/>
                                  <a:gd name="connsiteX21" fmla="*/ 553091 w 3321296"/>
                                  <a:gd name="connsiteY21" fmla="*/ 2113737 h 2318395"/>
                                  <a:gd name="connsiteX22" fmla="*/ 582857 w 3321296"/>
                                  <a:gd name="connsiteY22" fmla="*/ 2083971 h 2318395"/>
                                  <a:gd name="connsiteX23" fmla="*/ 594763 w 3321296"/>
                                  <a:gd name="connsiteY23" fmla="*/ 2060159 h 2318395"/>
                                  <a:gd name="connsiteX24" fmla="*/ 618576 w 3321296"/>
                                  <a:gd name="connsiteY24" fmla="*/ 2042299 h 2318395"/>
                                  <a:gd name="connsiteX25" fmla="*/ 648341 w 3321296"/>
                                  <a:gd name="connsiteY25" fmla="*/ 2036346 h 2318395"/>
                                  <a:gd name="connsiteX26" fmla="*/ 686843 w 3321296"/>
                                  <a:gd name="connsiteY26" fmla="*/ 2032706 h 2318395"/>
                                  <a:gd name="connsiteX27" fmla="*/ 724105 w 3321296"/>
                                  <a:gd name="connsiteY27" fmla="*/ 2026310 h 2318395"/>
                                  <a:gd name="connsiteX28" fmla="*/ 743591 w 3321296"/>
                                  <a:gd name="connsiteY28" fmla="*/ 2042299 h 2318395"/>
                                  <a:gd name="connsiteX29" fmla="*/ 782865 w 3321296"/>
                                  <a:gd name="connsiteY29" fmla="*/ 2059717 h 2318395"/>
                                  <a:gd name="connsiteX30" fmla="*/ 779310 w 3321296"/>
                                  <a:gd name="connsiteY30" fmla="*/ 2089924 h 2318395"/>
                                  <a:gd name="connsiteX31" fmla="*/ 803122 w 3321296"/>
                                  <a:gd name="connsiteY31" fmla="*/ 2113737 h 2318395"/>
                                  <a:gd name="connsiteX32" fmla="*/ 868607 w 3321296"/>
                                  <a:gd name="connsiteY32" fmla="*/ 2143502 h 2318395"/>
                                  <a:gd name="connsiteX33" fmla="*/ 916232 w 3321296"/>
                                  <a:gd name="connsiteY33" fmla="*/ 2125643 h 2318395"/>
                                  <a:gd name="connsiteX34" fmla="*/ 945997 w 3321296"/>
                                  <a:gd name="connsiteY34" fmla="*/ 2149456 h 2318395"/>
                                  <a:gd name="connsiteX35" fmla="*/ 945997 w 3321296"/>
                                  <a:gd name="connsiteY35" fmla="*/ 2197081 h 2318395"/>
                                  <a:gd name="connsiteX36" fmla="*/ 945997 w 3321296"/>
                                  <a:gd name="connsiteY36" fmla="*/ 2208987 h 2318395"/>
                                  <a:gd name="connsiteX37" fmla="*/ 993622 w 3321296"/>
                                  <a:gd name="connsiteY37" fmla="*/ 2226846 h 2318395"/>
                                  <a:gd name="connsiteX38" fmla="*/ 1082919 w 3321296"/>
                                  <a:gd name="connsiteY38" fmla="*/ 2238752 h 2318395"/>
                                  <a:gd name="connsiteX39" fmla="*/ 1154357 w 3321296"/>
                                  <a:gd name="connsiteY39" fmla="*/ 2238752 h 2318395"/>
                                  <a:gd name="connsiteX40" fmla="*/ 1172216 w 3321296"/>
                                  <a:gd name="connsiteY40" fmla="*/ 2238752 h 2318395"/>
                                  <a:gd name="connsiteX41" fmla="*/ 1207935 w 3321296"/>
                                  <a:gd name="connsiteY41" fmla="*/ 2238752 h 2318395"/>
                                  <a:gd name="connsiteX42" fmla="*/ 1207935 w 3321296"/>
                                  <a:gd name="connsiteY42" fmla="*/ 2220893 h 2318395"/>
                                  <a:gd name="connsiteX43" fmla="*/ 1220612 w 3321296"/>
                                  <a:gd name="connsiteY43" fmla="*/ 2203034 h 2318395"/>
                                  <a:gd name="connsiteX44" fmla="*/ 1225794 w 3321296"/>
                                  <a:gd name="connsiteY44" fmla="*/ 2167315 h 2318395"/>
                                  <a:gd name="connsiteX45" fmla="*/ 1237701 w 3321296"/>
                                  <a:gd name="connsiteY45" fmla="*/ 2161362 h 2318395"/>
                                  <a:gd name="connsiteX46" fmla="*/ 1207935 w 3321296"/>
                                  <a:gd name="connsiteY46" fmla="*/ 2149456 h 2318395"/>
                                  <a:gd name="connsiteX47" fmla="*/ 1184122 w 3321296"/>
                                  <a:gd name="connsiteY47" fmla="*/ 2143502 h 2318395"/>
                                  <a:gd name="connsiteX48" fmla="*/ 1166263 w 3321296"/>
                                  <a:gd name="connsiteY48" fmla="*/ 2131596 h 2318395"/>
                                  <a:gd name="connsiteX49" fmla="*/ 1136497 w 3321296"/>
                                  <a:gd name="connsiteY49" fmla="*/ 2125643 h 2318395"/>
                                  <a:gd name="connsiteX50" fmla="*/ 1088872 w 3321296"/>
                                  <a:gd name="connsiteY50" fmla="*/ 2083971 h 2318395"/>
                                  <a:gd name="connsiteX51" fmla="*/ 1041247 w 3321296"/>
                                  <a:gd name="connsiteY51" fmla="*/ 2030393 h 2318395"/>
                                  <a:gd name="connsiteX52" fmla="*/ 1041247 w 3321296"/>
                                  <a:gd name="connsiteY52" fmla="*/ 1976815 h 2318395"/>
                                  <a:gd name="connsiteX53" fmla="*/ 1011482 w 3321296"/>
                                  <a:gd name="connsiteY53" fmla="*/ 1941096 h 2318395"/>
                                  <a:gd name="connsiteX54" fmla="*/ 1071013 w 3321296"/>
                                  <a:gd name="connsiteY54" fmla="*/ 1880680 h 2318395"/>
                                  <a:gd name="connsiteX55" fmla="*/ 1124591 w 3321296"/>
                                  <a:gd name="connsiteY55" fmla="*/ 1845846 h 2318395"/>
                                  <a:gd name="connsiteX56" fmla="*/ 1160310 w 3321296"/>
                                  <a:gd name="connsiteY56" fmla="*/ 1845846 h 2318395"/>
                                  <a:gd name="connsiteX57" fmla="*/ 1192703 w 3321296"/>
                                  <a:gd name="connsiteY57" fmla="*/ 1810758 h 2318395"/>
                                  <a:gd name="connsiteX58" fmla="*/ 1237701 w 3321296"/>
                                  <a:gd name="connsiteY58" fmla="*/ 1804174 h 2318395"/>
                                  <a:gd name="connsiteX59" fmla="*/ 1267466 w 3321296"/>
                                  <a:gd name="connsiteY59" fmla="*/ 1804174 h 2318395"/>
                                  <a:gd name="connsiteX60" fmla="*/ 1315091 w 3321296"/>
                                  <a:gd name="connsiteY60" fmla="*/ 1786315 h 2318395"/>
                                  <a:gd name="connsiteX61" fmla="*/ 1356763 w 3321296"/>
                                  <a:gd name="connsiteY61" fmla="*/ 1774409 h 2318395"/>
                                  <a:gd name="connsiteX62" fmla="*/ 1410341 w 3321296"/>
                                  <a:gd name="connsiteY62" fmla="*/ 1774409 h 2318395"/>
                                  <a:gd name="connsiteX63" fmla="*/ 1416294 w 3321296"/>
                                  <a:gd name="connsiteY63" fmla="*/ 1762502 h 2318395"/>
                                  <a:gd name="connsiteX64" fmla="*/ 1452013 w 3321296"/>
                                  <a:gd name="connsiteY64" fmla="*/ 1726784 h 2318395"/>
                                  <a:gd name="connsiteX65" fmla="*/ 1487732 w 3321296"/>
                                  <a:gd name="connsiteY65" fmla="*/ 1702971 h 2318395"/>
                                  <a:gd name="connsiteX66" fmla="*/ 1577029 w 3321296"/>
                                  <a:gd name="connsiteY66" fmla="*/ 1661299 h 2318395"/>
                                  <a:gd name="connsiteX67" fmla="*/ 1642513 w 3321296"/>
                                  <a:gd name="connsiteY67" fmla="*/ 1655346 h 2318395"/>
                                  <a:gd name="connsiteX68" fmla="*/ 1654419 w 3321296"/>
                                  <a:gd name="connsiteY68" fmla="*/ 1617315 h 2318395"/>
                                  <a:gd name="connsiteX69" fmla="*/ 1707997 w 3321296"/>
                                  <a:gd name="connsiteY69" fmla="*/ 1602653 h 2318395"/>
                                  <a:gd name="connsiteX70" fmla="*/ 1707997 w 3321296"/>
                                  <a:gd name="connsiteY70" fmla="*/ 1631534 h 2318395"/>
                                  <a:gd name="connsiteX71" fmla="*/ 1785388 w 3321296"/>
                                  <a:gd name="connsiteY71" fmla="*/ 1655346 h 2318395"/>
                                  <a:gd name="connsiteX72" fmla="*/ 1815154 w 3321296"/>
                                  <a:gd name="connsiteY72" fmla="*/ 1655346 h 2318395"/>
                                  <a:gd name="connsiteX73" fmla="*/ 1821107 w 3321296"/>
                                  <a:gd name="connsiteY73" fmla="*/ 1631534 h 2318395"/>
                                  <a:gd name="connsiteX74" fmla="*/ 1868732 w 3321296"/>
                                  <a:gd name="connsiteY74" fmla="*/ 1631534 h 2318395"/>
                                  <a:gd name="connsiteX75" fmla="*/ 1975296 w 3321296"/>
                                  <a:gd name="connsiteY75" fmla="*/ 1626990 h 2318395"/>
                                  <a:gd name="connsiteX76" fmla="*/ 2129760 w 3321296"/>
                                  <a:gd name="connsiteY76" fmla="*/ 1527038 h 2318395"/>
                                  <a:gd name="connsiteX77" fmla="*/ 3130794 w 3321296"/>
                                  <a:gd name="connsiteY77" fmla="*/ 720706 h 2318395"/>
                                  <a:gd name="connsiteX78" fmla="*/ 3321296 w 3321296"/>
                                  <a:gd name="connsiteY78" fmla="*/ 536160 h 2318395"/>
                                  <a:gd name="connsiteX79" fmla="*/ 3291532 w 3321296"/>
                                  <a:gd name="connsiteY79" fmla="*/ 369471 h 2318395"/>
                                  <a:gd name="connsiteX80" fmla="*/ 3243903 w 3321296"/>
                                  <a:gd name="connsiteY80" fmla="*/ 378 h 2318395"/>
                                  <a:gd name="connsiteX81" fmla="*/ 2809328 w 3321296"/>
                                  <a:gd name="connsiteY81" fmla="*/ 65863 h 2318395"/>
                                  <a:gd name="connsiteX82" fmla="*/ 815028 w 3321296"/>
                                  <a:gd name="connsiteY82" fmla="*/ 321846 h 2318395"/>
                                  <a:gd name="connsiteX83" fmla="*/ 14473 w 3321296"/>
                                  <a:gd name="connsiteY83" fmla="*/ 446862 h 2318395"/>
                                  <a:gd name="connsiteX84" fmla="*/ 8244 w 3321296"/>
                                  <a:gd name="connsiteY84" fmla="*/ 619503 h 2318395"/>
                                  <a:gd name="connsiteX85" fmla="*/ 3709 w 3321296"/>
                                  <a:gd name="connsiteY85" fmla="*/ 1199461 h 2318395"/>
                                  <a:gd name="connsiteX86" fmla="*/ 7378 w 3321296"/>
                                  <a:gd name="connsiteY86" fmla="*/ 1817153 h 2318395"/>
                                  <a:gd name="connsiteX87" fmla="*/ 4208 w 3321296"/>
                                  <a:gd name="connsiteY87" fmla="*/ 2175311 h 2318395"/>
                                  <a:gd name="connsiteX88" fmla="*/ 5404 w 3321296"/>
                                  <a:gd name="connsiteY88" fmla="*/ 2281833 h 2318395"/>
                                  <a:gd name="connsiteX0" fmla="*/ 5404 w 3321296"/>
                                  <a:gd name="connsiteY0" fmla="*/ 2281833 h 2318992"/>
                                  <a:gd name="connsiteX1" fmla="*/ 23225 w 3321296"/>
                                  <a:gd name="connsiteY1" fmla="*/ 2274444 h 2318992"/>
                                  <a:gd name="connsiteX2" fmla="*/ 45409 w 3321296"/>
                                  <a:gd name="connsiteY2" fmla="*/ 2268049 h 2318992"/>
                                  <a:gd name="connsiteX3" fmla="*/ 86611 w 3321296"/>
                                  <a:gd name="connsiteY3" fmla="*/ 2287236 h 2318992"/>
                                  <a:gd name="connsiteX4" fmla="*/ 352423 w 3321296"/>
                                  <a:gd name="connsiteY4" fmla="*/ 1890918 h 2318992"/>
                                  <a:gd name="connsiteX5" fmla="*/ 160401 w 3321296"/>
                                  <a:gd name="connsiteY5" fmla="*/ 2253515 h 2318992"/>
                                  <a:gd name="connsiteX6" fmla="*/ 92302 w 3321296"/>
                                  <a:gd name="connsiteY6" fmla="*/ 2309620 h 2318992"/>
                                  <a:gd name="connsiteX7" fmla="*/ 130419 w 3321296"/>
                                  <a:gd name="connsiteY7" fmla="*/ 2316143 h 2318992"/>
                                  <a:gd name="connsiteX8" fmla="*/ 172091 w 3321296"/>
                                  <a:gd name="connsiteY8" fmla="*/ 2304237 h 2318992"/>
                                  <a:gd name="connsiteX9" fmla="*/ 183997 w 3321296"/>
                                  <a:gd name="connsiteY9" fmla="*/ 2292331 h 2318992"/>
                                  <a:gd name="connsiteX10" fmla="*/ 189951 w 3321296"/>
                                  <a:gd name="connsiteY10" fmla="*/ 2280424 h 2318992"/>
                                  <a:gd name="connsiteX11" fmla="*/ 207810 w 3321296"/>
                                  <a:gd name="connsiteY11" fmla="*/ 2234670 h 2318992"/>
                                  <a:gd name="connsiteX12" fmla="*/ 231622 w 3321296"/>
                                  <a:gd name="connsiteY12" fmla="*/ 2274471 h 2318992"/>
                                  <a:gd name="connsiteX13" fmla="*/ 258605 w 3321296"/>
                                  <a:gd name="connsiteY13" fmla="*/ 2276784 h 2318992"/>
                                  <a:gd name="connsiteX14" fmla="*/ 314580 w 3321296"/>
                                  <a:gd name="connsiteY14" fmla="*/ 2243378 h 2318992"/>
                                  <a:gd name="connsiteX15" fmla="*/ 332826 w 3321296"/>
                                  <a:gd name="connsiteY15" fmla="*/ 2214497 h 2318992"/>
                                  <a:gd name="connsiteX16" fmla="*/ 320148 w 3321296"/>
                                  <a:gd name="connsiteY16" fmla="*/ 2165213 h 2318992"/>
                                  <a:gd name="connsiteX17" fmla="*/ 349663 w 3321296"/>
                                  <a:gd name="connsiteY17" fmla="*/ 2152927 h 2318992"/>
                                  <a:gd name="connsiteX18" fmla="*/ 404263 w 3321296"/>
                                  <a:gd name="connsiteY18" fmla="*/ 2155409 h 2318992"/>
                                  <a:gd name="connsiteX19" fmla="*/ 472917 w 3321296"/>
                                  <a:gd name="connsiteY19" fmla="*/ 2171398 h 2318992"/>
                                  <a:gd name="connsiteX20" fmla="*/ 529279 w 3321296"/>
                                  <a:gd name="connsiteY20" fmla="*/ 2155409 h 2318992"/>
                                  <a:gd name="connsiteX21" fmla="*/ 547138 w 3321296"/>
                                  <a:gd name="connsiteY21" fmla="*/ 2137549 h 2318992"/>
                                  <a:gd name="connsiteX22" fmla="*/ 553091 w 3321296"/>
                                  <a:gd name="connsiteY22" fmla="*/ 2113737 h 2318992"/>
                                  <a:gd name="connsiteX23" fmla="*/ 582857 w 3321296"/>
                                  <a:gd name="connsiteY23" fmla="*/ 2083971 h 2318992"/>
                                  <a:gd name="connsiteX24" fmla="*/ 594763 w 3321296"/>
                                  <a:gd name="connsiteY24" fmla="*/ 2060159 h 2318992"/>
                                  <a:gd name="connsiteX25" fmla="*/ 618576 w 3321296"/>
                                  <a:gd name="connsiteY25" fmla="*/ 2042299 h 2318992"/>
                                  <a:gd name="connsiteX26" fmla="*/ 648341 w 3321296"/>
                                  <a:gd name="connsiteY26" fmla="*/ 2036346 h 2318992"/>
                                  <a:gd name="connsiteX27" fmla="*/ 686843 w 3321296"/>
                                  <a:gd name="connsiteY27" fmla="*/ 2032706 h 2318992"/>
                                  <a:gd name="connsiteX28" fmla="*/ 724105 w 3321296"/>
                                  <a:gd name="connsiteY28" fmla="*/ 2026310 h 2318992"/>
                                  <a:gd name="connsiteX29" fmla="*/ 743591 w 3321296"/>
                                  <a:gd name="connsiteY29" fmla="*/ 2042299 h 2318992"/>
                                  <a:gd name="connsiteX30" fmla="*/ 782865 w 3321296"/>
                                  <a:gd name="connsiteY30" fmla="*/ 2059717 h 2318992"/>
                                  <a:gd name="connsiteX31" fmla="*/ 779310 w 3321296"/>
                                  <a:gd name="connsiteY31" fmla="*/ 2089924 h 2318992"/>
                                  <a:gd name="connsiteX32" fmla="*/ 803122 w 3321296"/>
                                  <a:gd name="connsiteY32" fmla="*/ 2113737 h 2318992"/>
                                  <a:gd name="connsiteX33" fmla="*/ 868607 w 3321296"/>
                                  <a:gd name="connsiteY33" fmla="*/ 2143502 h 2318992"/>
                                  <a:gd name="connsiteX34" fmla="*/ 916232 w 3321296"/>
                                  <a:gd name="connsiteY34" fmla="*/ 2125643 h 2318992"/>
                                  <a:gd name="connsiteX35" fmla="*/ 945997 w 3321296"/>
                                  <a:gd name="connsiteY35" fmla="*/ 2149456 h 2318992"/>
                                  <a:gd name="connsiteX36" fmla="*/ 945997 w 3321296"/>
                                  <a:gd name="connsiteY36" fmla="*/ 2197081 h 2318992"/>
                                  <a:gd name="connsiteX37" fmla="*/ 945997 w 3321296"/>
                                  <a:gd name="connsiteY37" fmla="*/ 2208987 h 2318992"/>
                                  <a:gd name="connsiteX38" fmla="*/ 993622 w 3321296"/>
                                  <a:gd name="connsiteY38" fmla="*/ 2226846 h 2318992"/>
                                  <a:gd name="connsiteX39" fmla="*/ 1082919 w 3321296"/>
                                  <a:gd name="connsiteY39" fmla="*/ 2238752 h 2318992"/>
                                  <a:gd name="connsiteX40" fmla="*/ 1154357 w 3321296"/>
                                  <a:gd name="connsiteY40" fmla="*/ 2238752 h 2318992"/>
                                  <a:gd name="connsiteX41" fmla="*/ 1172216 w 3321296"/>
                                  <a:gd name="connsiteY41" fmla="*/ 2238752 h 2318992"/>
                                  <a:gd name="connsiteX42" fmla="*/ 1207935 w 3321296"/>
                                  <a:gd name="connsiteY42" fmla="*/ 2238752 h 2318992"/>
                                  <a:gd name="connsiteX43" fmla="*/ 1207935 w 3321296"/>
                                  <a:gd name="connsiteY43" fmla="*/ 2220893 h 2318992"/>
                                  <a:gd name="connsiteX44" fmla="*/ 1220612 w 3321296"/>
                                  <a:gd name="connsiteY44" fmla="*/ 2203034 h 2318992"/>
                                  <a:gd name="connsiteX45" fmla="*/ 1225794 w 3321296"/>
                                  <a:gd name="connsiteY45" fmla="*/ 2167315 h 2318992"/>
                                  <a:gd name="connsiteX46" fmla="*/ 1237701 w 3321296"/>
                                  <a:gd name="connsiteY46" fmla="*/ 2161362 h 2318992"/>
                                  <a:gd name="connsiteX47" fmla="*/ 1207935 w 3321296"/>
                                  <a:gd name="connsiteY47" fmla="*/ 2149456 h 2318992"/>
                                  <a:gd name="connsiteX48" fmla="*/ 1184122 w 3321296"/>
                                  <a:gd name="connsiteY48" fmla="*/ 2143502 h 2318992"/>
                                  <a:gd name="connsiteX49" fmla="*/ 1166263 w 3321296"/>
                                  <a:gd name="connsiteY49" fmla="*/ 2131596 h 2318992"/>
                                  <a:gd name="connsiteX50" fmla="*/ 1136497 w 3321296"/>
                                  <a:gd name="connsiteY50" fmla="*/ 2125643 h 2318992"/>
                                  <a:gd name="connsiteX51" fmla="*/ 1088872 w 3321296"/>
                                  <a:gd name="connsiteY51" fmla="*/ 2083971 h 2318992"/>
                                  <a:gd name="connsiteX52" fmla="*/ 1041247 w 3321296"/>
                                  <a:gd name="connsiteY52" fmla="*/ 2030393 h 2318992"/>
                                  <a:gd name="connsiteX53" fmla="*/ 1041247 w 3321296"/>
                                  <a:gd name="connsiteY53" fmla="*/ 1976815 h 2318992"/>
                                  <a:gd name="connsiteX54" fmla="*/ 1011482 w 3321296"/>
                                  <a:gd name="connsiteY54" fmla="*/ 1941096 h 2318992"/>
                                  <a:gd name="connsiteX55" fmla="*/ 1071013 w 3321296"/>
                                  <a:gd name="connsiteY55" fmla="*/ 1880680 h 2318992"/>
                                  <a:gd name="connsiteX56" fmla="*/ 1124591 w 3321296"/>
                                  <a:gd name="connsiteY56" fmla="*/ 1845846 h 2318992"/>
                                  <a:gd name="connsiteX57" fmla="*/ 1160310 w 3321296"/>
                                  <a:gd name="connsiteY57" fmla="*/ 1845846 h 2318992"/>
                                  <a:gd name="connsiteX58" fmla="*/ 1192703 w 3321296"/>
                                  <a:gd name="connsiteY58" fmla="*/ 1810758 h 2318992"/>
                                  <a:gd name="connsiteX59" fmla="*/ 1237701 w 3321296"/>
                                  <a:gd name="connsiteY59" fmla="*/ 1804174 h 2318992"/>
                                  <a:gd name="connsiteX60" fmla="*/ 1267466 w 3321296"/>
                                  <a:gd name="connsiteY60" fmla="*/ 1804174 h 2318992"/>
                                  <a:gd name="connsiteX61" fmla="*/ 1315091 w 3321296"/>
                                  <a:gd name="connsiteY61" fmla="*/ 1786315 h 2318992"/>
                                  <a:gd name="connsiteX62" fmla="*/ 1356763 w 3321296"/>
                                  <a:gd name="connsiteY62" fmla="*/ 1774409 h 2318992"/>
                                  <a:gd name="connsiteX63" fmla="*/ 1410341 w 3321296"/>
                                  <a:gd name="connsiteY63" fmla="*/ 1774409 h 2318992"/>
                                  <a:gd name="connsiteX64" fmla="*/ 1416294 w 3321296"/>
                                  <a:gd name="connsiteY64" fmla="*/ 1762502 h 2318992"/>
                                  <a:gd name="connsiteX65" fmla="*/ 1452013 w 3321296"/>
                                  <a:gd name="connsiteY65" fmla="*/ 1726784 h 2318992"/>
                                  <a:gd name="connsiteX66" fmla="*/ 1487732 w 3321296"/>
                                  <a:gd name="connsiteY66" fmla="*/ 1702971 h 2318992"/>
                                  <a:gd name="connsiteX67" fmla="*/ 1577029 w 3321296"/>
                                  <a:gd name="connsiteY67" fmla="*/ 1661299 h 2318992"/>
                                  <a:gd name="connsiteX68" fmla="*/ 1642513 w 3321296"/>
                                  <a:gd name="connsiteY68" fmla="*/ 1655346 h 2318992"/>
                                  <a:gd name="connsiteX69" fmla="*/ 1654419 w 3321296"/>
                                  <a:gd name="connsiteY69" fmla="*/ 1617315 h 2318992"/>
                                  <a:gd name="connsiteX70" fmla="*/ 1707997 w 3321296"/>
                                  <a:gd name="connsiteY70" fmla="*/ 1602653 h 2318992"/>
                                  <a:gd name="connsiteX71" fmla="*/ 1707997 w 3321296"/>
                                  <a:gd name="connsiteY71" fmla="*/ 1631534 h 2318992"/>
                                  <a:gd name="connsiteX72" fmla="*/ 1785388 w 3321296"/>
                                  <a:gd name="connsiteY72" fmla="*/ 1655346 h 2318992"/>
                                  <a:gd name="connsiteX73" fmla="*/ 1815154 w 3321296"/>
                                  <a:gd name="connsiteY73" fmla="*/ 1655346 h 2318992"/>
                                  <a:gd name="connsiteX74" fmla="*/ 1821107 w 3321296"/>
                                  <a:gd name="connsiteY74" fmla="*/ 1631534 h 2318992"/>
                                  <a:gd name="connsiteX75" fmla="*/ 1868732 w 3321296"/>
                                  <a:gd name="connsiteY75" fmla="*/ 1631534 h 2318992"/>
                                  <a:gd name="connsiteX76" fmla="*/ 1975296 w 3321296"/>
                                  <a:gd name="connsiteY76" fmla="*/ 1626990 h 2318992"/>
                                  <a:gd name="connsiteX77" fmla="*/ 2129760 w 3321296"/>
                                  <a:gd name="connsiteY77" fmla="*/ 1527038 h 2318992"/>
                                  <a:gd name="connsiteX78" fmla="*/ 3130794 w 3321296"/>
                                  <a:gd name="connsiteY78" fmla="*/ 720706 h 2318992"/>
                                  <a:gd name="connsiteX79" fmla="*/ 3321296 w 3321296"/>
                                  <a:gd name="connsiteY79" fmla="*/ 536160 h 2318992"/>
                                  <a:gd name="connsiteX80" fmla="*/ 3291532 w 3321296"/>
                                  <a:gd name="connsiteY80" fmla="*/ 369471 h 2318992"/>
                                  <a:gd name="connsiteX81" fmla="*/ 3243903 w 3321296"/>
                                  <a:gd name="connsiteY81" fmla="*/ 378 h 2318992"/>
                                  <a:gd name="connsiteX82" fmla="*/ 2809328 w 3321296"/>
                                  <a:gd name="connsiteY82" fmla="*/ 65863 h 2318992"/>
                                  <a:gd name="connsiteX83" fmla="*/ 815028 w 3321296"/>
                                  <a:gd name="connsiteY83" fmla="*/ 321846 h 2318992"/>
                                  <a:gd name="connsiteX84" fmla="*/ 14473 w 3321296"/>
                                  <a:gd name="connsiteY84" fmla="*/ 446862 h 2318992"/>
                                  <a:gd name="connsiteX85" fmla="*/ 8244 w 3321296"/>
                                  <a:gd name="connsiteY85" fmla="*/ 619503 h 2318992"/>
                                  <a:gd name="connsiteX86" fmla="*/ 3709 w 3321296"/>
                                  <a:gd name="connsiteY86" fmla="*/ 1199461 h 2318992"/>
                                  <a:gd name="connsiteX87" fmla="*/ 7378 w 3321296"/>
                                  <a:gd name="connsiteY87" fmla="*/ 1817153 h 2318992"/>
                                  <a:gd name="connsiteX88" fmla="*/ 4208 w 3321296"/>
                                  <a:gd name="connsiteY88" fmla="*/ 2175311 h 2318992"/>
                                  <a:gd name="connsiteX89" fmla="*/ 5404 w 3321296"/>
                                  <a:gd name="connsiteY89" fmla="*/ 2281833 h 2318992"/>
                                  <a:gd name="connsiteX0" fmla="*/ 18082 w 3321296"/>
                                  <a:gd name="connsiteY0" fmla="*/ 2281834 h 2318992"/>
                                  <a:gd name="connsiteX1" fmla="*/ 23225 w 3321296"/>
                                  <a:gd name="connsiteY1" fmla="*/ 2274444 h 2318992"/>
                                  <a:gd name="connsiteX2" fmla="*/ 45409 w 3321296"/>
                                  <a:gd name="connsiteY2" fmla="*/ 2268049 h 2318992"/>
                                  <a:gd name="connsiteX3" fmla="*/ 86611 w 3321296"/>
                                  <a:gd name="connsiteY3" fmla="*/ 2287236 h 2318992"/>
                                  <a:gd name="connsiteX4" fmla="*/ 352423 w 3321296"/>
                                  <a:gd name="connsiteY4" fmla="*/ 1890918 h 2318992"/>
                                  <a:gd name="connsiteX5" fmla="*/ 160401 w 3321296"/>
                                  <a:gd name="connsiteY5" fmla="*/ 2253515 h 2318992"/>
                                  <a:gd name="connsiteX6" fmla="*/ 92302 w 3321296"/>
                                  <a:gd name="connsiteY6" fmla="*/ 2309620 h 2318992"/>
                                  <a:gd name="connsiteX7" fmla="*/ 130419 w 3321296"/>
                                  <a:gd name="connsiteY7" fmla="*/ 2316143 h 2318992"/>
                                  <a:gd name="connsiteX8" fmla="*/ 172091 w 3321296"/>
                                  <a:gd name="connsiteY8" fmla="*/ 2304237 h 2318992"/>
                                  <a:gd name="connsiteX9" fmla="*/ 183997 w 3321296"/>
                                  <a:gd name="connsiteY9" fmla="*/ 2292331 h 2318992"/>
                                  <a:gd name="connsiteX10" fmla="*/ 189951 w 3321296"/>
                                  <a:gd name="connsiteY10" fmla="*/ 2280424 h 2318992"/>
                                  <a:gd name="connsiteX11" fmla="*/ 207810 w 3321296"/>
                                  <a:gd name="connsiteY11" fmla="*/ 2234670 h 2318992"/>
                                  <a:gd name="connsiteX12" fmla="*/ 231622 w 3321296"/>
                                  <a:gd name="connsiteY12" fmla="*/ 2274471 h 2318992"/>
                                  <a:gd name="connsiteX13" fmla="*/ 258605 w 3321296"/>
                                  <a:gd name="connsiteY13" fmla="*/ 2276784 h 2318992"/>
                                  <a:gd name="connsiteX14" fmla="*/ 314580 w 3321296"/>
                                  <a:gd name="connsiteY14" fmla="*/ 2243378 h 2318992"/>
                                  <a:gd name="connsiteX15" fmla="*/ 332826 w 3321296"/>
                                  <a:gd name="connsiteY15" fmla="*/ 2214497 h 2318992"/>
                                  <a:gd name="connsiteX16" fmla="*/ 320148 w 3321296"/>
                                  <a:gd name="connsiteY16" fmla="*/ 2165213 h 2318992"/>
                                  <a:gd name="connsiteX17" fmla="*/ 349663 w 3321296"/>
                                  <a:gd name="connsiteY17" fmla="*/ 2152927 h 2318992"/>
                                  <a:gd name="connsiteX18" fmla="*/ 404263 w 3321296"/>
                                  <a:gd name="connsiteY18" fmla="*/ 2155409 h 2318992"/>
                                  <a:gd name="connsiteX19" fmla="*/ 472917 w 3321296"/>
                                  <a:gd name="connsiteY19" fmla="*/ 2171398 h 2318992"/>
                                  <a:gd name="connsiteX20" fmla="*/ 529279 w 3321296"/>
                                  <a:gd name="connsiteY20" fmla="*/ 2155409 h 2318992"/>
                                  <a:gd name="connsiteX21" fmla="*/ 547138 w 3321296"/>
                                  <a:gd name="connsiteY21" fmla="*/ 2137549 h 2318992"/>
                                  <a:gd name="connsiteX22" fmla="*/ 553091 w 3321296"/>
                                  <a:gd name="connsiteY22" fmla="*/ 2113737 h 2318992"/>
                                  <a:gd name="connsiteX23" fmla="*/ 582857 w 3321296"/>
                                  <a:gd name="connsiteY23" fmla="*/ 2083971 h 2318992"/>
                                  <a:gd name="connsiteX24" fmla="*/ 594763 w 3321296"/>
                                  <a:gd name="connsiteY24" fmla="*/ 2060159 h 2318992"/>
                                  <a:gd name="connsiteX25" fmla="*/ 618576 w 3321296"/>
                                  <a:gd name="connsiteY25" fmla="*/ 2042299 h 2318992"/>
                                  <a:gd name="connsiteX26" fmla="*/ 648341 w 3321296"/>
                                  <a:gd name="connsiteY26" fmla="*/ 2036346 h 2318992"/>
                                  <a:gd name="connsiteX27" fmla="*/ 686843 w 3321296"/>
                                  <a:gd name="connsiteY27" fmla="*/ 2032706 h 2318992"/>
                                  <a:gd name="connsiteX28" fmla="*/ 724105 w 3321296"/>
                                  <a:gd name="connsiteY28" fmla="*/ 2026310 h 2318992"/>
                                  <a:gd name="connsiteX29" fmla="*/ 743591 w 3321296"/>
                                  <a:gd name="connsiteY29" fmla="*/ 2042299 h 2318992"/>
                                  <a:gd name="connsiteX30" fmla="*/ 782865 w 3321296"/>
                                  <a:gd name="connsiteY30" fmla="*/ 2059717 h 2318992"/>
                                  <a:gd name="connsiteX31" fmla="*/ 779310 w 3321296"/>
                                  <a:gd name="connsiteY31" fmla="*/ 2089924 h 2318992"/>
                                  <a:gd name="connsiteX32" fmla="*/ 803122 w 3321296"/>
                                  <a:gd name="connsiteY32" fmla="*/ 2113737 h 2318992"/>
                                  <a:gd name="connsiteX33" fmla="*/ 868607 w 3321296"/>
                                  <a:gd name="connsiteY33" fmla="*/ 2143502 h 2318992"/>
                                  <a:gd name="connsiteX34" fmla="*/ 916232 w 3321296"/>
                                  <a:gd name="connsiteY34" fmla="*/ 2125643 h 2318992"/>
                                  <a:gd name="connsiteX35" fmla="*/ 945997 w 3321296"/>
                                  <a:gd name="connsiteY35" fmla="*/ 2149456 h 2318992"/>
                                  <a:gd name="connsiteX36" fmla="*/ 945997 w 3321296"/>
                                  <a:gd name="connsiteY36" fmla="*/ 2197081 h 2318992"/>
                                  <a:gd name="connsiteX37" fmla="*/ 945997 w 3321296"/>
                                  <a:gd name="connsiteY37" fmla="*/ 2208987 h 2318992"/>
                                  <a:gd name="connsiteX38" fmla="*/ 993622 w 3321296"/>
                                  <a:gd name="connsiteY38" fmla="*/ 2226846 h 2318992"/>
                                  <a:gd name="connsiteX39" fmla="*/ 1082919 w 3321296"/>
                                  <a:gd name="connsiteY39" fmla="*/ 2238752 h 2318992"/>
                                  <a:gd name="connsiteX40" fmla="*/ 1154357 w 3321296"/>
                                  <a:gd name="connsiteY40" fmla="*/ 2238752 h 2318992"/>
                                  <a:gd name="connsiteX41" fmla="*/ 1172216 w 3321296"/>
                                  <a:gd name="connsiteY41" fmla="*/ 2238752 h 2318992"/>
                                  <a:gd name="connsiteX42" fmla="*/ 1207935 w 3321296"/>
                                  <a:gd name="connsiteY42" fmla="*/ 2238752 h 2318992"/>
                                  <a:gd name="connsiteX43" fmla="*/ 1207935 w 3321296"/>
                                  <a:gd name="connsiteY43" fmla="*/ 2220893 h 2318992"/>
                                  <a:gd name="connsiteX44" fmla="*/ 1220612 w 3321296"/>
                                  <a:gd name="connsiteY44" fmla="*/ 2203034 h 2318992"/>
                                  <a:gd name="connsiteX45" fmla="*/ 1225794 w 3321296"/>
                                  <a:gd name="connsiteY45" fmla="*/ 2167315 h 2318992"/>
                                  <a:gd name="connsiteX46" fmla="*/ 1237701 w 3321296"/>
                                  <a:gd name="connsiteY46" fmla="*/ 2161362 h 2318992"/>
                                  <a:gd name="connsiteX47" fmla="*/ 1207935 w 3321296"/>
                                  <a:gd name="connsiteY47" fmla="*/ 2149456 h 2318992"/>
                                  <a:gd name="connsiteX48" fmla="*/ 1184122 w 3321296"/>
                                  <a:gd name="connsiteY48" fmla="*/ 2143502 h 2318992"/>
                                  <a:gd name="connsiteX49" fmla="*/ 1166263 w 3321296"/>
                                  <a:gd name="connsiteY49" fmla="*/ 2131596 h 2318992"/>
                                  <a:gd name="connsiteX50" fmla="*/ 1136497 w 3321296"/>
                                  <a:gd name="connsiteY50" fmla="*/ 2125643 h 2318992"/>
                                  <a:gd name="connsiteX51" fmla="*/ 1088872 w 3321296"/>
                                  <a:gd name="connsiteY51" fmla="*/ 2083971 h 2318992"/>
                                  <a:gd name="connsiteX52" fmla="*/ 1041247 w 3321296"/>
                                  <a:gd name="connsiteY52" fmla="*/ 2030393 h 2318992"/>
                                  <a:gd name="connsiteX53" fmla="*/ 1041247 w 3321296"/>
                                  <a:gd name="connsiteY53" fmla="*/ 1976815 h 2318992"/>
                                  <a:gd name="connsiteX54" fmla="*/ 1011482 w 3321296"/>
                                  <a:gd name="connsiteY54" fmla="*/ 1941096 h 2318992"/>
                                  <a:gd name="connsiteX55" fmla="*/ 1071013 w 3321296"/>
                                  <a:gd name="connsiteY55" fmla="*/ 1880680 h 2318992"/>
                                  <a:gd name="connsiteX56" fmla="*/ 1124591 w 3321296"/>
                                  <a:gd name="connsiteY56" fmla="*/ 1845846 h 2318992"/>
                                  <a:gd name="connsiteX57" fmla="*/ 1160310 w 3321296"/>
                                  <a:gd name="connsiteY57" fmla="*/ 1845846 h 2318992"/>
                                  <a:gd name="connsiteX58" fmla="*/ 1192703 w 3321296"/>
                                  <a:gd name="connsiteY58" fmla="*/ 1810758 h 2318992"/>
                                  <a:gd name="connsiteX59" fmla="*/ 1237701 w 3321296"/>
                                  <a:gd name="connsiteY59" fmla="*/ 1804174 h 2318992"/>
                                  <a:gd name="connsiteX60" fmla="*/ 1267466 w 3321296"/>
                                  <a:gd name="connsiteY60" fmla="*/ 1804174 h 2318992"/>
                                  <a:gd name="connsiteX61" fmla="*/ 1315091 w 3321296"/>
                                  <a:gd name="connsiteY61" fmla="*/ 1786315 h 2318992"/>
                                  <a:gd name="connsiteX62" fmla="*/ 1356763 w 3321296"/>
                                  <a:gd name="connsiteY62" fmla="*/ 1774409 h 2318992"/>
                                  <a:gd name="connsiteX63" fmla="*/ 1410341 w 3321296"/>
                                  <a:gd name="connsiteY63" fmla="*/ 1774409 h 2318992"/>
                                  <a:gd name="connsiteX64" fmla="*/ 1416294 w 3321296"/>
                                  <a:gd name="connsiteY64" fmla="*/ 1762502 h 2318992"/>
                                  <a:gd name="connsiteX65" fmla="*/ 1452013 w 3321296"/>
                                  <a:gd name="connsiteY65" fmla="*/ 1726784 h 2318992"/>
                                  <a:gd name="connsiteX66" fmla="*/ 1487732 w 3321296"/>
                                  <a:gd name="connsiteY66" fmla="*/ 1702971 h 2318992"/>
                                  <a:gd name="connsiteX67" fmla="*/ 1577029 w 3321296"/>
                                  <a:gd name="connsiteY67" fmla="*/ 1661299 h 2318992"/>
                                  <a:gd name="connsiteX68" fmla="*/ 1642513 w 3321296"/>
                                  <a:gd name="connsiteY68" fmla="*/ 1655346 h 2318992"/>
                                  <a:gd name="connsiteX69" fmla="*/ 1654419 w 3321296"/>
                                  <a:gd name="connsiteY69" fmla="*/ 1617315 h 2318992"/>
                                  <a:gd name="connsiteX70" fmla="*/ 1707997 w 3321296"/>
                                  <a:gd name="connsiteY70" fmla="*/ 1602653 h 2318992"/>
                                  <a:gd name="connsiteX71" fmla="*/ 1707997 w 3321296"/>
                                  <a:gd name="connsiteY71" fmla="*/ 1631534 h 2318992"/>
                                  <a:gd name="connsiteX72" fmla="*/ 1785388 w 3321296"/>
                                  <a:gd name="connsiteY72" fmla="*/ 1655346 h 2318992"/>
                                  <a:gd name="connsiteX73" fmla="*/ 1815154 w 3321296"/>
                                  <a:gd name="connsiteY73" fmla="*/ 1655346 h 2318992"/>
                                  <a:gd name="connsiteX74" fmla="*/ 1821107 w 3321296"/>
                                  <a:gd name="connsiteY74" fmla="*/ 1631534 h 2318992"/>
                                  <a:gd name="connsiteX75" fmla="*/ 1868732 w 3321296"/>
                                  <a:gd name="connsiteY75" fmla="*/ 1631534 h 2318992"/>
                                  <a:gd name="connsiteX76" fmla="*/ 1975296 w 3321296"/>
                                  <a:gd name="connsiteY76" fmla="*/ 1626990 h 2318992"/>
                                  <a:gd name="connsiteX77" fmla="*/ 2129760 w 3321296"/>
                                  <a:gd name="connsiteY77" fmla="*/ 1527038 h 2318992"/>
                                  <a:gd name="connsiteX78" fmla="*/ 3130794 w 3321296"/>
                                  <a:gd name="connsiteY78" fmla="*/ 720706 h 2318992"/>
                                  <a:gd name="connsiteX79" fmla="*/ 3321296 w 3321296"/>
                                  <a:gd name="connsiteY79" fmla="*/ 536160 h 2318992"/>
                                  <a:gd name="connsiteX80" fmla="*/ 3291532 w 3321296"/>
                                  <a:gd name="connsiteY80" fmla="*/ 369471 h 2318992"/>
                                  <a:gd name="connsiteX81" fmla="*/ 3243903 w 3321296"/>
                                  <a:gd name="connsiteY81" fmla="*/ 378 h 2318992"/>
                                  <a:gd name="connsiteX82" fmla="*/ 2809328 w 3321296"/>
                                  <a:gd name="connsiteY82" fmla="*/ 65863 h 2318992"/>
                                  <a:gd name="connsiteX83" fmla="*/ 815028 w 3321296"/>
                                  <a:gd name="connsiteY83" fmla="*/ 321846 h 2318992"/>
                                  <a:gd name="connsiteX84" fmla="*/ 14473 w 3321296"/>
                                  <a:gd name="connsiteY84" fmla="*/ 446862 h 2318992"/>
                                  <a:gd name="connsiteX85" fmla="*/ 8244 w 3321296"/>
                                  <a:gd name="connsiteY85" fmla="*/ 619503 h 2318992"/>
                                  <a:gd name="connsiteX86" fmla="*/ 3709 w 3321296"/>
                                  <a:gd name="connsiteY86" fmla="*/ 1199461 h 2318992"/>
                                  <a:gd name="connsiteX87" fmla="*/ 7378 w 3321296"/>
                                  <a:gd name="connsiteY87" fmla="*/ 1817153 h 2318992"/>
                                  <a:gd name="connsiteX88" fmla="*/ 4208 w 3321296"/>
                                  <a:gd name="connsiteY88" fmla="*/ 2175311 h 2318992"/>
                                  <a:gd name="connsiteX89" fmla="*/ 18082 w 3321296"/>
                                  <a:gd name="connsiteY89" fmla="*/ 2281834 h 2318992"/>
                                  <a:gd name="connsiteX0" fmla="*/ 18082 w 3321296"/>
                                  <a:gd name="connsiteY0" fmla="*/ 2281834 h 2326354"/>
                                  <a:gd name="connsiteX1" fmla="*/ 23225 w 3321296"/>
                                  <a:gd name="connsiteY1" fmla="*/ 2274444 h 2326354"/>
                                  <a:gd name="connsiteX2" fmla="*/ 45409 w 3321296"/>
                                  <a:gd name="connsiteY2" fmla="*/ 2268049 h 2326354"/>
                                  <a:gd name="connsiteX3" fmla="*/ 58088 w 3321296"/>
                                  <a:gd name="connsiteY3" fmla="*/ 2309619 h 2326354"/>
                                  <a:gd name="connsiteX4" fmla="*/ 86611 w 3321296"/>
                                  <a:gd name="connsiteY4" fmla="*/ 2287236 h 2326354"/>
                                  <a:gd name="connsiteX5" fmla="*/ 352423 w 3321296"/>
                                  <a:gd name="connsiteY5" fmla="*/ 1890918 h 2326354"/>
                                  <a:gd name="connsiteX6" fmla="*/ 160401 w 3321296"/>
                                  <a:gd name="connsiteY6" fmla="*/ 2253515 h 2326354"/>
                                  <a:gd name="connsiteX7" fmla="*/ 92302 w 3321296"/>
                                  <a:gd name="connsiteY7" fmla="*/ 2309620 h 2326354"/>
                                  <a:gd name="connsiteX8" fmla="*/ 130419 w 3321296"/>
                                  <a:gd name="connsiteY8" fmla="*/ 2316143 h 2326354"/>
                                  <a:gd name="connsiteX9" fmla="*/ 172091 w 3321296"/>
                                  <a:gd name="connsiteY9" fmla="*/ 2304237 h 2326354"/>
                                  <a:gd name="connsiteX10" fmla="*/ 183997 w 3321296"/>
                                  <a:gd name="connsiteY10" fmla="*/ 2292331 h 2326354"/>
                                  <a:gd name="connsiteX11" fmla="*/ 189951 w 3321296"/>
                                  <a:gd name="connsiteY11" fmla="*/ 2280424 h 2326354"/>
                                  <a:gd name="connsiteX12" fmla="*/ 207810 w 3321296"/>
                                  <a:gd name="connsiteY12" fmla="*/ 2234670 h 2326354"/>
                                  <a:gd name="connsiteX13" fmla="*/ 231622 w 3321296"/>
                                  <a:gd name="connsiteY13" fmla="*/ 2274471 h 2326354"/>
                                  <a:gd name="connsiteX14" fmla="*/ 258605 w 3321296"/>
                                  <a:gd name="connsiteY14" fmla="*/ 2276784 h 2326354"/>
                                  <a:gd name="connsiteX15" fmla="*/ 314580 w 3321296"/>
                                  <a:gd name="connsiteY15" fmla="*/ 2243378 h 2326354"/>
                                  <a:gd name="connsiteX16" fmla="*/ 332826 w 3321296"/>
                                  <a:gd name="connsiteY16" fmla="*/ 2214497 h 2326354"/>
                                  <a:gd name="connsiteX17" fmla="*/ 320148 w 3321296"/>
                                  <a:gd name="connsiteY17" fmla="*/ 2165213 h 2326354"/>
                                  <a:gd name="connsiteX18" fmla="*/ 349663 w 3321296"/>
                                  <a:gd name="connsiteY18" fmla="*/ 2152927 h 2326354"/>
                                  <a:gd name="connsiteX19" fmla="*/ 404263 w 3321296"/>
                                  <a:gd name="connsiteY19" fmla="*/ 2155409 h 2326354"/>
                                  <a:gd name="connsiteX20" fmla="*/ 472917 w 3321296"/>
                                  <a:gd name="connsiteY20" fmla="*/ 2171398 h 2326354"/>
                                  <a:gd name="connsiteX21" fmla="*/ 529279 w 3321296"/>
                                  <a:gd name="connsiteY21" fmla="*/ 2155409 h 2326354"/>
                                  <a:gd name="connsiteX22" fmla="*/ 547138 w 3321296"/>
                                  <a:gd name="connsiteY22" fmla="*/ 2137549 h 2326354"/>
                                  <a:gd name="connsiteX23" fmla="*/ 553091 w 3321296"/>
                                  <a:gd name="connsiteY23" fmla="*/ 2113737 h 2326354"/>
                                  <a:gd name="connsiteX24" fmla="*/ 582857 w 3321296"/>
                                  <a:gd name="connsiteY24" fmla="*/ 2083971 h 2326354"/>
                                  <a:gd name="connsiteX25" fmla="*/ 594763 w 3321296"/>
                                  <a:gd name="connsiteY25" fmla="*/ 2060159 h 2326354"/>
                                  <a:gd name="connsiteX26" fmla="*/ 618576 w 3321296"/>
                                  <a:gd name="connsiteY26" fmla="*/ 2042299 h 2326354"/>
                                  <a:gd name="connsiteX27" fmla="*/ 648341 w 3321296"/>
                                  <a:gd name="connsiteY27" fmla="*/ 2036346 h 2326354"/>
                                  <a:gd name="connsiteX28" fmla="*/ 686843 w 3321296"/>
                                  <a:gd name="connsiteY28" fmla="*/ 2032706 h 2326354"/>
                                  <a:gd name="connsiteX29" fmla="*/ 724105 w 3321296"/>
                                  <a:gd name="connsiteY29" fmla="*/ 2026310 h 2326354"/>
                                  <a:gd name="connsiteX30" fmla="*/ 743591 w 3321296"/>
                                  <a:gd name="connsiteY30" fmla="*/ 2042299 h 2326354"/>
                                  <a:gd name="connsiteX31" fmla="*/ 782865 w 3321296"/>
                                  <a:gd name="connsiteY31" fmla="*/ 2059717 h 2326354"/>
                                  <a:gd name="connsiteX32" fmla="*/ 779310 w 3321296"/>
                                  <a:gd name="connsiteY32" fmla="*/ 2089924 h 2326354"/>
                                  <a:gd name="connsiteX33" fmla="*/ 803122 w 3321296"/>
                                  <a:gd name="connsiteY33" fmla="*/ 2113737 h 2326354"/>
                                  <a:gd name="connsiteX34" fmla="*/ 868607 w 3321296"/>
                                  <a:gd name="connsiteY34" fmla="*/ 2143502 h 2326354"/>
                                  <a:gd name="connsiteX35" fmla="*/ 916232 w 3321296"/>
                                  <a:gd name="connsiteY35" fmla="*/ 2125643 h 2326354"/>
                                  <a:gd name="connsiteX36" fmla="*/ 945997 w 3321296"/>
                                  <a:gd name="connsiteY36" fmla="*/ 2149456 h 2326354"/>
                                  <a:gd name="connsiteX37" fmla="*/ 945997 w 3321296"/>
                                  <a:gd name="connsiteY37" fmla="*/ 2197081 h 2326354"/>
                                  <a:gd name="connsiteX38" fmla="*/ 945997 w 3321296"/>
                                  <a:gd name="connsiteY38" fmla="*/ 2208987 h 2326354"/>
                                  <a:gd name="connsiteX39" fmla="*/ 993622 w 3321296"/>
                                  <a:gd name="connsiteY39" fmla="*/ 2226846 h 2326354"/>
                                  <a:gd name="connsiteX40" fmla="*/ 1082919 w 3321296"/>
                                  <a:gd name="connsiteY40" fmla="*/ 2238752 h 2326354"/>
                                  <a:gd name="connsiteX41" fmla="*/ 1154357 w 3321296"/>
                                  <a:gd name="connsiteY41" fmla="*/ 2238752 h 2326354"/>
                                  <a:gd name="connsiteX42" fmla="*/ 1172216 w 3321296"/>
                                  <a:gd name="connsiteY42" fmla="*/ 2238752 h 2326354"/>
                                  <a:gd name="connsiteX43" fmla="*/ 1207935 w 3321296"/>
                                  <a:gd name="connsiteY43" fmla="*/ 2238752 h 2326354"/>
                                  <a:gd name="connsiteX44" fmla="*/ 1207935 w 3321296"/>
                                  <a:gd name="connsiteY44" fmla="*/ 2220893 h 2326354"/>
                                  <a:gd name="connsiteX45" fmla="*/ 1220612 w 3321296"/>
                                  <a:gd name="connsiteY45" fmla="*/ 2203034 h 2326354"/>
                                  <a:gd name="connsiteX46" fmla="*/ 1225794 w 3321296"/>
                                  <a:gd name="connsiteY46" fmla="*/ 2167315 h 2326354"/>
                                  <a:gd name="connsiteX47" fmla="*/ 1237701 w 3321296"/>
                                  <a:gd name="connsiteY47" fmla="*/ 2161362 h 2326354"/>
                                  <a:gd name="connsiteX48" fmla="*/ 1207935 w 3321296"/>
                                  <a:gd name="connsiteY48" fmla="*/ 2149456 h 2326354"/>
                                  <a:gd name="connsiteX49" fmla="*/ 1184122 w 3321296"/>
                                  <a:gd name="connsiteY49" fmla="*/ 2143502 h 2326354"/>
                                  <a:gd name="connsiteX50" fmla="*/ 1166263 w 3321296"/>
                                  <a:gd name="connsiteY50" fmla="*/ 2131596 h 2326354"/>
                                  <a:gd name="connsiteX51" fmla="*/ 1136497 w 3321296"/>
                                  <a:gd name="connsiteY51" fmla="*/ 2125643 h 2326354"/>
                                  <a:gd name="connsiteX52" fmla="*/ 1088872 w 3321296"/>
                                  <a:gd name="connsiteY52" fmla="*/ 2083971 h 2326354"/>
                                  <a:gd name="connsiteX53" fmla="*/ 1041247 w 3321296"/>
                                  <a:gd name="connsiteY53" fmla="*/ 2030393 h 2326354"/>
                                  <a:gd name="connsiteX54" fmla="*/ 1041247 w 3321296"/>
                                  <a:gd name="connsiteY54" fmla="*/ 1976815 h 2326354"/>
                                  <a:gd name="connsiteX55" fmla="*/ 1011482 w 3321296"/>
                                  <a:gd name="connsiteY55" fmla="*/ 1941096 h 2326354"/>
                                  <a:gd name="connsiteX56" fmla="*/ 1071013 w 3321296"/>
                                  <a:gd name="connsiteY56" fmla="*/ 1880680 h 2326354"/>
                                  <a:gd name="connsiteX57" fmla="*/ 1124591 w 3321296"/>
                                  <a:gd name="connsiteY57" fmla="*/ 1845846 h 2326354"/>
                                  <a:gd name="connsiteX58" fmla="*/ 1160310 w 3321296"/>
                                  <a:gd name="connsiteY58" fmla="*/ 1845846 h 2326354"/>
                                  <a:gd name="connsiteX59" fmla="*/ 1192703 w 3321296"/>
                                  <a:gd name="connsiteY59" fmla="*/ 1810758 h 2326354"/>
                                  <a:gd name="connsiteX60" fmla="*/ 1237701 w 3321296"/>
                                  <a:gd name="connsiteY60" fmla="*/ 1804174 h 2326354"/>
                                  <a:gd name="connsiteX61" fmla="*/ 1267466 w 3321296"/>
                                  <a:gd name="connsiteY61" fmla="*/ 1804174 h 2326354"/>
                                  <a:gd name="connsiteX62" fmla="*/ 1315091 w 3321296"/>
                                  <a:gd name="connsiteY62" fmla="*/ 1786315 h 2326354"/>
                                  <a:gd name="connsiteX63" fmla="*/ 1356763 w 3321296"/>
                                  <a:gd name="connsiteY63" fmla="*/ 1774409 h 2326354"/>
                                  <a:gd name="connsiteX64" fmla="*/ 1410341 w 3321296"/>
                                  <a:gd name="connsiteY64" fmla="*/ 1774409 h 2326354"/>
                                  <a:gd name="connsiteX65" fmla="*/ 1416294 w 3321296"/>
                                  <a:gd name="connsiteY65" fmla="*/ 1762502 h 2326354"/>
                                  <a:gd name="connsiteX66" fmla="*/ 1452013 w 3321296"/>
                                  <a:gd name="connsiteY66" fmla="*/ 1726784 h 2326354"/>
                                  <a:gd name="connsiteX67" fmla="*/ 1487732 w 3321296"/>
                                  <a:gd name="connsiteY67" fmla="*/ 1702971 h 2326354"/>
                                  <a:gd name="connsiteX68" fmla="*/ 1577029 w 3321296"/>
                                  <a:gd name="connsiteY68" fmla="*/ 1661299 h 2326354"/>
                                  <a:gd name="connsiteX69" fmla="*/ 1642513 w 3321296"/>
                                  <a:gd name="connsiteY69" fmla="*/ 1655346 h 2326354"/>
                                  <a:gd name="connsiteX70" fmla="*/ 1654419 w 3321296"/>
                                  <a:gd name="connsiteY70" fmla="*/ 1617315 h 2326354"/>
                                  <a:gd name="connsiteX71" fmla="*/ 1707997 w 3321296"/>
                                  <a:gd name="connsiteY71" fmla="*/ 1602653 h 2326354"/>
                                  <a:gd name="connsiteX72" fmla="*/ 1707997 w 3321296"/>
                                  <a:gd name="connsiteY72" fmla="*/ 1631534 h 2326354"/>
                                  <a:gd name="connsiteX73" fmla="*/ 1785388 w 3321296"/>
                                  <a:gd name="connsiteY73" fmla="*/ 1655346 h 2326354"/>
                                  <a:gd name="connsiteX74" fmla="*/ 1815154 w 3321296"/>
                                  <a:gd name="connsiteY74" fmla="*/ 1655346 h 2326354"/>
                                  <a:gd name="connsiteX75" fmla="*/ 1821107 w 3321296"/>
                                  <a:gd name="connsiteY75" fmla="*/ 1631534 h 2326354"/>
                                  <a:gd name="connsiteX76" fmla="*/ 1868732 w 3321296"/>
                                  <a:gd name="connsiteY76" fmla="*/ 1631534 h 2326354"/>
                                  <a:gd name="connsiteX77" fmla="*/ 1975296 w 3321296"/>
                                  <a:gd name="connsiteY77" fmla="*/ 1626990 h 2326354"/>
                                  <a:gd name="connsiteX78" fmla="*/ 2129760 w 3321296"/>
                                  <a:gd name="connsiteY78" fmla="*/ 1527038 h 2326354"/>
                                  <a:gd name="connsiteX79" fmla="*/ 3130794 w 3321296"/>
                                  <a:gd name="connsiteY79" fmla="*/ 720706 h 2326354"/>
                                  <a:gd name="connsiteX80" fmla="*/ 3321296 w 3321296"/>
                                  <a:gd name="connsiteY80" fmla="*/ 536160 h 2326354"/>
                                  <a:gd name="connsiteX81" fmla="*/ 3291532 w 3321296"/>
                                  <a:gd name="connsiteY81" fmla="*/ 369471 h 2326354"/>
                                  <a:gd name="connsiteX82" fmla="*/ 3243903 w 3321296"/>
                                  <a:gd name="connsiteY82" fmla="*/ 378 h 2326354"/>
                                  <a:gd name="connsiteX83" fmla="*/ 2809328 w 3321296"/>
                                  <a:gd name="connsiteY83" fmla="*/ 65863 h 2326354"/>
                                  <a:gd name="connsiteX84" fmla="*/ 815028 w 3321296"/>
                                  <a:gd name="connsiteY84" fmla="*/ 321846 h 2326354"/>
                                  <a:gd name="connsiteX85" fmla="*/ 14473 w 3321296"/>
                                  <a:gd name="connsiteY85" fmla="*/ 446862 h 2326354"/>
                                  <a:gd name="connsiteX86" fmla="*/ 8244 w 3321296"/>
                                  <a:gd name="connsiteY86" fmla="*/ 619503 h 2326354"/>
                                  <a:gd name="connsiteX87" fmla="*/ 3709 w 3321296"/>
                                  <a:gd name="connsiteY87" fmla="*/ 1199461 h 2326354"/>
                                  <a:gd name="connsiteX88" fmla="*/ 7378 w 3321296"/>
                                  <a:gd name="connsiteY88" fmla="*/ 1817153 h 2326354"/>
                                  <a:gd name="connsiteX89" fmla="*/ 4208 w 3321296"/>
                                  <a:gd name="connsiteY89" fmla="*/ 2175311 h 2326354"/>
                                  <a:gd name="connsiteX90" fmla="*/ 18082 w 3321296"/>
                                  <a:gd name="connsiteY90" fmla="*/ 2281834 h 2326354"/>
                                  <a:gd name="connsiteX0" fmla="*/ 18082 w 3321296"/>
                                  <a:gd name="connsiteY0" fmla="*/ 2281834 h 2321780"/>
                                  <a:gd name="connsiteX1" fmla="*/ 23225 w 3321296"/>
                                  <a:gd name="connsiteY1" fmla="*/ 2274444 h 2321780"/>
                                  <a:gd name="connsiteX2" fmla="*/ 45409 w 3321296"/>
                                  <a:gd name="connsiteY2" fmla="*/ 2268049 h 2321780"/>
                                  <a:gd name="connsiteX3" fmla="*/ 64427 w 3321296"/>
                                  <a:gd name="connsiteY3" fmla="*/ 2296828 h 2321780"/>
                                  <a:gd name="connsiteX4" fmla="*/ 86611 w 3321296"/>
                                  <a:gd name="connsiteY4" fmla="*/ 2287236 h 2321780"/>
                                  <a:gd name="connsiteX5" fmla="*/ 352423 w 3321296"/>
                                  <a:gd name="connsiteY5" fmla="*/ 1890918 h 2321780"/>
                                  <a:gd name="connsiteX6" fmla="*/ 160401 w 3321296"/>
                                  <a:gd name="connsiteY6" fmla="*/ 2253515 h 2321780"/>
                                  <a:gd name="connsiteX7" fmla="*/ 92302 w 3321296"/>
                                  <a:gd name="connsiteY7" fmla="*/ 2309620 h 2321780"/>
                                  <a:gd name="connsiteX8" fmla="*/ 130419 w 3321296"/>
                                  <a:gd name="connsiteY8" fmla="*/ 2316143 h 2321780"/>
                                  <a:gd name="connsiteX9" fmla="*/ 172091 w 3321296"/>
                                  <a:gd name="connsiteY9" fmla="*/ 2304237 h 2321780"/>
                                  <a:gd name="connsiteX10" fmla="*/ 183997 w 3321296"/>
                                  <a:gd name="connsiteY10" fmla="*/ 2292331 h 2321780"/>
                                  <a:gd name="connsiteX11" fmla="*/ 189951 w 3321296"/>
                                  <a:gd name="connsiteY11" fmla="*/ 2280424 h 2321780"/>
                                  <a:gd name="connsiteX12" fmla="*/ 207810 w 3321296"/>
                                  <a:gd name="connsiteY12" fmla="*/ 2234670 h 2321780"/>
                                  <a:gd name="connsiteX13" fmla="*/ 231622 w 3321296"/>
                                  <a:gd name="connsiteY13" fmla="*/ 2274471 h 2321780"/>
                                  <a:gd name="connsiteX14" fmla="*/ 258605 w 3321296"/>
                                  <a:gd name="connsiteY14" fmla="*/ 2276784 h 2321780"/>
                                  <a:gd name="connsiteX15" fmla="*/ 314580 w 3321296"/>
                                  <a:gd name="connsiteY15" fmla="*/ 2243378 h 2321780"/>
                                  <a:gd name="connsiteX16" fmla="*/ 332826 w 3321296"/>
                                  <a:gd name="connsiteY16" fmla="*/ 2214497 h 2321780"/>
                                  <a:gd name="connsiteX17" fmla="*/ 320148 w 3321296"/>
                                  <a:gd name="connsiteY17" fmla="*/ 2165213 h 2321780"/>
                                  <a:gd name="connsiteX18" fmla="*/ 349663 w 3321296"/>
                                  <a:gd name="connsiteY18" fmla="*/ 2152927 h 2321780"/>
                                  <a:gd name="connsiteX19" fmla="*/ 404263 w 3321296"/>
                                  <a:gd name="connsiteY19" fmla="*/ 2155409 h 2321780"/>
                                  <a:gd name="connsiteX20" fmla="*/ 472917 w 3321296"/>
                                  <a:gd name="connsiteY20" fmla="*/ 2171398 h 2321780"/>
                                  <a:gd name="connsiteX21" fmla="*/ 529279 w 3321296"/>
                                  <a:gd name="connsiteY21" fmla="*/ 2155409 h 2321780"/>
                                  <a:gd name="connsiteX22" fmla="*/ 547138 w 3321296"/>
                                  <a:gd name="connsiteY22" fmla="*/ 2137549 h 2321780"/>
                                  <a:gd name="connsiteX23" fmla="*/ 553091 w 3321296"/>
                                  <a:gd name="connsiteY23" fmla="*/ 2113737 h 2321780"/>
                                  <a:gd name="connsiteX24" fmla="*/ 582857 w 3321296"/>
                                  <a:gd name="connsiteY24" fmla="*/ 2083971 h 2321780"/>
                                  <a:gd name="connsiteX25" fmla="*/ 594763 w 3321296"/>
                                  <a:gd name="connsiteY25" fmla="*/ 2060159 h 2321780"/>
                                  <a:gd name="connsiteX26" fmla="*/ 618576 w 3321296"/>
                                  <a:gd name="connsiteY26" fmla="*/ 2042299 h 2321780"/>
                                  <a:gd name="connsiteX27" fmla="*/ 648341 w 3321296"/>
                                  <a:gd name="connsiteY27" fmla="*/ 2036346 h 2321780"/>
                                  <a:gd name="connsiteX28" fmla="*/ 686843 w 3321296"/>
                                  <a:gd name="connsiteY28" fmla="*/ 2032706 h 2321780"/>
                                  <a:gd name="connsiteX29" fmla="*/ 724105 w 3321296"/>
                                  <a:gd name="connsiteY29" fmla="*/ 2026310 h 2321780"/>
                                  <a:gd name="connsiteX30" fmla="*/ 743591 w 3321296"/>
                                  <a:gd name="connsiteY30" fmla="*/ 2042299 h 2321780"/>
                                  <a:gd name="connsiteX31" fmla="*/ 782865 w 3321296"/>
                                  <a:gd name="connsiteY31" fmla="*/ 2059717 h 2321780"/>
                                  <a:gd name="connsiteX32" fmla="*/ 779310 w 3321296"/>
                                  <a:gd name="connsiteY32" fmla="*/ 2089924 h 2321780"/>
                                  <a:gd name="connsiteX33" fmla="*/ 803122 w 3321296"/>
                                  <a:gd name="connsiteY33" fmla="*/ 2113737 h 2321780"/>
                                  <a:gd name="connsiteX34" fmla="*/ 868607 w 3321296"/>
                                  <a:gd name="connsiteY34" fmla="*/ 2143502 h 2321780"/>
                                  <a:gd name="connsiteX35" fmla="*/ 916232 w 3321296"/>
                                  <a:gd name="connsiteY35" fmla="*/ 2125643 h 2321780"/>
                                  <a:gd name="connsiteX36" fmla="*/ 945997 w 3321296"/>
                                  <a:gd name="connsiteY36" fmla="*/ 2149456 h 2321780"/>
                                  <a:gd name="connsiteX37" fmla="*/ 945997 w 3321296"/>
                                  <a:gd name="connsiteY37" fmla="*/ 2197081 h 2321780"/>
                                  <a:gd name="connsiteX38" fmla="*/ 945997 w 3321296"/>
                                  <a:gd name="connsiteY38" fmla="*/ 2208987 h 2321780"/>
                                  <a:gd name="connsiteX39" fmla="*/ 993622 w 3321296"/>
                                  <a:gd name="connsiteY39" fmla="*/ 2226846 h 2321780"/>
                                  <a:gd name="connsiteX40" fmla="*/ 1082919 w 3321296"/>
                                  <a:gd name="connsiteY40" fmla="*/ 2238752 h 2321780"/>
                                  <a:gd name="connsiteX41" fmla="*/ 1154357 w 3321296"/>
                                  <a:gd name="connsiteY41" fmla="*/ 2238752 h 2321780"/>
                                  <a:gd name="connsiteX42" fmla="*/ 1172216 w 3321296"/>
                                  <a:gd name="connsiteY42" fmla="*/ 2238752 h 2321780"/>
                                  <a:gd name="connsiteX43" fmla="*/ 1207935 w 3321296"/>
                                  <a:gd name="connsiteY43" fmla="*/ 2238752 h 2321780"/>
                                  <a:gd name="connsiteX44" fmla="*/ 1207935 w 3321296"/>
                                  <a:gd name="connsiteY44" fmla="*/ 2220893 h 2321780"/>
                                  <a:gd name="connsiteX45" fmla="*/ 1220612 w 3321296"/>
                                  <a:gd name="connsiteY45" fmla="*/ 2203034 h 2321780"/>
                                  <a:gd name="connsiteX46" fmla="*/ 1225794 w 3321296"/>
                                  <a:gd name="connsiteY46" fmla="*/ 2167315 h 2321780"/>
                                  <a:gd name="connsiteX47" fmla="*/ 1237701 w 3321296"/>
                                  <a:gd name="connsiteY47" fmla="*/ 2161362 h 2321780"/>
                                  <a:gd name="connsiteX48" fmla="*/ 1207935 w 3321296"/>
                                  <a:gd name="connsiteY48" fmla="*/ 2149456 h 2321780"/>
                                  <a:gd name="connsiteX49" fmla="*/ 1184122 w 3321296"/>
                                  <a:gd name="connsiteY49" fmla="*/ 2143502 h 2321780"/>
                                  <a:gd name="connsiteX50" fmla="*/ 1166263 w 3321296"/>
                                  <a:gd name="connsiteY50" fmla="*/ 2131596 h 2321780"/>
                                  <a:gd name="connsiteX51" fmla="*/ 1136497 w 3321296"/>
                                  <a:gd name="connsiteY51" fmla="*/ 2125643 h 2321780"/>
                                  <a:gd name="connsiteX52" fmla="*/ 1088872 w 3321296"/>
                                  <a:gd name="connsiteY52" fmla="*/ 2083971 h 2321780"/>
                                  <a:gd name="connsiteX53" fmla="*/ 1041247 w 3321296"/>
                                  <a:gd name="connsiteY53" fmla="*/ 2030393 h 2321780"/>
                                  <a:gd name="connsiteX54" fmla="*/ 1041247 w 3321296"/>
                                  <a:gd name="connsiteY54" fmla="*/ 1976815 h 2321780"/>
                                  <a:gd name="connsiteX55" fmla="*/ 1011482 w 3321296"/>
                                  <a:gd name="connsiteY55" fmla="*/ 1941096 h 2321780"/>
                                  <a:gd name="connsiteX56" fmla="*/ 1071013 w 3321296"/>
                                  <a:gd name="connsiteY56" fmla="*/ 1880680 h 2321780"/>
                                  <a:gd name="connsiteX57" fmla="*/ 1124591 w 3321296"/>
                                  <a:gd name="connsiteY57" fmla="*/ 1845846 h 2321780"/>
                                  <a:gd name="connsiteX58" fmla="*/ 1160310 w 3321296"/>
                                  <a:gd name="connsiteY58" fmla="*/ 1845846 h 2321780"/>
                                  <a:gd name="connsiteX59" fmla="*/ 1192703 w 3321296"/>
                                  <a:gd name="connsiteY59" fmla="*/ 1810758 h 2321780"/>
                                  <a:gd name="connsiteX60" fmla="*/ 1237701 w 3321296"/>
                                  <a:gd name="connsiteY60" fmla="*/ 1804174 h 2321780"/>
                                  <a:gd name="connsiteX61" fmla="*/ 1267466 w 3321296"/>
                                  <a:gd name="connsiteY61" fmla="*/ 1804174 h 2321780"/>
                                  <a:gd name="connsiteX62" fmla="*/ 1315091 w 3321296"/>
                                  <a:gd name="connsiteY62" fmla="*/ 1786315 h 2321780"/>
                                  <a:gd name="connsiteX63" fmla="*/ 1356763 w 3321296"/>
                                  <a:gd name="connsiteY63" fmla="*/ 1774409 h 2321780"/>
                                  <a:gd name="connsiteX64" fmla="*/ 1410341 w 3321296"/>
                                  <a:gd name="connsiteY64" fmla="*/ 1774409 h 2321780"/>
                                  <a:gd name="connsiteX65" fmla="*/ 1416294 w 3321296"/>
                                  <a:gd name="connsiteY65" fmla="*/ 1762502 h 2321780"/>
                                  <a:gd name="connsiteX66" fmla="*/ 1452013 w 3321296"/>
                                  <a:gd name="connsiteY66" fmla="*/ 1726784 h 2321780"/>
                                  <a:gd name="connsiteX67" fmla="*/ 1487732 w 3321296"/>
                                  <a:gd name="connsiteY67" fmla="*/ 1702971 h 2321780"/>
                                  <a:gd name="connsiteX68" fmla="*/ 1577029 w 3321296"/>
                                  <a:gd name="connsiteY68" fmla="*/ 1661299 h 2321780"/>
                                  <a:gd name="connsiteX69" fmla="*/ 1642513 w 3321296"/>
                                  <a:gd name="connsiteY69" fmla="*/ 1655346 h 2321780"/>
                                  <a:gd name="connsiteX70" fmla="*/ 1654419 w 3321296"/>
                                  <a:gd name="connsiteY70" fmla="*/ 1617315 h 2321780"/>
                                  <a:gd name="connsiteX71" fmla="*/ 1707997 w 3321296"/>
                                  <a:gd name="connsiteY71" fmla="*/ 1602653 h 2321780"/>
                                  <a:gd name="connsiteX72" fmla="*/ 1707997 w 3321296"/>
                                  <a:gd name="connsiteY72" fmla="*/ 1631534 h 2321780"/>
                                  <a:gd name="connsiteX73" fmla="*/ 1785388 w 3321296"/>
                                  <a:gd name="connsiteY73" fmla="*/ 1655346 h 2321780"/>
                                  <a:gd name="connsiteX74" fmla="*/ 1815154 w 3321296"/>
                                  <a:gd name="connsiteY74" fmla="*/ 1655346 h 2321780"/>
                                  <a:gd name="connsiteX75" fmla="*/ 1821107 w 3321296"/>
                                  <a:gd name="connsiteY75" fmla="*/ 1631534 h 2321780"/>
                                  <a:gd name="connsiteX76" fmla="*/ 1868732 w 3321296"/>
                                  <a:gd name="connsiteY76" fmla="*/ 1631534 h 2321780"/>
                                  <a:gd name="connsiteX77" fmla="*/ 1975296 w 3321296"/>
                                  <a:gd name="connsiteY77" fmla="*/ 1626990 h 2321780"/>
                                  <a:gd name="connsiteX78" fmla="*/ 2129760 w 3321296"/>
                                  <a:gd name="connsiteY78" fmla="*/ 1527038 h 2321780"/>
                                  <a:gd name="connsiteX79" fmla="*/ 3130794 w 3321296"/>
                                  <a:gd name="connsiteY79" fmla="*/ 720706 h 2321780"/>
                                  <a:gd name="connsiteX80" fmla="*/ 3321296 w 3321296"/>
                                  <a:gd name="connsiteY80" fmla="*/ 536160 h 2321780"/>
                                  <a:gd name="connsiteX81" fmla="*/ 3291532 w 3321296"/>
                                  <a:gd name="connsiteY81" fmla="*/ 369471 h 2321780"/>
                                  <a:gd name="connsiteX82" fmla="*/ 3243903 w 3321296"/>
                                  <a:gd name="connsiteY82" fmla="*/ 378 h 2321780"/>
                                  <a:gd name="connsiteX83" fmla="*/ 2809328 w 3321296"/>
                                  <a:gd name="connsiteY83" fmla="*/ 65863 h 2321780"/>
                                  <a:gd name="connsiteX84" fmla="*/ 815028 w 3321296"/>
                                  <a:gd name="connsiteY84" fmla="*/ 321846 h 2321780"/>
                                  <a:gd name="connsiteX85" fmla="*/ 14473 w 3321296"/>
                                  <a:gd name="connsiteY85" fmla="*/ 446862 h 2321780"/>
                                  <a:gd name="connsiteX86" fmla="*/ 8244 w 3321296"/>
                                  <a:gd name="connsiteY86" fmla="*/ 619503 h 2321780"/>
                                  <a:gd name="connsiteX87" fmla="*/ 3709 w 3321296"/>
                                  <a:gd name="connsiteY87" fmla="*/ 1199461 h 2321780"/>
                                  <a:gd name="connsiteX88" fmla="*/ 7378 w 3321296"/>
                                  <a:gd name="connsiteY88" fmla="*/ 1817153 h 2321780"/>
                                  <a:gd name="connsiteX89" fmla="*/ 4208 w 3321296"/>
                                  <a:gd name="connsiteY89" fmla="*/ 2175311 h 2321780"/>
                                  <a:gd name="connsiteX90" fmla="*/ 18082 w 3321296"/>
                                  <a:gd name="connsiteY90" fmla="*/ 2281834 h 2321780"/>
                                  <a:gd name="connsiteX0" fmla="*/ 18082 w 3321296"/>
                                  <a:gd name="connsiteY0" fmla="*/ 2281834 h 2317242"/>
                                  <a:gd name="connsiteX1" fmla="*/ 23225 w 3321296"/>
                                  <a:gd name="connsiteY1" fmla="*/ 2274444 h 2317242"/>
                                  <a:gd name="connsiteX2" fmla="*/ 45409 w 3321296"/>
                                  <a:gd name="connsiteY2" fmla="*/ 2268049 h 2317242"/>
                                  <a:gd name="connsiteX3" fmla="*/ 64427 w 3321296"/>
                                  <a:gd name="connsiteY3" fmla="*/ 2296828 h 2317242"/>
                                  <a:gd name="connsiteX4" fmla="*/ 86611 w 3321296"/>
                                  <a:gd name="connsiteY4" fmla="*/ 2287236 h 2317242"/>
                                  <a:gd name="connsiteX5" fmla="*/ 160401 w 3321296"/>
                                  <a:gd name="connsiteY5" fmla="*/ 2253515 h 2317242"/>
                                  <a:gd name="connsiteX6" fmla="*/ 92302 w 3321296"/>
                                  <a:gd name="connsiteY6" fmla="*/ 2309620 h 2317242"/>
                                  <a:gd name="connsiteX7" fmla="*/ 130419 w 3321296"/>
                                  <a:gd name="connsiteY7" fmla="*/ 2316143 h 2317242"/>
                                  <a:gd name="connsiteX8" fmla="*/ 172091 w 3321296"/>
                                  <a:gd name="connsiteY8" fmla="*/ 2304237 h 2317242"/>
                                  <a:gd name="connsiteX9" fmla="*/ 183997 w 3321296"/>
                                  <a:gd name="connsiteY9" fmla="*/ 2292331 h 2317242"/>
                                  <a:gd name="connsiteX10" fmla="*/ 189951 w 3321296"/>
                                  <a:gd name="connsiteY10" fmla="*/ 2280424 h 2317242"/>
                                  <a:gd name="connsiteX11" fmla="*/ 207810 w 3321296"/>
                                  <a:gd name="connsiteY11" fmla="*/ 2234670 h 2317242"/>
                                  <a:gd name="connsiteX12" fmla="*/ 231622 w 3321296"/>
                                  <a:gd name="connsiteY12" fmla="*/ 2274471 h 2317242"/>
                                  <a:gd name="connsiteX13" fmla="*/ 258605 w 3321296"/>
                                  <a:gd name="connsiteY13" fmla="*/ 2276784 h 2317242"/>
                                  <a:gd name="connsiteX14" fmla="*/ 314580 w 3321296"/>
                                  <a:gd name="connsiteY14" fmla="*/ 2243378 h 2317242"/>
                                  <a:gd name="connsiteX15" fmla="*/ 332826 w 3321296"/>
                                  <a:gd name="connsiteY15" fmla="*/ 2214497 h 2317242"/>
                                  <a:gd name="connsiteX16" fmla="*/ 320148 w 3321296"/>
                                  <a:gd name="connsiteY16" fmla="*/ 2165213 h 2317242"/>
                                  <a:gd name="connsiteX17" fmla="*/ 349663 w 3321296"/>
                                  <a:gd name="connsiteY17" fmla="*/ 2152927 h 2317242"/>
                                  <a:gd name="connsiteX18" fmla="*/ 404263 w 3321296"/>
                                  <a:gd name="connsiteY18" fmla="*/ 2155409 h 2317242"/>
                                  <a:gd name="connsiteX19" fmla="*/ 472917 w 3321296"/>
                                  <a:gd name="connsiteY19" fmla="*/ 2171398 h 2317242"/>
                                  <a:gd name="connsiteX20" fmla="*/ 529279 w 3321296"/>
                                  <a:gd name="connsiteY20" fmla="*/ 2155409 h 2317242"/>
                                  <a:gd name="connsiteX21" fmla="*/ 547138 w 3321296"/>
                                  <a:gd name="connsiteY21" fmla="*/ 2137549 h 2317242"/>
                                  <a:gd name="connsiteX22" fmla="*/ 553091 w 3321296"/>
                                  <a:gd name="connsiteY22" fmla="*/ 2113737 h 2317242"/>
                                  <a:gd name="connsiteX23" fmla="*/ 582857 w 3321296"/>
                                  <a:gd name="connsiteY23" fmla="*/ 2083971 h 2317242"/>
                                  <a:gd name="connsiteX24" fmla="*/ 594763 w 3321296"/>
                                  <a:gd name="connsiteY24" fmla="*/ 2060159 h 2317242"/>
                                  <a:gd name="connsiteX25" fmla="*/ 618576 w 3321296"/>
                                  <a:gd name="connsiteY25" fmla="*/ 2042299 h 2317242"/>
                                  <a:gd name="connsiteX26" fmla="*/ 648341 w 3321296"/>
                                  <a:gd name="connsiteY26" fmla="*/ 2036346 h 2317242"/>
                                  <a:gd name="connsiteX27" fmla="*/ 686843 w 3321296"/>
                                  <a:gd name="connsiteY27" fmla="*/ 2032706 h 2317242"/>
                                  <a:gd name="connsiteX28" fmla="*/ 724105 w 3321296"/>
                                  <a:gd name="connsiteY28" fmla="*/ 2026310 h 2317242"/>
                                  <a:gd name="connsiteX29" fmla="*/ 743591 w 3321296"/>
                                  <a:gd name="connsiteY29" fmla="*/ 2042299 h 2317242"/>
                                  <a:gd name="connsiteX30" fmla="*/ 782865 w 3321296"/>
                                  <a:gd name="connsiteY30" fmla="*/ 2059717 h 2317242"/>
                                  <a:gd name="connsiteX31" fmla="*/ 779310 w 3321296"/>
                                  <a:gd name="connsiteY31" fmla="*/ 2089924 h 2317242"/>
                                  <a:gd name="connsiteX32" fmla="*/ 803122 w 3321296"/>
                                  <a:gd name="connsiteY32" fmla="*/ 2113737 h 2317242"/>
                                  <a:gd name="connsiteX33" fmla="*/ 868607 w 3321296"/>
                                  <a:gd name="connsiteY33" fmla="*/ 2143502 h 2317242"/>
                                  <a:gd name="connsiteX34" fmla="*/ 916232 w 3321296"/>
                                  <a:gd name="connsiteY34" fmla="*/ 2125643 h 2317242"/>
                                  <a:gd name="connsiteX35" fmla="*/ 945997 w 3321296"/>
                                  <a:gd name="connsiteY35" fmla="*/ 2149456 h 2317242"/>
                                  <a:gd name="connsiteX36" fmla="*/ 945997 w 3321296"/>
                                  <a:gd name="connsiteY36" fmla="*/ 2197081 h 2317242"/>
                                  <a:gd name="connsiteX37" fmla="*/ 945997 w 3321296"/>
                                  <a:gd name="connsiteY37" fmla="*/ 2208987 h 2317242"/>
                                  <a:gd name="connsiteX38" fmla="*/ 993622 w 3321296"/>
                                  <a:gd name="connsiteY38" fmla="*/ 2226846 h 2317242"/>
                                  <a:gd name="connsiteX39" fmla="*/ 1082919 w 3321296"/>
                                  <a:gd name="connsiteY39" fmla="*/ 2238752 h 2317242"/>
                                  <a:gd name="connsiteX40" fmla="*/ 1154357 w 3321296"/>
                                  <a:gd name="connsiteY40" fmla="*/ 2238752 h 2317242"/>
                                  <a:gd name="connsiteX41" fmla="*/ 1172216 w 3321296"/>
                                  <a:gd name="connsiteY41" fmla="*/ 2238752 h 2317242"/>
                                  <a:gd name="connsiteX42" fmla="*/ 1207935 w 3321296"/>
                                  <a:gd name="connsiteY42" fmla="*/ 2238752 h 2317242"/>
                                  <a:gd name="connsiteX43" fmla="*/ 1207935 w 3321296"/>
                                  <a:gd name="connsiteY43" fmla="*/ 2220893 h 2317242"/>
                                  <a:gd name="connsiteX44" fmla="*/ 1220612 w 3321296"/>
                                  <a:gd name="connsiteY44" fmla="*/ 2203034 h 2317242"/>
                                  <a:gd name="connsiteX45" fmla="*/ 1225794 w 3321296"/>
                                  <a:gd name="connsiteY45" fmla="*/ 2167315 h 2317242"/>
                                  <a:gd name="connsiteX46" fmla="*/ 1237701 w 3321296"/>
                                  <a:gd name="connsiteY46" fmla="*/ 2161362 h 2317242"/>
                                  <a:gd name="connsiteX47" fmla="*/ 1207935 w 3321296"/>
                                  <a:gd name="connsiteY47" fmla="*/ 2149456 h 2317242"/>
                                  <a:gd name="connsiteX48" fmla="*/ 1184122 w 3321296"/>
                                  <a:gd name="connsiteY48" fmla="*/ 2143502 h 2317242"/>
                                  <a:gd name="connsiteX49" fmla="*/ 1166263 w 3321296"/>
                                  <a:gd name="connsiteY49" fmla="*/ 2131596 h 2317242"/>
                                  <a:gd name="connsiteX50" fmla="*/ 1136497 w 3321296"/>
                                  <a:gd name="connsiteY50" fmla="*/ 2125643 h 2317242"/>
                                  <a:gd name="connsiteX51" fmla="*/ 1088872 w 3321296"/>
                                  <a:gd name="connsiteY51" fmla="*/ 2083971 h 2317242"/>
                                  <a:gd name="connsiteX52" fmla="*/ 1041247 w 3321296"/>
                                  <a:gd name="connsiteY52" fmla="*/ 2030393 h 2317242"/>
                                  <a:gd name="connsiteX53" fmla="*/ 1041247 w 3321296"/>
                                  <a:gd name="connsiteY53" fmla="*/ 1976815 h 2317242"/>
                                  <a:gd name="connsiteX54" fmla="*/ 1011482 w 3321296"/>
                                  <a:gd name="connsiteY54" fmla="*/ 1941096 h 2317242"/>
                                  <a:gd name="connsiteX55" fmla="*/ 1071013 w 3321296"/>
                                  <a:gd name="connsiteY55" fmla="*/ 1880680 h 2317242"/>
                                  <a:gd name="connsiteX56" fmla="*/ 1124591 w 3321296"/>
                                  <a:gd name="connsiteY56" fmla="*/ 1845846 h 2317242"/>
                                  <a:gd name="connsiteX57" fmla="*/ 1160310 w 3321296"/>
                                  <a:gd name="connsiteY57" fmla="*/ 1845846 h 2317242"/>
                                  <a:gd name="connsiteX58" fmla="*/ 1192703 w 3321296"/>
                                  <a:gd name="connsiteY58" fmla="*/ 1810758 h 2317242"/>
                                  <a:gd name="connsiteX59" fmla="*/ 1237701 w 3321296"/>
                                  <a:gd name="connsiteY59" fmla="*/ 1804174 h 2317242"/>
                                  <a:gd name="connsiteX60" fmla="*/ 1267466 w 3321296"/>
                                  <a:gd name="connsiteY60" fmla="*/ 1804174 h 2317242"/>
                                  <a:gd name="connsiteX61" fmla="*/ 1315091 w 3321296"/>
                                  <a:gd name="connsiteY61" fmla="*/ 1786315 h 2317242"/>
                                  <a:gd name="connsiteX62" fmla="*/ 1356763 w 3321296"/>
                                  <a:gd name="connsiteY62" fmla="*/ 1774409 h 2317242"/>
                                  <a:gd name="connsiteX63" fmla="*/ 1410341 w 3321296"/>
                                  <a:gd name="connsiteY63" fmla="*/ 1774409 h 2317242"/>
                                  <a:gd name="connsiteX64" fmla="*/ 1416294 w 3321296"/>
                                  <a:gd name="connsiteY64" fmla="*/ 1762502 h 2317242"/>
                                  <a:gd name="connsiteX65" fmla="*/ 1452013 w 3321296"/>
                                  <a:gd name="connsiteY65" fmla="*/ 1726784 h 2317242"/>
                                  <a:gd name="connsiteX66" fmla="*/ 1487732 w 3321296"/>
                                  <a:gd name="connsiteY66" fmla="*/ 1702971 h 2317242"/>
                                  <a:gd name="connsiteX67" fmla="*/ 1577029 w 3321296"/>
                                  <a:gd name="connsiteY67" fmla="*/ 1661299 h 2317242"/>
                                  <a:gd name="connsiteX68" fmla="*/ 1642513 w 3321296"/>
                                  <a:gd name="connsiteY68" fmla="*/ 1655346 h 2317242"/>
                                  <a:gd name="connsiteX69" fmla="*/ 1654419 w 3321296"/>
                                  <a:gd name="connsiteY69" fmla="*/ 1617315 h 2317242"/>
                                  <a:gd name="connsiteX70" fmla="*/ 1707997 w 3321296"/>
                                  <a:gd name="connsiteY70" fmla="*/ 1602653 h 2317242"/>
                                  <a:gd name="connsiteX71" fmla="*/ 1707997 w 3321296"/>
                                  <a:gd name="connsiteY71" fmla="*/ 1631534 h 2317242"/>
                                  <a:gd name="connsiteX72" fmla="*/ 1785388 w 3321296"/>
                                  <a:gd name="connsiteY72" fmla="*/ 1655346 h 2317242"/>
                                  <a:gd name="connsiteX73" fmla="*/ 1815154 w 3321296"/>
                                  <a:gd name="connsiteY73" fmla="*/ 1655346 h 2317242"/>
                                  <a:gd name="connsiteX74" fmla="*/ 1821107 w 3321296"/>
                                  <a:gd name="connsiteY74" fmla="*/ 1631534 h 2317242"/>
                                  <a:gd name="connsiteX75" fmla="*/ 1868732 w 3321296"/>
                                  <a:gd name="connsiteY75" fmla="*/ 1631534 h 2317242"/>
                                  <a:gd name="connsiteX76" fmla="*/ 1975296 w 3321296"/>
                                  <a:gd name="connsiteY76" fmla="*/ 1626990 h 2317242"/>
                                  <a:gd name="connsiteX77" fmla="*/ 2129760 w 3321296"/>
                                  <a:gd name="connsiteY77" fmla="*/ 1527038 h 2317242"/>
                                  <a:gd name="connsiteX78" fmla="*/ 3130794 w 3321296"/>
                                  <a:gd name="connsiteY78" fmla="*/ 720706 h 2317242"/>
                                  <a:gd name="connsiteX79" fmla="*/ 3321296 w 3321296"/>
                                  <a:gd name="connsiteY79" fmla="*/ 536160 h 2317242"/>
                                  <a:gd name="connsiteX80" fmla="*/ 3291532 w 3321296"/>
                                  <a:gd name="connsiteY80" fmla="*/ 369471 h 2317242"/>
                                  <a:gd name="connsiteX81" fmla="*/ 3243903 w 3321296"/>
                                  <a:gd name="connsiteY81" fmla="*/ 378 h 2317242"/>
                                  <a:gd name="connsiteX82" fmla="*/ 2809328 w 3321296"/>
                                  <a:gd name="connsiteY82" fmla="*/ 65863 h 2317242"/>
                                  <a:gd name="connsiteX83" fmla="*/ 815028 w 3321296"/>
                                  <a:gd name="connsiteY83" fmla="*/ 321846 h 2317242"/>
                                  <a:gd name="connsiteX84" fmla="*/ 14473 w 3321296"/>
                                  <a:gd name="connsiteY84" fmla="*/ 446862 h 2317242"/>
                                  <a:gd name="connsiteX85" fmla="*/ 8244 w 3321296"/>
                                  <a:gd name="connsiteY85" fmla="*/ 619503 h 2317242"/>
                                  <a:gd name="connsiteX86" fmla="*/ 3709 w 3321296"/>
                                  <a:gd name="connsiteY86" fmla="*/ 1199461 h 2317242"/>
                                  <a:gd name="connsiteX87" fmla="*/ 7378 w 3321296"/>
                                  <a:gd name="connsiteY87" fmla="*/ 1817153 h 2317242"/>
                                  <a:gd name="connsiteX88" fmla="*/ 4208 w 3321296"/>
                                  <a:gd name="connsiteY88" fmla="*/ 2175311 h 2317242"/>
                                  <a:gd name="connsiteX89" fmla="*/ 18082 w 3321296"/>
                                  <a:gd name="connsiteY89" fmla="*/ 2281834 h 2317242"/>
                                  <a:gd name="connsiteX0" fmla="*/ 18082 w 3321296"/>
                                  <a:gd name="connsiteY0" fmla="*/ 2281834 h 2316318"/>
                                  <a:gd name="connsiteX1" fmla="*/ 23225 w 3321296"/>
                                  <a:gd name="connsiteY1" fmla="*/ 2274444 h 2316318"/>
                                  <a:gd name="connsiteX2" fmla="*/ 45409 w 3321296"/>
                                  <a:gd name="connsiteY2" fmla="*/ 2268049 h 2316318"/>
                                  <a:gd name="connsiteX3" fmla="*/ 64427 w 3321296"/>
                                  <a:gd name="connsiteY3" fmla="*/ 2296828 h 2316318"/>
                                  <a:gd name="connsiteX4" fmla="*/ 86611 w 3321296"/>
                                  <a:gd name="connsiteY4" fmla="*/ 2287236 h 2316318"/>
                                  <a:gd name="connsiteX5" fmla="*/ 92302 w 3321296"/>
                                  <a:gd name="connsiteY5" fmla="*/ 2309620 h 2316318"/>
                                  <a:gd name="connsiteX6" fmla="*/ 130419 w 3321296"/>
                                  <a:gd name="connsiteY6" fmla="*/ 2316143 h 2316318"/>
                                  <a:gd name="connsiteX7" fmla="*/ 172091 w 3321296"/>
                                  <a:gd name="connsiteY7" fmla="*/ 2304237 h 2316318"/>
                                  <a:gd name="connsiteX8" fmla="*/ 183997 w 3321296"/>
                                  <a:gd name="connsiteY8" fmla="*/ 2292331 h 2316318"/>
                                  <a:gd name="connsiteX9" fmla="*/ 189951 w 3321296"/>
                                  <a:gd name="connsiteY9" fmla="*/ 2280424 h 2316318"/>
                                  <a:gd name="connsiteX10" fmla="*/ 207810 w 3321296"/>
                                  <a:gd name="connsiteY10" fmla="*/ 2234670 h 2316318"/>
                                  <a:gd name="connsiteX11" fmla="*/ 231622 w 3321296"/>
                                  <a:gd name="connsiteY11" fmla="*/ 2274471 h 2316318"/>
                                  <a:gd name="connsiteX12" fmla="*/ 258605 w 3321296"/>
                                  <a:gd name="connsiteY12" fmla="*/ 2276784 h 2316318"/>
                                  <a:gd name="connsiteX13" fmla="*/ 314580 w 3321296"/>
                                  <a:gd name="connsiteY13" fmla="*/ 2243378 h 2316318"/>
                                  <a:gd name="connsiteX14" fmla="*/ 332826 w 3321296"/>
                                  <a:gd name="connsiteY14" fmla="*/ 2214497 h 2316318"/>
                                  <a:gd name="connsiteX15" fmla="*/ 320148 w 3321296"/>
                                  <a:gd name="connsiteY15" fmla="*/ 2165213 h 2316318"/>
                                  <a:gd name="connsiteX16" fmla="*/ 349663 w 3321296"/>
                                  <a:gd name="connsiteY16" fmla="*/ 2152927 h 2316318"/>
                                  <a:gd name="connsiteX17" fmla="*/ 404263 w 3321296"/>
                                  <a:gd name="connsiteY17" fmla="*/ 2155409 h 2316318"/>
                                  <a:gd name="connsiteX18" fmla="*/ 472917 w 3321296"/>
                                  <a:gd name="connsiteY18" fmla="*/ 2171398 h 2316318"/>
                                  <a:gd name="connsiteX19" fmla="*/ 529279 w 3321296"/>
                                  <a:gd name="connsiteY19" fmla="*/ 2155409 h 2316318"/>
                                  <a:gd name="connsiteX20" fmla="*/ 547138 w 3321296"/>
                                  <a:gd name="connsiteY20" fmla="*/ 2137549 h 2316318"/>
                                  <a:gd name="connsiteX21" fmla="*/ 553091 w 3321296"/>
                                  <a:gd name="connsiteY21" fmla="*/ 2113737 h 2316318"/>
                                  <a:gd name="connsiteX22" fmla="*/ 582857 w 3321296"/>
                                  <a:gd name="connsiteY22" fmla="*/ 2083971 h 2316318"/>
                                  <a:gd name="connsiteX23" fmla="*/ 594763 w 3321296"/>
                                  <a:gd name="connsiteY23" fmla="*/ 2060159 h 2316318"/>
                                  <a:gd name="connsiteX24" fmla="*/ 618576 w 3321296"/>
                                  <a:gd name="connsiteY24" fmla="*/ 2042299 h 2316318"/>
                                  <a:gd name="connsiteX25" fmla="*/ 648341 w 3321296"/>
                                  <a:gd name="connsiteY25" fmla="*/ 2036346 h 2316318"/>
                                  <a:gd name="connsiteX26" fmla="*/ 686843 w 3321296"/>
                                  <a:gd name="connsiteY26" fmla="*/ 2032706 h 2316318"/>
                                  <a:gd name="connsiteX27" fmla="*/ 724105 w 3321296"/>
                                  <a:gd name="connsiteY27" fmla="*/ 2026310 h 2316318"/>
                                  <a:gd name="connsiteX28" fmla="*/ 743591 w 3321296"/>
                                  <a:gd name="connsiteY28" fmla="*/ 2042299 h 2316318"/>
                                  <a:gd name="connsiteX29" fmla="*/ 782865 w 3321296"/>
                                  <a:gd name="connsiteY29" fmla="*/ 2059717 h 2316318"/>
                                  <a:gd name="connsiteX30" fmla="*/ 779310 w 3321296"/>
                                  <a:gd name="connsiteY30" fmla="*/ 2089924 h 2316318"/>
                                  <a:gd name="connsiteX31" fmla="*/ 803122 w 3321296"/>
                                  <a:gd name="connsiteY31" fmla="*/ 2113737 h 2316318"/>
                                  <a:gd name="connsiteX32" fmla="*/ 868607 w 3321296"/>
                                  <a:gd name="connsiteY32" fmla="*/ 2143502 h 2316318"/>
                                  <a:gd name="connsiteX33" fmla="*/ 916232 w 3321296"/>
                                  <a:gd name="connsiteY33" fmla="*/ 2125643 h 2316318"/>
                                  <a:gd name="connsiteX34" fmla="*/ 945997 w 3321296"/>
                                  <a:gd name="connsiteY34" fmla="*/ 2149456 h 2316318"/>
                                  <a:gd name="connsiteX35" fmla="*/ 945997 w 3321296"/>
                                  <a:gd name="connsiteY35" fmla="*/ 2197081 h 2316318"/>
                                  <a:gd name="connsiteX36" fmla="*/ 945997 w 3321296"/>
                                  <a:gd name="connsiteY36" fmla="*/ 2208987 h 2316318"/>
                                  <a:gd name="connsiteX37" fmla="*/ 993622 w 3321296"/>
                                  <a:gd name="connsiteY37" fmla="*/ 2226846 h 2316318"/>
                                  <a:gd name="connsiteX38" fmla="*/ 1082919 w 3321296"/>
                                  <a:gd name="connsiteY38" fmla="*/ 2238752 h 2316318"/>
                                  <a:gd name="connsiteX39" fmla="*/ 1154357 w 3321296"/>
                                  <a:gd name="connsiteY39" fmla="*/ 2238752 h 2316318"/>
                                  <a:gd name="connsiteX40" fmla="*/ 1172216 w 3321296"/>
                                  <a:gd name="connsiteY40" fmla="*/ 2238752 h 2316318"/>
                                  <a:gd name="connsiteX41" fmla="*/ 1207935 w 3321296"/>
                                  <a:gd name="connsiteY41" fmla="*/ 2238752 h 2316318"/>
                                  <a:gd name="connsiteX42" fmla="*/ 1207935 w 3321296"/>
                                  <a:gd name="connsiteY42" fmla="*/ 2220893 h 2316318"/>
                                  <a:gd name="connsiteX43" fmla="*/ 1220612 w 3321296"/>
                                  <a:gd name="connsiteY43" fmla="*/ 2203034 h 2316318"/>
                                  <a:gd name="connsiteX44" fmla="*/ 1225794 w 3321296"/>
                                  <a:gd name="connsiteY44" fmla="*/ 2167315 h 2316318"/>
                                  <a:gd name="connsiteX45" fmla="*/ 1237701 w 3321296"/>
                                  <a:gd name="connsiteY45" fmla="*/ 2161362 h 2316318"/>
                                  <a:gd name="connsiteX46" fmla="*/ 1207935 w 3321296"/>
                                  <a:gd name="connsiteY46" fmla="*/ 2149456 h 2316318"/>
                                  <a:gd name="connsiteX47" fmla="*/ 1184122 w 3321296"/>
                                  <a:gd name="connsiteY47" fmla="*/ 2143502 h 2316318"/>
                                  <a:gd name="connsiteX48" fmla="*/ 1166263 w 3321296"/>
                                  <a:gd name="connsiteY48" fmla="*/ 2131596 h 2316318"/>
                                  <a:gd name="connsiteX49" fmla="*/ 1136497 w 3321296"/>
                                  <a:gd name="connsiteY49" fmla="*/ 2125643 h 2316318"/>
                                  <a:gd name="connsiteX50" fmla="*/ 1088872 w 3321296"/>
                                  <a:gd name="connsiteY50" fmla="*/ 2083971 h 2316318"/>
                                  <a:gd name="connsiteX51" fmla="*/ 1041247 w 3321296"/>
                                  <a:gd name="connsiteY51" fmla="*/ 2030393 h 2316318"/>
                                  <a:gd name="connsiteX52" fmla="*/ 1041247 w 3321296"/>
                                  <a:gd name="connsiteY52" fmla="*/ 1976815 h 2316318"/>
                                  <a:gd name="connsiteX53" fmla="*/ 1011482 w 3321296"/>
                                  <a:gd name="connsiteY53" fmla="*/ 1941096 h 2316318"/>
                                  <a:gd name="connsiteX54" fmla="*/ 1071013 w 3321296"/>
                                  <a:gd name="connsiteY54" fmla="*/ 1880680 h 2316318"/>
                                  <a:gd name="connsiteX55" fmla="*/ 1124591 w 3321296"/>
                                  <a:gd name="connsiteY55" fmla="*/ 1845846 h 2316318"/>
                                  <a:gd name="connsiteX56" fmla="*/ 1160310 w 3321296"/>
                                  <a:gd name="connsiteY56" fmla="*/ 1845846 h 2316318"/>
                                  <a:gd name="connsiteX57" fmla="*/ 1192703 w 3321296"/>
                                  <a:gd name="connsiteY57" fmla="*/ 1810758 h 2316318"/>
                                  <a:gd name="connsiteX58" fmla="*/ 1237701 w 3321296"/>
                                  <a:gd name="connsiteY58" fmla="*/ 1804174 h 2316318"/>
                                  <a:gd name="connsiteX59" fmla="*/ 1267466 w 3321296"/>
                                  <a:gd name="connsiteY59" fmla="*/ 1804174 h 2316318"/>
                                  <a:gd name="connsiteX60" fmla="*/ 1315091 w 3321296"/>
                                  <a:gd name="connsiteY60" fmla="*/ 1786315 h 2316318"/>
                                  <a:gd name="connsiteX61" fmla="*/ 1356763 w 3321296"/>
                                  <a:gd name="connsiteY61" fmla="*/ 1774409 h 2316318"/>
                                  <a:gd name="connsiteX62" fmla="*/ 1410341 w 3321296"/>
                                  <a:gd name="connsiteY62" fmla="*/ 1774409 h 2316318"/>
                                  <a:gd name="connsiteX63" fmla="*/ 1416294 w 3321296"/>
                                  <a:gd name="connsiteY63" fmla="*/ 1762502 h 2316318"/>
                                  <a:gd name="connsiteX64" fmla="*/ 1452013 w 3321296"/>
                                  <a:gd name="connsiteY64" fmla="*/ 1726784 h 2316318"/>
                                  <a:gd name="connsiteX65" fmla="*/ 1487732 w 3321296"/>
                                  <a:gd name="connsiteY65" fmla="*/ 1702971 h 2316318"/>
                                  <a:gd name="connsiteX66" fmla="*/ 1577029 w 3321296"/>
                                  <a:gd name="connsiteY66" fmla="*/ 1661299 h 2316318"/>
                                  <a:gd name="connsiteX67" fmla="*/ 1642513 w 3321296"/>
                                  <a:gd name="connsiteY67" fmla="*/ 1655346 h 2316318"/>
                                  <a:gd name="connsiteX68" fmla="*/ 1654419 w 3321296"/>
                                  <a:gd name="connsiteY68" fmla="*/ 1617315 h 2316318"/>
                                  <a:gd name="connsiteX69" fmla="*/ 1707997 w 3321296"/>
                                  <a:gd name="connsiteY69" fmla="*/ 1602653 h 2316318"/>
                                  <a:gd name="connsiteX70" fmla="*/ 1707997 w 3321296"/>
                                  <a:gd name="connsiteY70" fmla="*/ 1631534 h 2316318"/>
                                  <a:gd name="connsiteX71" fmla="*/ 1785388 w 3321296"/>
                                  <a:gd name="connsiteY71" fmla="*/ 1655346 h 2316318"/>
                                  <a:gd name="connsiteX72" fmla="*/ 1815154 w 3321296"/>
                                  <a:gd name="connsiteY72" fmla="*/ 1655346 h 2316318"/>
                                  <a:gd name="connsiteX73" fmla="*/ 1821107 w 3321296"/>
                                  <a:gd name="connsiteY73" fmla="*/ 1631534 h 2316318"/>
                                  <a:gd name="connsiteX74" fmla="*/ 1868732 w 3321296"/>
                                  <a:gd name="connsiteY74" fmla="*/ 1631534 h 2316318"/>
                                  <a:gd name="connsiteX75" fmla="*/ 1975296 w 3321296"/>
                                  <a:gd name="connsiteY75" fmla="*/ 1626990 h 2316318"/>
                                  <a:gd name="connsiteX76" fmla="*/ 2129760 w 3321296"/>
                                  <a:gd name="connsiteY76" fmla="*/ 1527038 h 2316318"/>
                                  <a:gd name="connsiteX77" fmla="*/ 3130794 w 3321296"/>
                                  <a:gd name="connsiteY77" fmla="*/ 720706 h 2316318"/>
                                  <a:gd name="connsiteX78" fmla="*/ 3321296 w 3321296"/>
                                  <a:gd name="connsiteY78" fmla="*/ 536160 h 2316318"/>
                                  <a:gd name="connsiteX79" fmla="*/ 3291532 w 3321296"/>
                                  <a:gd name="connsiteY79" fmla="*/ 369471 h 2316318"/>
                                  <a:gd name="connsiteX80" fmla="*/ 3243903 w 3321296"/>
                                  <a:gd name="connsiteY80" fmla="*/ 378 h 2316318"/>
                                  <a:gd name="connsiteX81" fmla="*/ 2809328 w 3321296"/>
                                  <a:gd name="connsiteY81" fmla="*/ 65863 h 2316318"/>
                                  <a:gd name="connsiteX82" fmla="*/ 815028 w 3321296"/>
                                  <a:gd name="connsiteY82" fmla="*/ 321846 h 2316318"/>
                                  <a:gd name="connsiteX83" fmla="*/ 14473 w 3321296"/>
                                  <a:gd name="connsiteY83" fmla="*/ 446862 h 2316318"/>
                                  <a:gd name="connsiteX84" fmla="*/ 8244 w 3321296"/>
                                  <a:gd name="connsiteY84" fmla="*/ 619503 h 2316318"/>
                                  <a:gd name="connsiteX85" fmla="*/ 3709 w 3321296"/>
                                  <a:gd name="connsiteY85" fmla="*/ 1199461 h 2316318"/>
                                  <a:gd name="connsiteX86" fmla="*/ 7378 w 3321296"/>
                                  <a:gd name="connsiteY86" fmla="*/ 1817153 h 2316318"/>
                                  <a:gd name="connsiteX87" fmla="*/ 4208 w 3321296"/>
                                  <a:gd name="connsiteY87" fmla="*/ 2175311 h 2316318"/>
                                  <a:gd name="connsiteX88" fmla="*/ 18082 w 3321296"/>
                                  <a:gd name="connsiteY88" fmla="*/ 2281834 h 2316318"/>
                                  <a:gd name="connsiteX0" fmla="*/ 24308 w 3327522"/>
                                  <a:gd name="connsiteY0" fmla="*/ 2281834 h 2316318"/>
                                  <a:gd name="connsiteX1" fmla="*/ 29451 w 3327522"/>
                                  <a:gd name="connsiteY1" fmla="*/ 2274444 h 2316318"/>
                                  <a:gd name="connsiteX2" fmla="*/ 51635 w 3327522"/>
                                  <a:gd name="connsiteY2" fmla="*/ 2268049 h 2316318"/>
                                  <a:gd name="connsiteX3" fmla="*/ 70653 w 3327522"/>
                                  <a:gd name="connsiteY3" fmla="*/ 2296828 h 2316318"/>
                                  <a:gd name="connsiteX4" fmla="*/ 92837 w 3327522"/>
                                  <a:gd name="connsiteY4" fmla="*/ 2287236 h 2316318"/>
                                  <a:gd name="connsiteX5" fmla="*/ 98528 w 3327522"/>
                                  <a:gd name="connsiteY5" fmla="*/ 2309620 h 2316318"/>
                                  <a:gd name="connsiteX6" fmla="*/ 136645 w 3327522"/>
                                  <a:gd name="connsiteY6" fmla="*/ 2316143 h 2316318"/>
                                  <a:gd name="connsiteX7" fmla="*/ 178317 w 3327522"/>
                                  <a:gd name="connsiteY7" fmla="*/ 2304237 h 2316318"/>
                                  <a:gd name="connsiteX8" fmla="*/ 190223 w 3327522"/>
                                  <a:gd name="connsiteY8" fmla="*/ 2292331 h 2316318"/>
                                  <a:gd name="connsiteX9" fmla="*/ 196177 w 3327522"/>
                                  <a:gd name="connsiteY9" fmla="*/ 2280424 h 2316318"/>
                                  <a:gd name="connsiteX10" fmla="*/ 214036 w 3327522"/>
                                  <a:gd name="connsiteY10" fmla="*/ 2234670 h 2316318"/>
                                  <a:gd name="connsiteX11" fmla="*/ 237848 w 3327522"/>
                                  <a:gd name="connsiteY11" fmla="*/ 2274471 h 2316318"/>
                                  <a:gd name="connsiteX12" fmla="*/ 264831 w 3327522"/>
                                  <a:gd name="connsiteY12" fmla="*/ 2276784 h 2316318"/>
                                  <a:gd name="connsiteX13" fmla="*/ 320806 w 3327522"/>
                                  <a:gd name="connsiteY13" fmla="*/ 2243378 h 2316318"/>
                                  <a:gd name="connsiteX14" fmla="*/ 339052 w 3327522"/>
                                  <a:gd name="connsiteY14" fmla="*/ 2214497 h 2316318"/>
                                  <a:gd name="connsiteX15" fmla="*/ 326374 w 3327522"/>
                                  <a:gd name="connsiteY15" fmla="*/ 2165213 h 2316318"/>
                                  <a:gd name="connsiteX16" fmla="*/ 355889 w 3327522"/>
                                  <a:gd name="connsiteY16" fmla="*/ 2152927 h 2316318"/>
                                  <a:gd name="connsiteX17" fmla="*/ 410489 w 3327522"/>
                                  <a:gd name="connsiteY17" fmla="*/ 2155409 h 2316318"/>
                                  <a:gd name="connsiteX18" fmla="*/ 479143 w 3327522"/>
                                  <a:gd name="connsiteY18" fmla="*/ 2171398 h 2316318"/>
                                  <a:gd name="connsiteX19" fmla="*/ 535505 w 3327522"/>
                                  <a:gd name="connsiteY19" fmla="*/ 2155409 h 2316318"/>
                                  <a:gd name="connsiteX20" fmla="*/ 553364 w 3327522"/>
                                  <a:gd name="connsiteY20" fmla="*/ 2137549 h 2316318"/>
                                  <a:gd name="connsiteX21" fmla="*/ 559317 w 3327522"/>
                                  <a:gd name="connsiteY21" fmla="*/ 2113737 h 2316318"/>
                                  <a:gd name="connsiteX22" fmla="*/ 589083 w 3327522"/>
                                  <a:gd name="connsiteY22" fmla="*/ 2083971 h 2316318"/>
                                  <a:gd name="connsiteX23" fmla="*/ 600989 w 3327522"/>
                                  <a:gd name="connsiteY23" fmla="*/ 2060159 h 2316318"/>
                                  <a:gd name="connsiteX24" fmla="*/ 624802 w 3327522"/>
                                  <a:gd name="connsiteY24" fmla="*/ 2042299 h 2316318"/>
                                  <a:gd name="connsiteX25" fmla="*/ 654567 w 3327522"/>
                                  <a:gd name="connsiteY25" fmla="*/ 2036346 h 2316318"/>
                                  <a:gd name="connsiteX26" fmla="*/ 693069 w 3327522"/>
                                  <a:gd name="connsiteY26" fmla="*/ 2032706 h 2316318"/>
                                  <a:gd name="connsiteX27" fmla="*/ 730331 w 3327522"/>
                                  <a:gd name="connsiteY27" fmla="*/ 2026310 h 2316318"/>
                                  <a:gd name="connsiteX28" fmla="*/ 749817 w 3327522"/>
                                  <a:gd name="connsiteY28" fmla="*/ 2042299 h 2316318"/>
                                  <a:gd name="connsiteX29" fmla="*/ 789091 w 3327522"/>
                                  <a:gd name="connsiteY29" fmla="*/ 2059717 h 2316318"/>
                                  <a:gd name="connsiteX30" fmla="*/ 785536 w 3327522"/>
                                  <a:gd name="connsiteY30" fmla="*/ 2089924 h 2316318"/>
                                  <a:gd name="connsiteX31" fmla="*/ 809348 w 3327522"/>
                                  <a:gd name="connsiteY31" fmla="*/ 2113737 h 2316318"/>
                                  <a:gd name="connsiteX32" fmla="*/ 874833 w 3327522"/>
                                  <a:gd name="connsiteY32" fmla="*/ 2143502 h 2316318"/>
                                  <a:gd name="connsiteX33" fmla="*/ 922458 w 3327522"/>
                                  <a:gd name="connsiteY33" fmla="*/ 2125643 h 2316318"/>
                                  <a:gd name="connsiteX34" fmla="*/ 952223 w 3327522"/>
                                  <a:gd name="connsiteY34" fmla="*/ 2149456 h 2316318"/>
                                  <a:gd name="connsiteX35" fmla="*/ 952223 w 3327522"/>
                                  <a:gd name="connsiteY35" fmla="*/ 2197081 h 2316318"/>
                                  <a:gd name="connsiteX36" fmla="*/ 952223 w 3327522"/>
                                  <a:gd name="connsiteY36" fmla="*/ 2208987 h 2316318"/>
                                  <a:gd name="connsiteX37" fmla="*/ 999848 w 3327522"/>
                                  <a:gd name="connsiteY37" fmla="*/ 2226846 h 2316318"/>
                                  <a:gd name="connsiteX38" fmla="*/ 1089145 w 3327522"/>
                                  <a:gd name="connsiteY38" fmla="*/ 2238752 h 2316318"/>
                                  <a:gd name="connsiteX39" fmla="*/ 1160583 w 3327522"/>
                                  <a:gd name="connsiteY39" fmla="*/ 2238752 h 2316318"/>
                                  <a:gd name="connsiteX40" fmla="*/ 1178442 w 3327522"/>
                                  <a:gd name="connsiteY40" fmla="*/ 2238752 h 2316318"/>
                                  <a:gd name="connsiteX41" fmla="*/ 1214161 w 3327522"/>
                                  <a:gd name="connsiteY41" fmla="*/ 2238752 h 2316318"/>
                                  <a:gd name="connsiteX42" fmla="*/ 1214161 w 3327522"/>
                                  <a:gd name="connsiteY42" fmla="*/ 2220893 h 2316318"/>
                                  <a:gd name="connsiteX43" fmla="*/ 1226838 w 3327522"/>
                                  <a:gd name="connsiteY43" fmla="*/ 2203034 h 2316318"/>
                                  <a:gd name="connsiteX44" fmla="*/ 1232020 w 3327522"/>
                                  <a:gd name="connsiteY44" fmla="*/ 2167315 h 2316318"/>
                                  <a:gd name="connsiteX45" fmla="*/ 1243927 w 3327522"/>
                                  <a:gd name="connsiteY45" fmla="*/ 2161362 h 2316318"/>
                                  <a:gd name="connsiteX46" fmla="*/ 1214161 w 3327522"/>
                                  <a:gd name="connsiteY46" fmla="*/ 2149456 h 2316318"/>
                                  <a:gd name="connsiteX47" fmla="*/ 1190348 w 3327522"/>
                                  <a:gd name="connsiteY47" fmla="*/ 2143502 h 2316318"/>
                                  <a:gd name="connsiteX48" fmla="*/ 1172489 w 3327522"/>
                                  <a:gd name="connsiteY48" fmla="*/ 2131596 h 2316318"/>
                                  <a:gd name="connsiteX49" fmla="*/ 1142723 w 3327522"/>
                                  <a:gd name="connsiteY49" fmla="*/ 2125643 h 2316318"/>
                                  <a:gd name="connsiteX50" fmla="*/ 1095098 w 3327522"/>
                                  <a:gd name="connsiteY50" fmla="*/ 2083971 h 2316318"/>
                                  <a:gd name="connsiteX51" fmla="*/ 1047473 w 3327522"/>
                                  <a:gd name="connsiteY51" fmla="*/ 2030393 h 2316318"/>
                                  <a:gd name="connsiteX52" fmla="*/ 1047473 w 3327522"/>
                                  <a:gd name="connsiteY52" fmla="*/ 1976815 h 2316318"/>
                                  <a:gd name="connsiteX53" fmla="*/ 1017708 w 3327522"/>
                                  <a:gd name="connsiteY53" fmla="*/ 1941096 h 2316318"/>
                                  <a:gd name="connsiteX54" fmla="*/ 1077239 w 3327522"/>
                                  <a:gd name="connsiteY54" fmla="*/ 1880680 h 2316318"/>
                                  <a:gd name="connsiteX55" fmla="*/ 1130817 w 3327522"/>
                                  <a:gd name="connsiteY55" fmla="*/ 1845846 h 2316318"/>
                                  <a:gd name="connsiteX56" fmla="*/ 1166536 w 3327522"/>
                                  <a:gd name="connsiteY56" fmla="*/ 1845846 h 2316318"/>
                                  <a:gd name="connsiteX57" fmla="*/ 1198929 w 3327522"/>
                                  <a:gd name="connsiteY57" fmla="*/ 1810758 h 2316318"/>
                                  <a:gd name="connsiteX58" fmla="*/ 1243927 w 3327522"/>
                                  <a:gd name="connsiteY58" fmla="*/ 1804174 h 2316318"/>
                                  <a:gd name="connsiteX59" fmla="*/ 1273692 w 3327522"/>
                                  <a:gd name="connsiteY59" fmla="*/ 1804174 h 2316318"/>
                                  <a:gd name="connsiteX60" fmla="*/ 1321317 w 3327522"/>
                                  <a:gd name="connsiteY60" fmla="*/ 1786315 h 2316318"/>
                                  <a:gd name="connsiteX61" fmla="*/ 1362989 w 3327522"/>
                                  <a:gd name="connsiteY61" fmla="*/ 1774409 h 2316318"/>
                                  <a:gd name="connsiteX62" fmla="*/ 1416567 w 3327522"/>
                                  <a:gd name="connsiteY62" fmla="*/ 1774409 h 2316318"/>
                                  <a:gd name="connsiteX63" fmla="*/ 1422520 w 3327522"/>
                                  <a:gd name="connsiteY63" fmla="*/ 1762502 h 2316318"/>
                                  <a:gd name="connsiteX64" fmla="*/ 1458239 w 3327522"/>
                                  <a:gd name="connsiteY64" fmla="*/ 1726784 h 2316318"/>
                                  <a:gd name="connsiteX65" fmla="*/ 1493958 w 3327522"/>
                                  <a:gd name="connsiteY65" fmla="*/ 1702971 h 2316318"/>
                                  <a:gd name="connsiteX66" fmla="*/ 1583255 w 3327522"/>
                                  <a:gd name="connsiteY66" fmla="*/ 1661299 h 2316318"/>
                                  <a:gd name="connsiteX67" fmla="*/ 1648739 w 3327522"/>
                                  <a:gd name="connsiteY67" fmla="*/ 1655346 h 2316318"/>
                                  <a:gd name="connsiteX68" fmla="*/ 1660645 w 3327522"/>
                                  <a:gd name="connsiteY68" fmla="*/ 1617315 h 2316318"/>
                                  <a:gd name="connsiteX69" fmla="*/ 1714223 w 3327522"/>
                                  <a:gd name="connsiteY69" fmla="*/ 1602653 h 2316318"/>
                                  <a:gd name="connsiteX70" fmla="*/ 1714223 w 3327522"/>
                                  <a:gd name="connsiteY70" fmla="*/ 1631534 h 2316318"/>
                                  <a:gd name="connsiteX71" fmla="*/ 1791614 w 3327522"/>
                                  <a:gd name="connsiteY71" fmla="*/ 1655346 h 2316318"/>
                                  <a:gd name="connsiteX72" fmla="*/ 1821380 w 3327522"/>
                                  <a:gd name="connsiteY72" fmla="*/ 1655346 h 2316318"/>
                                  <a:gd name="connsiteX73" fmla="*/ 1827333 w 3327522"/>
                                  <a:gd name="connsiteY73" fmla="*/ 1631534 h 2316318"/>
                                  <a:gd name="connsiteX74" fmla="*/ 1874958 w 3327522"/>
                                  <a:gd name="connsiteY74" fmla="*/ 1631534 h 2316318"/>
                                  <a:gd name="connsiteX75" fmla="*/ 1981522 w 3327522"/>
                                  <a:gd name="connsiteY75" fmla="*/ 1626990 h 2316318"/>
                                  <a:gd name="connsiteX76" fmla="*/ 2135986 w 3327522"/>
                                  <a:gd name="connsiteY76" fmla="*/ 1527038 h 2316318"/>
                                  <a:gd name="connsiteX77" fmla="*/ 3137020 w 3327522"/>
                                  <a:gd name="connsiteY77" fmla="*/ 720706 h 2316318"/>
                                  <a:gd name="connsiteX78" fmla="*/ 3327522 w 3327522"/>
                                  <a:gd name="connsiteY78" fmla="*/ 536160 h 2316318"/>
                                  <a:gd name="connsiteX79" fmla="*/ 3297758 w 3327522"/>
                                  <a:gd name="connsiteY79" fmla="*/ 369471 h 2316318"/>
                                  <a:gd name="connsiteX80" fmla="*/ 3250129 w 3327522"/>
                                  <a:gd name="connsiteY80" fmla="*/ 378 h 2316318"/>
                                  <a:gd name="connsiteX81" fmla="*/ 2815554 w 3327522"/>
                                  <a:gd name="connsiteY81" fmla="*/ 65863 h 2316318"/>
                                  <a:gd name="connsiteX82" fmla="*/ 821254 w 3327522"/>
                                  <a:gd name="connsiteY82" fmla="*/ 321846 h 2316318"/>
                                  <a:gd name="connsiteX83" fmla="*/ 73822 w 3327522"/>
                                  <a:gd name="connsiteY83" fmla="*/ 435687 h 2316318"/>
                                  <a:gd name="connsiteX84" fmla="*/ 20699 w 3327522"/>
                                  <a:gd name="connsiteY84" fmla="*/ 446862 h 2316318"/>
                                  <a:gd name="connsiteX85" fmla="*/ 14470 w 3327522"/>
                                  <a:gd name="connsiteY85" fmla="*/ 619503 h 2316318"/>
                                  <a:gd name="connsiteX86" fmla="*/ 9935 w 3327522"/>
                                  <a:gd name="connsiteY86" fmla="*/ 1199461 h 2316318"/>
                                  <a:gd name="connsiteX87" fmla="*/ 13604 w 3327522"/>
                                  <a:gd name="connsiteY87" fmla="*/ 1817153 h 2316318"/>
                                  <a:gd name="connsiteX88" fmla="*/ 10434 w 3327522"/>
                                  <a:gd name="connsiteY88" fmla="*/ 2175311 h 2316318"/>
                                  <a:gd name="connsiteX89" fmla="*/ 24308 w 3327522"/>
                                  <a:gd name="connsiteY89" fmla="*/ 2281834 h 2316318"/>
                                  <a:gd name="connsiteX0" fmla="*/ 26218 w 3329432"/>
                                  <a:gd name="connsiteY0" fmla="*/ 2281834 h 2316318"/>
                                  <a:gd name="connsiteX1" fmla="*/ 31361 w 3329432"/>
                                  <a:gd name="connsiteY1" fmla="*/ 2274444 h 2316318"/>
                                  <a:gd name="connsiteX2" fmla="*/ 53545 w 3329432"/>
                                  <a:gd name="connsiteY2" fmla="*/ 2268049 h 2316318"/>
                                  <a:gd name="connsiteX3" fmla="*/ 72563 w 3329432"/>
                                  <a:gd name="connsiteY3" fmla="*/ 2296828 h 2316318"/>
                                  <a:gd name="connsiteX4" fmla="*/ 94747 w 3329432"/>
                                  <a:gd name="connsiteY4" fmla="*/ 2287236 h 2316318"/>
                                  <a:gd name="connsiteX5" fmla="*/ 100438 w 3329432"/>
                                  <a:gd name="connsiteY5" fmla="*/ 2309620 h 2316318"/>
                                  <a:gd name="connsiteX6" fmla="*/ 138555 w 3329432"/>
                                  <a:gd name="connsiteY6" fmla="*/ 2316143 h 2316318"/>
                                  <a:gd name="connsiteX7" fmla="*/ 180227 w 3329432"/>
                                  <a:gd name="connsiteY7" fmla="*/ 2304237 h 2316318"/>
                                  <a:gd name="connsiteX8" fmla="*/ 192133 w 3329432"/>
                                  <a:gd name="connsiteY8" fmla="*/ 2292331 h 2316318"/>
                                  <a:gd name="connsiteX9" fmla="*/ 198087 w 3329432"/>
                                  <a:gd name="connsiteY9" fmla="*/ 2280424 h 2316318"/>
                                  <a:gd name="connsiteX10" fmla="*/ 215946 w 3329432"/>
                                  <a:gd name="connsiteY10" fmla="*/ 2234670 h 2316318"/>
                                  <a:gd name="connsiteX11" fmla="*/ 239758 w 3329432"/>
                                  <a:gd name="connsiteY11" fmla="*/ 2274471 h 2316318"/>
                                  <a:gd name="connsiteX12" fmla="*/ 266741 w 3329432"/>
                                  <a:gd name="connsiteY12" fmla="*/ 2276784 h 2316318"/>
                                  <a:gd name="connsiteX13" fmla="*/ 322716 w 3329432"/>
                                  <a:gd name="connsiteY13" fmla="*/ 2243378 h 2316318"/>
                                  <a:gd name="connsiteX14" fmla="*/ 340962 w 3329432"/>
                                  <a:gd name="connsiteY14" fmla="*/ 2214497 h 2316318"/>
                                  <a:gd name="connsiteX15" fmla="*/ 328284 w 3329432"/>
                                  <a:gd name="connsiteY15" fmla="*/ 2165213 h 2316318"/>
                                  <a:gd name="connsiteX16" fmla="*/ 357799 w 3329432"/>
                                  <a:gd name="connsiteY16" fmla="*/ 2152927 h 2316318"/>
                                  <a:gd name="connsiteX17" fmla="*/ 412399 w 3329432"/>
                                  <a:gd name="connsiteY17" fmla="*/ 2155409 h 2316318"/>
                                  <a:gd name="connsiteX18" fmla="*/ 481053 w 3329432"/>
                                  <a:gd name="connsiteY18" fmla="*/ 2171398 h 2316318"/>
                                  <a:gd name="connsiteX19" fmla="*/ 537415 w 3329432"/>
                                  <a:gd name="connsiteY19" fmla="*/ 2155409 h 2316318"/>
                                  <a:gd name="connsiteX20" fmla="*/ 555274 w 3329432"/>
                                  <a:gd name="connsiteY20" fmla="*/ 2137549 h 2316318"/>
                                  <a:gd name="connsiteX21" fmla="*/ 561227 w 3329432"/>
                                  <a:gd name="connsiteY21" fmla="*/ 2113737 h 2316318"/>
                                  <a:gd name="connsiteX22" fmla="*/ 590993 w 3329432"/>
                                  <a:gd name="connsiteY22" fmla="*/ 2083971 h 2316318"/>
                                  <a:gd name="connsiteX23" fmla="*/ 602899 w 3329432"/>
                                  <a:gd name="connsiteY23" fmla="*/ 2060159 h 2316318"/>
                                  <a:gd name="connsiteX24" fmla="*/ 626712 w 3329432"/>
                                  <a:gd name="connsiteY24" fmla="*/ 2042299 h 2316318"/>
                                  <a:gd name="connsiteX25" fmla="*/ 656477 w 3329432"/>
                                  <a:gd name="connsiteY25" fmla="*/ 2036346 h 2316318"/>
                                  <a:gd name="connsiteX26" fmla="*/ 694979 w 3329432"/>
                                  <a:gd name="connsiteY26" fmla="*/ 2032706 h 2316318"/>
                                  <a:gd name="connsiteX27" fmla="*/ 732241 w 3329432"/>
                                  <a:gd name="connsiteY27" fmla="*/ 2026310 h 2316318"/>
                                  <a:gd name="connsiteX28" fmla="*/ 751727 w 3329432"/>
                                  <a:gd name="connsiteY28" fmla="*/ 2042299 h 2316318"/>
                                  <a:gd name="connsiteX29" fmla="*/ 791001 w 3329432"/>
                                  <a:gd name="connsiteY29" fmla="*/ 2059717 h 2316318"/>
                                  <a:gd name="connsiteX30" fmla="*/ 787446 w 3329432"/>
                                  <a:gd name="connsiteY30" fmla="*/ 2089924 h 2316318"/>
                                  <a:gd name="connsiteX31" fmla="*/ 811258 w 3329432"/>
                                  <a:gd name="connsiteY31" fmla="*/ 2113737 h 2316318"/>
                                  <a:gd name="connsiteX32" fmla="*/ 876743 w 3329432"/>
                                  <a:gd name="connsiteY32" fmla="*/ 2143502 h 2316318"/>
                                  <a:gd name="connsiteX33" fmla="*/ 924368 w 3329432"/>
                                  <a:gd name="connsiteY33" fmla="*/ 2125643 h 2316318"/>
                                  <a:gd name="connsiteX34" fmla="*/ 954133 w 3329432"/>
                                  <a:gd name="connsiteY34" fmla="*/ 2149456 h 2316318"/>
                                  <a:gd name="connsiteX35" fmla="*/ 954133 w 3329432"/>
                                  <a:gd name="connsiteY35" fmla="*/ 2197081 h 2316318"/>
                                  <a:gd name="connsiteX36" fmla="*/ 954133 w 3329432"/>
                                  <a:gd name="connsiteY36" fmla="*/ 2208987 h 2316318"/>
                                  <a:gd name="connsiteX37" fmla="*/ 1001758 w 3329432"/>
                                  <a:gd name="connsiteY37" fmla="*/ 2226846 h 2316318"/>
                                  <a:gd name="connsiteX38" fmla="*/ 1091055 w 3329432"/>
                                  <a:gd name="connsiteY38" fmla="*/ 2238752 h 2316318"/>
                                  <a:gd name="connsiteX39" fmla="*/ 1162493 w 3329432"/>
                                  <a:gd name="connsiteY39" fmla="*/ 2238752 h 2316318"/>
                                  <a:gd name="connsiteX40" fmla="*/ 1180352 w 3329432"/>
                                  <a:gd name="connsiteY40" fmla="*/ 2238752 h 2316318"/>
                                  <a:gd name="connsiteX41" fmla="*/ 1216071 w 3329432"/>
                                  <a:gd name="connsiteY41" fmla="*/ 2238752 h 2316318"/>
                                  <a:gd name="connsiteX42" fmla="*/ 1216071 w 3329432"/>
                                  <a:gd name="connsiteY42" fmla="*/ 2220893 h 2316318"/>
                                  <a:gd name="connsiteX43" fmla="*/ 1228748 w 3329432"/>
                                  <a:gd name="connsiteY43" fmla="*/ 2203034 h 2316318"/>
                                  <a:gd name="connsiteX44" fmla="*/ 1233930 w 3329432"/>
                                  <a:gd name="connsiteY44" fmla="*/ 2167315 h 2316318"/>
                                  <a:gd name="connsiteX45" fmla="*/ 1245837 w 3329432"/>
                                  <a:gd name="connsiteY45" fmla="*/ 2161362 h 2316318"/>
                                  <a:gd name="connsiteX46" fmla="*/ 1216071 w 3329432"/>
                                  <a:gd name="connsiteY46" fmla="*/ 2149456 h 2316318"/>
                                  <a:gd name="connsiteX47" fmla="*/ 1192258 w 3329432"/>
                                  <a:gd name="connsiteY47" fmla="*/ 2143502 h 2316318"/>
                                  <a:gd name="connsiteX48" fmla="*/ 1174399 w 3329432"/>
                                  <a:gd name="connsiteY48" fmla="*/ 2131596 h 2316318"/>
                                  <a:gd name="connsiteX49" fmla="*/ 1144633 w 3329432"/>
                                  <a:gd name="connsiteY49" fmla="*/ 2125643 h 2316318"/>
                                  <a:gd name="connsiteX50" fmla="*/ 1097008 w 3329432"/>
                                  <a:gd name="connsiteY50" fmla="*/ 2083971 h 2316318"/>
                                  <a:gd name="connsiteX51" fmla="*/ 1049383 w 3329432"/>
                                  <a:gd name="connsiteY51" fmla="*/ 2030393 h 2316318"/>
                                  <a:gd name="connsiteX52" fmla="*/ 1049383 w 3329432"/>
                                  <a:gd name="connsiteY52" fmla="*/ 1976815 h 2316318"/>
                                  <a:gd name="connsiteX53" fmla="*/ 1019618 w 3329432"/>
                                  <a:gd name="connsiteY53" fmla="*/ 1941096 h 2316318"/>
                                  <a:gd name="connsiteX54" fmla="*/ 1079149 w 3329432"/>
                                  <a:gd name="connsiteY54" fmla="*/ 1880680 h 2316318"/>
                                  <a:gd name="connsiteX55" fmla="*/ 1132727 w 3329432"/>
                                  <a:gd name="connsiteY55" fmla="*/ 1845846 h 2316318"/>
                                  <a:gd name="connsiteX56" fmla="*/ 1168446 w 3329432"/>
                                  <a:gd name="connsiteY56" fmla="*/ 1845846 h 2316318"/>
                                  <a:gd name="connsiteX57" fmla="*/ 1200839 w 3329432"/>
                                  <a:gd name="connsiteY57" fmla="*/ 1810758 h 2316318"/>
                                  <a:gd name="connsiteX58" fmla="*/ 1245837 w 3329432"/>
                                  <a:gd name="connsiteY58" fmla="*/ 1804174 h 2316318"/>
                                  <a:gd name="connsiteX59" fmla="*/ 1275602 w 3329432"/>
                                  <a:gd name="connsiteY59" fmla="*/ 1804174 h 2316318"/>
                                  <a:gd name="connsiteX60" fmla="*/ 1323227 w 3329432"/>
                                  <a:gd name="connsiteY60" fmla="*/ 1786315 h 2316318"/>
                                  <a:gd name="connsiteX61" fmla="*/ 1364899 w 3329432"/>
                                  <a:gd name="connsiteY61" fmla="*/ 1774409 h 2316318"/>
                                  <a:gd name="connsiteX62" fmla="*/ 1418477 w 3329432"/>
                                  <a:gd name="connsiteY62" fmla="*/ 1774409 h 2316318"/>
                                  <a:gd name="connsiteX63" fmla="*/ 1424430 w 3329432"/>
                                  <a:gd name="connsiteY63" fmla="*/ 1762502 h 2316318"/>
                                  <a:gd name="connsiteX64" fmla="*/ 1460149 w 3329432"/>
                                  <a:gd name="connsiteY64" fmla="*/ 1726784 h 2316318"/>
                                  <a:gd name="connsiteX65" fmla="*/ 1495868 w 3329432"/>
                                  <a:gd name="connsiteY65" fmla="*/ 1702971 h 2316318"/>
                                  <a:gd name="connsiteX66" fmla="*/ 1585165 w 3329432"/>
                                  <a:gd name="connsiteY66" fmla="*/ 1661299 h 2316318"/>
                                  <a:gd name="connsiteX67" fmla="*/ 1650649 w 3329432"/>
                                  <a:gd name="connsiteY67" fmla="*/ 1655346 h 2316318"/>
                                  <a:gd name="connsiteX68" fmla="*/ 1662555 w 3329432"/>
                                  <a:gd name="connsiteY68" fmla="*/ 1617315 h 2316318"/>
                                  <a:gd name="connsiteX69" fmla="*/ 1716133 w 3329432"/>
                                  <a:gd name="connsiteY69" fmla="*/ 1602653 h 2316318"/>
                                  <a:gd name="connsiteX70" fmla="*/ 1716133 w 3329432"/>
                                  <a:gd name="connsiteY70" fmla="*/ 1631534 h 2316318"/>
                                  <a:gd name="connsiteX71" fmla="*/ 1793524 w 3329432"/>
                                  <a:gd name="connsiteY71" fmla="*/ 1655346 h 2316318"/>
                                  <a:gd name="connsiteX72" fmla="*/ 1823290 w 3329432"/>
                                  <a:gd name="connsiteY72" fmla="*/ 1655346 h 2316318"/>
                                  <a:gd name="connsiteX73" fmla="*/ 1829243 w 3329432"/>
                                  <a:gd name="connsiteY73" fmla="*/ 1631534 h 2316318"/>
                                  <a:gd name="connsiteX74" fmla="*/ 1876868 w 3329432"/>
                                  <a:gd name="connsiteY74" fmla="*/ 1631534 h 2316318"/>
                                  <a:gd name="connsiteX75" fmla="*/ 1983432 w 3329432"/>
                                  <a:gd name="connsiteY75" fmla="*/ 1626990 h 2316318"/>
                                  <a:gd name="connsiteX76" fmla="*/ 2137896 w 3329432"/>
                                  <a:gd name="connsiteY76" fmla="*/ 1527038 h 2316318"/>
                                  <a:gd name="connsiteX77" fmla="*/ 3138930 w 3329432"/>
                                  <a:gd name="connsiteY77" fmla="*/ 720706 h 2316318"/>
                                  <a:gd name="connsiteX78" fmla="*/ 3329432 w 3329432"/>
                                  <a:gd name="connsiteY78" fmla="*/ 536160 h 2316318"/>
                                  <a:gd name="connsiteX79" fmla="*/ 3299668 w 3329432"/>
                                  <a:gd name="connsiteY79" fmla="*/ 369471 h 2316318"/>
                                  <a:gd name="connsiteX80" fmla="*/ 3252039 w 3329432"/>
                                  <a:gd name="connsiteY80" fmla="*/ 378 h 2316318"/>
                                  <a:gd name="connsiteX81" fmla="*/ 2817464 w 3329432"/>
                                  <a:gd name="connsiteY81" fmla="*/ 65863 h 2316318"/>
                                  <a:gd name="connsiteX82" fmla="*/ 823164 w 3329432"/>
                                  <a:gd name="connsiteY82" fmla="*/ 321846 h 2316318"/>
                                  <a:gd name="connsiteX83" fmla="*/ 72562 w 3329432"/>
                                  <a:gd name="connsiteY83" fmla="*/ 429291 h 2316318"/>
                                  <a:gd name="connsiteX84" fmla="*/ 22609 w 3329432"/>
                                  <a:gd name="connsiteY84" fmla="*/ 446862 h 2316318"/>
                                  <a:gd name="connsiteX85" fmla="*/ 16380 w 3329432"/>
                                  <a:gd name="connsiteY85" fmla="*/ 619503 h 2316318"/>
                                  <a:gd name="connsiteX86" fmla="*/ 11845 w 3329432"/>
                                  <a:gd name="connsiteY86" fmla="*/ 1199461 h 2316318"/>
                                  <a:gd name="connsiteX87" fmla="*/ 15514 w 3329432"/>
                                  <a:gd name="connsiteY87" fmla="*/ 1817153 h 2316318"/>
                                  <a:gd name="connsiteX88" fmla="*/ 12344 w 3329432"/>
                                  <a:gd name="connsiteY88" fmla="*/ 2175311 h 2316318"/>
                                  <a:gd name="connsiteX89" fmla="*/ 26218 w 3329432"/>
                                  <a:gd name="connsiteY89" fmla="*/ 2281834 h 2316318"/>
                                  <a:gd name="connsiteX0" fmla="*/ 31381 w 3334595"/>
                                  <a:gd name="connsiteY0" fmla="*/ 2281834 h 2316318"/>
                                  <a:gd name="connsiteX1" fmla="*/ 36524 w 3334595"/>
                                  <a:gd name="connsiteY1" fmla="*/ 2274444 h 2316318"/>
                                  <a:gd name="connsiteX2" fmla="*/ 58708 w 3334595"/>
                                  <a:gd name="connsiteY2" fmla="*/ 2268049 h 2316318"/>
                                  <a:gd name="connsiteX3" fmla="*/ 77726 w 3334595"/>
                                  <a:gd name="connsiteY3" fmla="*/ 2296828 h 2316318"/>
                                  <a:gd name="connsiteX4" fmla="*/ 99910 w 3334595"/>
                                  <a:gd name="connsiteY4" fmla="*/ 2287236 h 2316318"/>
                                  <a:gd name="connsiteX5" fmla="*/ 105601 w 3334595"/>
                                  <a:gd name="connsiteY5" fmla="*/ 2309620 h 2316318"/>
                                  <a:gd name="connsiteX6" fmla="*/ 143718 w 3334595"/>
                                  <a:gd name="connsiteY6" fmla="*/ 2316143 h 2316318"/>
                                  <a:gd name="connsiteX7" fmla="*/ 185390 w 3334595"/>
                                  <a:gd name="connsiteY7" fmla="*/ 2304237 h 2316318"/>
                                  <a:gd name="connsiteX8" fmla="*/ 197296 w 3334595"/>
                                  <a:gd name="connsiteY8" fmla="*/ 2292331 h 2316318"/>
                                  <a:gd name="connsiteX9" fmla="*/ 203250 w 3334595"/>
                                  <a:gd name="connsiteY9" fmla="*/ 2280424 h 2316318"/>
                                  <a:gd name="connsiteX10" fmla="*/ 221109 w 3334595"/>
                                  <a:gd name="connsiteY10" fmla="*/ 2234670 h 2316318"/>
                                  <a:gd name="connsiteX11" fmla="*/ 244921 w 3334595"/>
                                  <a:gd name="connsiteY11" fmla="*/ 2274471 h 2316318"/>
                                  <a:gd name="connsiteX12" fmla="*/ 271904 w 3334595"/>
                                  <a:gd name="connsiteY12" fmla="*/ 2276784 h 2316318"/>
                                  <a:gd name="connsiteX13" fmla="*/ 327879 w 3334595"/>
                                  <a:gd name="connsiteY13" fmla="*/ 2243378 h 2316318"/>
                                  <a:gd name="connsiteX14" fmla="*/ 346125 w 3334595"/>
                                  <a:gd name="connsiteY14" fmla="*/ 2214497 h 2316318"/>
                                  <a:gd name="connsiteX15" fmla="*/ 333447 w 3334595"/>
                                  <a:gd name="connsiteY15" fmla="*/ 2165213 h 2316318"/>
                                  <a:gd name="connsiteX16" fmla="*/ 362962 w 3334595"/>
                                  <a:gd name="connsiteY16" fmla="*/ 2152927 h 2316318"/>
                                  <a:gd name="connsiteX17" fmla="*/ 417562 w 3334595"/>
                                  <a:gd name="connsiteY17" fmla="*/ 2155409 h 2316318"/>
                                  <a:gd name="connsiteX18" fmla="*/ 486216 w 3334595"/>
                                  <a:gd name="connsiteY18" fmla="*/ 2171398 h 2316318"/>
                                  <a:gd name="connsiteX19" fmla="*/ 542578 w 3334595"/>
                                  <a:gd name="connsiteY19" fmla="*/ 2155409 h 2316318"/>
                                  <a:gd name="connsiteX20" fmla="*/ 560437 w 3334595"/>
                                  <a:gd name="connsiteY20" fmla="*/ 2137549 h 2316318"/>
                                  <a:gd name="connsiteX21" fmla="*/ 566390 w 3334595"/>
                                  <a:gd name="connsiteY21" fmla="*/ 2113737 h 2316318"/>
                                  <a:gd name="connsiteX22" fmla="*/ 596156 w 3334595"/>
                                  <a:gd name="connsiteY22" fmla="*/ 2083971 h 2316318"/>
                                  <a:gd name="connsiteX23" fmla="*/ 608062 w 3334595"/>
                                  <a:gd name="connsiteY23" fmla="*/ 2060159 h 2316318"/>
                                  <a:gd name="connsiteX24" fmla="*/ 631875 w 3334595"/>
                                  <a:gd name="connsiteY24" fmla="*/ 2042299 h 2316318"/>
                                  <a:gd name="connsiteX25" fmla="*/ 661640 w 3334595"/>
                                  <a:gd name="connsiteY25" fmla="*/ 2036346 h 2316318"/>
                                  <a:gd name="connsiteX26" fmla="*/ 700142 w 3334595"/>
                                  <a:gd name="connsiteY26" fmla="*/ 2032706 h 2316318"/>
                                  <a:gd name="connsiteX27" fmla="*/ 737404 w 3334595"/>
                                  <a:gd name="connsiteY27" fmla="*/ 2026310 h 2316318"/>
                                  <a:gd name="connsiteX28" fmla="*/ 756890 w 3334595"/>
                                  <a:gd name="connsiteY28" fmla="*/ 2042299 h 2316318"/>
                                  <a:gd name="connsiteX29" fmla="*/ 796164 w 3334595"/>
                                  <a:gd name="connsiteY29" fmla="*/ 2059717 h 2316318"/>
                                  <a:gd name="connsiteX30" fmla="*/ 792609 w 3334595"/>
                                  <a:gd name="connsiteY30" fmla="*/ 2089924 h 2316318"/>
                                  <a:gd name="connsiteX31" fmla="*/ 816421 w 3334595"/>
                                  <a:gd name="connsiteY31" fmla="*/ 2113737 h 2316318"/>
                                  <a:gd name="connsiteX32" fmla="*/ 881906 w 3334595"/>
                                  <a:gd name="connsiteY32" fmla="*/ 2143502 h 2316318"/>
                                  <a:gd name="connsiteX33" fmla="*/ 929531 w 3334595"/>
                                  <a:gd name="connsiteY33" fmla="*/ 2125643 h 2316318"/>
                                  <a:gd name="connsiteX34" fmla="*/ 959296 w 3334595"/>
                                  <a:gd name="connsiteY34" fmla="*/ 2149456 h 2316318"/>
                                  <a:gd name="connsiteX35" fmla="*/ 959296 w 3334595"/>
                                  <a:gd name="connsiteY35" fmla="*/ 2197081 h 2316318"/>
                                  <a:gd name="connsiteX36" fmla="*/ 959296 w 3334595"/>
                                  <a:gd name="connsiteY36" fmla="*/ 2208987 h 2316318"/>
                                  <a:gd name="connsiteX37" fmla="*/ 1006921 w 3334595"/>
                                  <a:gd name="connsiteY37" fmla="*/ 2226846 h 2316318"/>
                                  <a:gd name="connsiteX38" fmla="*/ 1096218 w 3334595"/>
                                  <a:gd name="connsiteY38" fmla="*/ 2238752 h 2316318"/>
                                  <a:gd name="connsiteX39" fmla="*/ 1167656 w 3334595"/>
                                  <a:gd name="connsiteY39" fmla="*/ 2238752 h 2316318"/>
                                  <a:gd name="connsiteX40" fmla="*/ 1185515 w 3334595"/>
                                  <a:gd name="connsiteY40" fmla="*/ 2238752 h 2316318"/>
                                  <a:gd name="connsiteX41" fmla="*/ 1221234 w 3334595"/>
                                  <a:gd name="connsiteY41" fmla="*/ 2238752 h 2316318"/>
                                  <a:gd name="connsiteX42" fmla="*/ 1221234 w 3334595"/>
                                  <a:gd name="connsiteY42" fmla="*/ 2220893 h 2316318"/>
                                  <a:gd name="connsiteX43" fmla="*/ 1233911 w 3334595"/>
                                  <a:gd name="connsiteY43" fmla="*/ 2203034 h 2316318"/>
                                  <a:gd name="connsiteX44" fmla="*/ 1239093 w 3334595"/>
                                  <a:gd name="connsiteY44" fmla="*/ 2167315 h 2316318"/>
                                  <a:gd name="connsiteX45" fmla="*/ 1251000 w 3334595"/>
                                  <a:gd name="connsiteY45" fmla="*/ 2161362 h 2316318"/>
                                  <a:gd name="connsiteX46" fmla="*/ 1221234 w 3334595"/>
                                  <a:gd name="connsiteY46" fmla="*/ 2149456 h 2316318"/>
                                  <a:gd name="connsiteX47" fmla="*/ 1197421 w 3334595"/>
                                  <a:gd name="connsiteY47" fmla="*/ 2143502 h 2316318"/>
                                  <a:gd name="connsiteX48" fmla="*/ 1179562 w 3334595"/>
                                  <a:gd name="connsiteY48" fmla="*/ 2131596 h 2316318"/>
                                  <a:gd name="connsiteX49" fmla="*/ 1149796 w 3334595"/>
                                  <a:gd name="connsiteY49" fmla="*/ 2125643 h 2316318"/>
                                  <a:gd name="connsiteX50" fmla="*/ 1102171 w 3334595"/>
                                  <a:gd name="connsiteY50" fmla="*/ 2083971 h 2316318"/>
                                  <a:gd name="connsiteX51" fmla="*/ 1054546 w 3334595"/>
                                  <a:gd name="connsiteY51" fmla="*/ 2030393 h 2316318"/>
                                  <a:gd name="connsiteX52" fmla="*/ 1054546 w 3334595"/>
                                  <a:gd name="connsiteY52" fmla="*/ 1976815 h 2316318"/>
                                  <a:gd name="connsiteX53" fmla="*/ 1024781 w 3334595"/>
                                  <a:gd name="connsiteY53" fmla="*/ 1941096 h 2316318"/>
                                  <a:gd name="connsiteX54" fmla="*/ 1084312 w 3334595"/>
                                  <a:gd name="connsiteY54" fmla="*/ 1880680 h 2316318"/>
                                  <a:gd name="connsiteX55" fmla="*/ 1137890 w 3334595"/>
                                  <a:gd name="connsiteY55" fmla="*/ 1845846 h 2316318"/>
                                  <a:gd name="connsiteX56" fmla="*/ 1173609 w 3334595"/>
                                  <a:gd name="connsiteY56" fmla="*/ 1845846 h 2316318"/>
                                  <a:gd name="connsiteX57" fmla="*/ 1206002 w 3334595"/>
                                  <a:gd name="connsiteY57" fmla="*/ 1810758 h 2316318"/>
                                  <a:gd name="connsiteX58" fmla="*/ 1251000 w 3334595"/>
                                  <a:gd name="connsiteY58" fmla="*/ 1804174 h 2316318"/>
                                  <a:gd name="connsiteX59" fmla="*/ 1280765 w 3334595"/>
                                  <a:gd name="connsiteY59" fmla="*/ 1804174 h 2316318"/>
                                  <a:gd name="connsiteX60" fmla="*/ 1328390 w 3334595"/>
                                  <a:gd name="connsiteY60" fmla="*/ 1786315 h 2316318"/>
                                  <a:gd name="connsiteX61" fmla="*/ 1370062 w 3334595"/>
                                  <a:gd name="connsiteY61" fmla="*/ 1774409 h 2316318"/>
                                  <a:gd name="connsiteX62" fmla="*/ 1423640 w 3334595"/>
                                  <a:gd name="connsiteY62" fmla="*/ 1774409 h 2316318"/>
                                  <a:gd name="connsiteX63" fmla="*/ 1429593 w 3334595"/>
                                  <a:gd name="connsiteY63" fmla="*/ 1762502 h 2316318"/>
                                  <a:gd name="connsiteX64" fmla="*/ 1465312 w 3334595"/>
                                  <a:gd name="connsiteY64" fmla="*/ 1726784 h 2316318"/>
                                  <a:gd name="connsiteX65" fmla="*/ 1501031 w 3334595"/>
                                  <a:gd name="connsiteY65" fmla="*/ 1702971 h 2316318"/>
                                  <a:gd name="connsiteX66" fmla="*/ 1590328 w 3334595"/>
                                  <a:gd name="connsiteY66" fmla="*/ 1661299 h 2316318"/>
                                  <a:gd name="connsiteX67" fmla="*/ 1655812 w 3334595"/>
                                  <a:gd name="connsiteY67" fmla="*/ 1655346 h 2316318"/>
                                  <a:gd name="connsiteX68" fmla="*/ 1667718 w 3334595"/>
                                  <a:gd name="connsiteY68" fmla="*/ 1617315 h 2316318"/>
                                  <a:gd name="connsiteX69" fmla="*/ 1721296 w 3334595"/>
                                  <a:gd name="connsiteY69" fmla="*/ 1602653 h 2316318"/>
                                  <a:gd name="connsiteX70" fmla="*/ 1721296 w 3334595"/>
                                  <a:gd name="connsiteY70" fmla="*/ 1631534 h 2316318"/>
                                  <a:gd name="connsiteX71" fmla="*/ 1798687 w 3334595"/>
                                  <a:gd name="connsiteY71" fmla="*/ 1655346 h 2316318"/>
                                  <a:gd name="connsiteX72" fmla="*/ 1828453 w 3334595"/>
                                  <a:gd name="connsiteY72" fmla="*/ 1655346 h 2316318"/>
                                  <a:gd name="connsiteX73" fmla="*/ 1834406 w 3334595"/>
                                  <a:gd name="connsiteY73" fmla="*/ 1631534 h 2316318"/>
                                  <a:gd name="connsiteX74" fmla="*/ 1882031 w 3334595"/>
                                  <a:gd name="connsiteY74" fmla="*/ 1631534 h 2316318"/>
                                  <a:gd name="connsiteX75" fmla="*/ 1988595 w 3334595"/>
                                  <a:gd name="connsiteY75" fmla="*/ 1626990 h 2316318"/>
                                  <a:gd name="connsiteX76" fmla="*/ 2143059 w 3334595"/>
                                  <a:gd name="connsiteY76" fmla="*/ 1527038 h 2316318"/>
                                  <a:gd name="connsiteX77" fmla="*/ 3144093 w 3334595"/>
                                  <a:gd name="connsiteY77" fmla="*/ 720706 h 2316318"/>
                                  <a:gd name="connsiteX78" fmla="*/ 3334595 w 3334595"/>
                                  <a:gd name="connsiteY78" fmla="*/ 536160 h 2316318"/>
                                  <a:gd name="connsiteX79" fmla="*/ 3304831 w 3334595"/>
                                  <a:gd name="connsiteY79" fmla="*/ 369471 h 2316318"/>
                                  <a:gd name="connsiteX80" fmla="*/ 3257202 w 3334595"/>
                                  <a:gd name="connsiteY80" fmla="*/ 378 h 2316318"/>
                                  <a:gd name="connsiteX81" fmla="*/ 2822627 w 3334595"/>
                                  <a:gd name="connsiteY81" fmla="*/ 65863 h 2316318"/>
                                  <a:gd name="connsiteX82" fmla="*/ 828327 w 3334595"/>
                                  <a:gd name="connsiteY82" fmla="*/ 321846 h 2316318"/>
                                  <a:gd name="connsiteX83" fmla="*/ 77725 w 3334595"/>
                                  <a:gd name="connsiteY83" fmla="*/ 429291 h 2316318"/>
                                  <a:gd name="connsiteX84" fmla="*/ 27772 w 3334595"/>
                                  <a:gd name="connsiteY84" fmla="*/ 446862 h 2316318"/>
                                  <a:gd name="connsiteX85" fmla="*/ 21543 w 3334595"/>
                                  <a:gd name="connsiteY85" fmla="*/ 619503 h 2316318"/>
                                  <a:gd name="connsiteX86" fmla="*/ 17008 w 3334595"/>
                                  <a:gd name="connsiteY86" fmla="*/ 1199461 h 2316318"/>
                                  <a:gd name="connsiteX87" fmla="*/ 20677 w 3334595"/>
                                  <a:gd name="connsiteY87" fmla="*/ 1817153 h 2316318"/>
                                  <a:gd name="connsiteX88" fmla="*/ 17507 w 3334595"/>
                                  <a:gd name="connsiteY88" fmla="*/ 2175311 h 2316318"/>
                                  <a:gd name="connsiteX89" fmla="*/ 31381 w 3334595"/>
                                  <a:gd name="connsiteY89" fmla="*/ 2281834 h 2316318"/>
                                  <a:gd name="connsiteX0" fmla="*/ 28236 w 3331450"/>
                                  <a:gd name="connsiteY0" fmla="*/ 2281834 h 2316318"/>
                                  <a:gd name="connsiteX1" fmla="*/ 33379 w 3331450"/>
                                  <a:gd name="connsiteY1" fmla="*/ 2274444 h 2316318"/>
                                  <a:gd name="connsiteX2" fmla="*/ 55563 w 3331450"/>
                                  <a:gd name="connsiteY2" fmla="*/ 2268049 h 2316318"/>
                                  <a:gd name="connsiteX3" fmla="*/ 74581 w 3331450"/>
                                  <a:gd name="connsiteY3" fmla="*/ 2296828 h 2316318"/>
                                  <a:gd name="connsiteX4" fmla="*/ 96765 w 3331450"/>
                                  <a:gd name="connsiteY4" fmla="*/ 2287236 h 2316318"/>
                                  <a:gd name="connsiteX5" fmla="*/ 102456 w 3331450"/>
                                  <a:gd name="connsiteY5" fmla="*/ 2309620 h 2316318"/>
                                  <a:gd name="connsiteX6" fmla="*/ 140573 w 3331450"/>
                                  <a:gd name="connsiteY6" fmla="*/ 2316143 h 2316318"/>
                                  <a:gd name="connsiteX7" fmla="*/ 182245 w 3331450"/>
                                  <a:gd name="connsiteY7" fmla="*/ 2304237 h 2316318"/>
                                  <a:gd name="connsiteX8" fmla="*/ 194151 w 3331450"/>
                                  <a:gd name="connsiteY8" fmla="*/ 2292331 h 2316318"/>
                                  <a:gd name="connsiteX9" fmla="*/ 200105 w 3331450"/>
                                  <a:gd name="connsiteY9" fmla="*/ 2280424 h 2316318"/>
                                  <a:gd name="connsiteX10" fmla="*/ 217964 w 3331450"/>
                                  <a:gd name="connsiteY10" fmla="*/ 2234670 h 2316318"/>
                                  <a:gd name="connsiteX11" fmla="*/ 241776 w 3331450"/>
                                  <a:gd name="connsiteY11" fmla="*/ 2274471 h 2316318"/>
                                  <a:gd name="connsiteX12" fmla="*/ 268759 w 3331450"/>
                                  <a:gd name="connsiteY12" fmla="*/ 2276784 h 2316318"/>
                                  <a:gd name="connsiteX13" fmla="*/ 324734 w 3331450"/>
                                  <a:gd name="connsiteY13" fmla="*/ 2243378 h 2316318"/>
                                  <a:gd name="connsiteX14" fmla="*/ 342980 w 3331450"/>
                                  <a:gd name="connsiteY14" fmla="*/ 2214497 h 2316318"/>
                                  <a:gd name="connsiteX15" fmla="*/ 330302 w 3331450"/>
                                  <a:gd name="connsiteY15" fmla="*/ 2165213 h 2316318"/>
                                  <a:gd name="connsiteX16" fmla="*/ 359817 w 3331450"/>
                                  <a:gd name="connsiteY16" fmla="*/ 2152927 h 2316318"/>
                                  <a:gd name="connsiteX17" fmla="*/ 414417 w 3331450"/>
                                  <a:gd name="connsiteY17" fmla="*/ 2155409 h 2316318"/>
                                  <a:gd name="connsiteX18" fmla="*/ 483071 w 3331450"/>
                                  <a:gd name="connsiteY18" fmla="*/ 2171398 h 2316318"/>
                                  <a:gd name="connsiteX19" fmla="*/ 539433 w 3331450"/>
                                  <a:gd name="connsiteY19" fmla="*/ 2155409 h 2316318"/>
                                  <a:gd name="connsiteX20" fmla="*/ 557292 w 3331450"/>
                                  <a:gd name="connsiteY20" fmla="*/ 2137549 h 2316318"/>
                                  <a:gd name="connsiteX21" fmla="*/ 563245 w 3331450"/>
                                  <a:gd name="connsiteY21" fmla="*/ 2113737 h 2316318"/>
                                  <a:gd name="connsiteX22" fmla="*/ 593011 w 3331450"/>
                                  <a:gd name="connsiteY22" fmla="*/ 2083971 h 2316318"/>
                                  <a:gd name="connsiteX23" fmla="*/ 604917 w 3331450"/>
                                  <a:gd name="connsiteY23" fmla="*/ 2060159 h 2316318"/>
                                  <a:gd name="connsiteX24" fmla="*/ 628730 w 3331450"/>
                                  <a:gd name="connsiteY24" fmla="*/ 2042299 h 2316318"/>
                                  <a:gd name="connsiteX25" fmla="*/ 658495 w 3331450"/>
                                  <a:gd name="connsiteY25" fmla="*/ 2036346 h 2316318"/>
                                  <a:gd name="connsiteX26" fmla="*/ 696997 w 3331450"/>
                                  <a:gd name="connsiteY26" fmla="*/ 2032706 h 2316318"/>
                                  <a:gd name="connsiteX27" fmla="*/ 734259 w 3331450"/>
                                  <a:gd name="connsiteY27" fmla="*/ 2026310 h 2316318"/>
                                  <a:gd name="connsiteX28" fmla="*/ 753745 w 3331450"/>
                                  <a:gd name="connsiteY28" fmla="*/ 2042299 h 2316318"/>
                                  <a:gd name="connsiteX29" fmla="*/ 793019 w 3331450"/>
                                  <a:gd name="connsiteY29" fmla="*/ 2059717 h 2316318"/>
                                  <a:gd name="connsiteX30" fmla="*/ 789464 w 3331450"/>
                                  <a:gd name="connsiteY30" fmla="*/ 2089924 h 2316318"/>
                                  <a:gd name="connsiteX31" fmla="*/ 813276 w 3331450"/>
                                  <a:gd name="connsiteY31" fmla="*/ 2113737 h 2316318"/>
                                  <a:gd name="connsiteX32" fmla="*/ 878761 w 3331450"/>
                                  <a:gd name="connsiteY32" fmla="*/ 2143502 h 2316318"/>
                                  <a:gd name="connsiteX33" fmla="*/ 926386 w 3331450"/>
                                  <a:gd name="connsiteY33" fmla="*/ 2125643 h 2316318"/>
                                  <a:gd name="connsiteX34" fmla="*/ 956151 w 3331450"/>
                                  <a:gd name="connsiteY34" fmla="*/ 2149456 h 2316318"/>
                                  <a:gd name="connsiteX35" fmla="*/ 956151 w 3331450"/>
                                  <a:gd name="connsiteY35" fmla="*/ 2197081 h 2316318"/>
                                  <a:gd name="connsiteX36" fmla="*/ 956151 w 3331450"/>
                                  <a:gd name="connsiteY36" fmla="*/ 2208987 h 2316318"/>
                                  <a:gd name="connsiteX37" fmla="*/ 1003776 w 3331450"/>
                                  <a:gd name="connsiteY37" fmla="*/ 2226846 h 2316318"/>
                                  <a:gd name="connsiteX38" fmla="*/ 1093073 w 3331450"/>
                                  <a:gd name="connsiteY38" fmla="*/ 2238752 h 2316318"/>
                                  <a:gd name="connsiteX39" fmla="*/ 1164511 w 3331450"/>
                                  <a:gd name="connsiteY39" fmla="*/ 2238752 h 2316318"/>
                                  <a:gd name="connsiteX40" fmla="*/ 1182370 w 3331450"/>
                                  <a:gd name="connsiteY40" fmla="*/ 2238752 h 2316318"/>
                                  <a:gd name="connsiteX41" fmla="*/ 1218089 w 3331450"/>
                                  <a:gd name="connsiteY41" fmla="*/ 2238752 h 2316318"/>
                                  <a:gd name="connsiteX42" fmla="*/ 1218089 w 3331450"/>
                                  <a:gd name="connsiteY42" fmla="*/ 2220893 h 2316318"/>
                                  <a:gd name="connsiteX43" fmla="*/ 1230766 w 3331450"/>
                                  <a:gd name="connsiteY43" fmla="*/ 2203034 h 2316318"/>
                                  <a:gd name="connsiteX44" fmla="*/ 1235948 w 3331450"/>
                                  <a:gd name="connsiteY44" fmla="*/ 2167315 h 2316318"/>
                                  <a:gd name="connsiteX45" fmla="*/ 1247855 w 3331450"/>
                                  <a:gd name="connsiteY45" fmla="*/ 2161362 h 2316318"/>
                                  <a:gd name="connsiteX46" fmla="*/ 1218089 w 3331450"/>
                                  <a:gd name="connsiteY46" fmla="*/ 2149456 h 2316318"/>
                                  <a:gd name="connsiteX47" fmla="*/ 1194276 w 3331450"/>
                                  <a:gd name="connsiteY47" fmla="*/ 2143502 h 2316318"/>
                                  <a:gd name="connsiteX48" fmla="*/ 1176417 w 3331450"/>
                                  <a:gd name="connsiteY48" fmla="*/ 2131596 h 2316318"/>
                                  <a:gd name="connsiteX49" fmla="*/ 1146651 w 3331450"/>
                                  <a:gd name="connsiteY49" fmla="*/ 2125643 h 2316318"/>
                                  <a:gd name="connsiteX50" fmla="*/ 1099026 w 3331450"/>
                                  <a:gd name="connsiteY50" fmla="*/ 2083971 h 2316318"/>
                                  <a:gd name="connsiteX51" fmla="*/ 1051401 w 3331450"/>
                                  <a:gd name="connsiteY51" fmla="*/ 2030393 h 2316318"/>
                                  <a:gd name="connsiteX52" fmla="*/ 1051401 w 3331450"/>
                                  <a:gd name="connsiteY52" fmla="*/ 1976815 h 2316318"/>
                                  <a:gd name="connsiteX53" fmla="*/ 1021636 w 3331450"/>
                                  <a:gd name="connsiteY53" fmla="*/ 1941096 h 2316318"/>
                                  <a:gd name="connsiteX54" fmla="*/ 1081167 w 3331450"/>
                                  <a:gd name="connsiteY54" fmla="*/ 1880680 h 2316318"/>
                                  <a:gd name="connsiteX55" fmla="*/ 1134745 w 3331450"/>
                                  <a:gd name="connsiteY55" fmla="*/ 1845846 h 2316318"/>
                                  <a:gd name="connsiteX56" fmla="*/ 1170464 w 3331450"/>
                                  <a:gd name="connsiteY56" fmla="*/ 1845846 h 2316318"/>
                                  <a:gd name="connsiteX57" fmla="*/ 1202857 w 3331450"/>
                                  <a:gd name="connsiteY57" fmla="*/ 1810758 h 2316318"/>
                                  <a:gd name="connsiteX58" fmla="*/ 1247855 w 3331450"/>
                                  <a:gd name="connsiteY58" fmla="*/ 1804174 h 2316318"/>
                                  <a:gd name="connsiteX59" fmla="*/ 1277620 w 3331450"/>
                                  <a:gd name="connsiteY59" fmla="*/ 1804174 h 2316318"/>
                                  <a:gd name="connsiteX60" fmla="*/ 1325245 w 3331450"/>
                                  <a:gd name="connsiteY60" fmla="*/ 1786315 h 2316318"/>
                                  <a:gd name="connsiteX61" fmla="*/ 1366917 w 3331450"/>
                                  <a:gd name="connsiteY61" fmla="*/ 1774409 h 2316318"/>
                                  <a:gd name="connsiteX62" fmla="*/ 1420495 w 3331450"/>
                                  <a:gd name="connsiteY62" fmla="*/ 1774409 h 2316318"/>
                                  <a:gd name="connsiteX63" fmla="*/ 1426448 w 3331450"/>
                                  <a:gd name="connsiteY63" fmla="*/ 1762502 h 2316318"/>
                                  <a:gd name="connsiteX64" fmla="*/ 1462167 w 3331450"/>
                                  <a:gd name="connsiteY64" fmla="*/ 1726784 h 2316318"/>
                                  <a:gd name="connsiteX65" fmla="*/ 1497886 w 3331450"/>
                                  <a:gd name="connsiteY65" fmla="*/ 1702971 h 2316318"/>
                                  <a:gd name="connsiteX66" fmla="*/ 1587183 w 3331450"/>
                                  <a:gd name="connsiteY66" fmla="*/ 1661299 h 2316318"/>
                                  <a:gd name="connsiteX67" fmla="*/ 1652667 w 3331450"/>
                                  <a:gd name="connsiteY67" fmla="*/ 1655346 h 2316318"/>
                                  <a:gd name="connsiteX68" fmla="*/ 1664573 w 3331450"/>
                                  <a:gd name="connsiteY68" fmla="*/ 1617315 h 2316318"/>
                                  <a:gd name="connsiteX69" fmla="*/ 1718151 w 3331450"/>
                                  <a:gd name="connsiteY69" fmla="*/ 1602653 h 2316318"/>
                                  <a:gd name="connsiteX70" fmla="*/ 1718151 w 3331450"/>
                                  <a:gd name="connsiteY70" fmla="*/ 1631534 h 2316318"/>
                                  <a:gd name="connsiteX71" fmla="*/ 1795542 w 3331450"/>
                                  <a:gd name="connsiteY71" fmla="*/ 1655346 h 2316318"/>
                                  <a:gd name="connsiteX72" fmla="*/ 1825308 w 3331450"/>
                                  <a:gd name="connsiteY72" fmla="*/ 1655346 h 2316318"/>
                                  <a:gd name="connsiteX73" fmla="*/ 1831261 w 3331450"/>
                                  <a:gd name="connsiteY73" fmla="*/ 1631534 h 2316318"/>
                                  <a:gd name="connsiteX74" fmla="*/ 1878886 w 3331450"/>
                                  <a:gd name="connsiteY74" fmla="*/ 1631534 h 2316318"/>
                                  <a:gd name="connsiteX75" fmla="*/ 1985450 w 3331450"/>
                                  <a:gd name="connsiteY75" fmla="*/ 1626990 h 2316318"/>
                                  <a:gd name="connsiteX76" fmla="*/ 2139914 w 3331450"/>
                                  <a:gd name="connsiteY76" fmla="*/ 1527038 h 2316318"/>
                                  <a:gd name="connsiteX77" fmla="*/ 3140948 w 3331450"/>
                                  <a:gd name="connsiteY77" fmla="*/ 720706 h 2316318"/>
                                  <a:gd name="connsiteX78" fmla="*/ 3331450 w 3331450"/>
                                  <a:gd name="connsiteY78" fmla="*/ 536160 h 2316318"/>
                                  <a:gd name="connsiteX79" fmla="*/ 3301686 w 3331450"/>
                                  <a:gd name="connsiteY79" fmla="*/ 369471 h 2316318"/>
                                  <a:gd name="connsiteX80" fmla="*/ 3254057 w 3331450"/>
                                  <a:gd name="connsiteY80" fmla="*/ 378 h 2316318"/>
                                  <a:gd name="connsiteX81" fmla="*/ 2819482 w 3331450"/>
                                  <a:gd name="connsiteY81" fmla="*/ 65863 h 2316318"/>
                                  <a:gd name="connsiteX82" fmla="*/ 825182 w 3331450"/>
                                  <a:gd name="connsiteY82" fmla="*/ 321846 h 2316318"/>
                                  <a:gd name="connsiteX83" fmla="*/ 74580 w 3331450"/>
                                  <a:gd name="connsiteY83" fmla="*/ 429291 h 2316318"/>
                                  <a:gd name="connsiteX84" fmla="*/ 24627 w 3331450"/>
                                  <a:gd name="connsiteY84" fmla="*/ 446862 h 2316318"/>
                                  <a:gd name="connsiteX85" fmla="*/ 18398 w 3331450"/>
                                  <a:gd name="connsiteY85" fmla="*/ 619503 h 2316318"/>
                                  <a:gd name="connsiteX86" fmla="*/ 13863 w 3331450"/>
                                  <a:gd name="connsiteY86" fmla="*/ 1199461 h 2316318"/>
                                  <a:gd name="connsiteX87" fmla="*/ 17532 w 3331450"/>
                                  <a:gd name="connsiteY87" fmla="*/ 1817153 h 2316318"/>
                                  <a:gd name="connsiteX88" fmla="*/ 14362 w 3331450"/>
                                  <a:gd name="connsiteY88" fmla="*/ 2175311 h 2316318"/>
                                  <a:gd name="connsiteX89" fmla="*/ 28236 w 3331450"/>
                                  <a:gd name="connsiteY89" fmla="*/ 2281834 h 2316318"/>
                                  <a:gd name="connsiteX0" fmla="*/ 33769 w 3336983"/>
                                  <a:gd name="connsiteY0" fmla="*/ 2281834 h 2316318"/>
                                  <a:gd name="connsiteX1" fmla="*/ 38912 w 3336983"/>
                                  <a:gd name="connsiteY1" fmla="*/ 2274444 h 2316318"/>
                                  <a:gd name="connsiteX2" fmla="*/ 61096 w 3336983"/>
                                  <a:gd name="connsiteY2" fmla="*/ 2268049 h 2316318"/>
                                  <a:gd name="connsiteX3" fmla="*/ 80114 w 3336983"/>
                                  <a:gd name="connsiteY3" fmla="*/ 2296828 h 2316318"/>
                                  <a:gd name="connsiteX4" fmla="*/ 102298 w 3336983"/>
                                  <a:gd name="connsiteY4" fmla="*/ 2287236 h 2316318"/>
                                  <a:gd name="connsiteX5" fmla="*/ 107989 w 3336983"/>
                                  <a:gd name="connsiteY5" fmla="*/ 2309620 h 2316318"/>
                                  <a:gd name="connsiteX6" fmla="*/ 146106 w 3336983"/>
                                  <a:gd name="connsiteY6" fmla="*/ 2316143 h 2316318"/>
                                  <a:gd name="connsiteX7" fmla="*/ 187778 w 3336983"/>
                                  <a:gd name="connsiteY7" fmla="*/ 2304237 h 2316318"/>
                                  <a:gd name="connsiteX8" fmla="*/ 199684 w 3336983"/>
                                  <a:gd name="connsiteY8" fmla="*/ 2292331 h 2316318"/>
                                  <a:gd name="connsiteX9" fmla="*/ 205638 w 3336983"/>
                                  <a:gd name="connsiteY9" fmla="*/ 2280424 h 2316318"/>
                                  <a:gd name="connsiteX10" fmla="*/ 223497 w 3336983"/>
                                  <a:gd name="connsiteY10" fmla="*/ 2234670 h 2316318"/>
                                  <a:gd name="connsiteX11" fmla="*/ 247309 w 3336983"/>
                                  <a:gd name="connsiteY11" fmla="*/ 2274471 h 2316318"/>
                                  <a:gd name="connsiteX12" fmla="*/ 274292 w 3336983"/>
                                  <a:gd name="connsiteY12" fmla="*/ 2276784 h 2316318"/>
                                  <a:gd name="connsiteX13" fmla="*/ 330267 w 3336983"/>
                                  <a:gd name="connsiteY13" fmla="*/ 2243378 h 2316318"/>
                                  <a:gd name="connsiteX14" fmla="*/ 348513 w 3336983"/>
                                  <a:gd name="connsiteY14" fmla="*/ 2214497 h 2316318"/>
                                  <a:gd name="connsiteX15" fmla="*/ 335835 w 3336983"/>
                                  <a:gd name="connsiteY15" fmla="*/ 2165213 h 2316318"/>
                                  <a:gd name="connsiteX16" fmla="*/ 365350 w 3336983"/>
                                  <a:gd name="connsiteY16" fmla="*/ 2152927 h 2316318"/>
                                  <a:gd name="connsiteX17" fmla="*/ 419950 w 3336983"/>
                                  <a:gd name="connsiteY17" fmla="*/ 2155409 h 2316318"/>
                                  <a:gd name="connsiteX18" fmla="*/ 488604 w 3336983"/>
                                  <a:gd name="connsiteY18" fmla="*/ 2171398 h 2316318"/>
                                  <a:gd name="connsiteX19" fmla="*/ 544966 w 3336983"/>
                                  <a:gd name="connsiteY19" fmla="*/ 2155409 h 2316318"/>
                                  <a:gd name="connsiteX20" fmla="*/ 562825 w 3336983"/>
                                  <a:gd name="connsiteY20" fmla="*/ 2137549 h 2316318"/>
                                  <a:gd name="connsiteX21" fmla="*/ 568778 w 3336983"/>
                                  <a:gd name="connsiteY21" fmla="*/ 2113737 h 2316318"/>
                                  <a:gd name="connsiteX22" fmla="*/ 598544 w 3336983"/>
                                  <a:gd name="connsiteY22" fmla="*/ 2083971 h 2316318"/>
                                  <a:gd name="connsiteX23" fmla="*/ 610450 w 3336983"/>
                                  <a:gd name="connsiteY23" fmla="*/ 2060159 h 2316318"/>
                                  <a:gd name="connsiteX24" fmla="*/ 634263 w 3336983"/>
                                  <a:gd name="connsiteY24" fmla="*/ 2042299 h 2316318"/>
                                  <a:gd name="connsiteX25" fmla="*/ 664028 w 3336983"/>
                                  <a:gd name="connsiteY25" fmla="*/ 2036346 h 2316318"/>
                                  <a:gd name="connsiteX26" fmla="*/ 702530 w 3336983"/>
                                  <a:gd name="connsiteY26" fmla="*/ 2032706 h 2316318"/>
                                  <a:gd name="connsiteX27" fmla="*/ 739792 w 3336983"/>
                                  <a:gd name="connsiteY27" fmla="*/ 2026310 h 2316318"/>
                                  <a:gd name="connsiteX28" fmla="*/ 759278 w 3336983"/>
                                  <a:gd name="connsiteY28" fmla="*/ 2042299 h 2316318"/>
                                  <a:gd name="connsiteX29" fmla="*/ 798552 w 3336983"/>
                                  <a:gd name="connsiteY29" fmla="*/ 2059717 h 2316318"/>
                                  <a:gd name="connsiteX30" fmla="*/ 794997 w 3336983"/>
                                  <a:gd name="connsiteY30" fmla="*/ 2089924 h 2316318"/>
                                  <a:gd name="connsiteX31" fmla="*/ 818809 w 3336983"/>
                                  <a:gd name="connsiteY31" fmla="*/ 2113737 h 2316318"/>
                                  <a:gd name="connsiteX32" fmla="*/ 884294 w 3336983"/>
                                  <a:gd name="connsiteY32" fmla="*/ 2143502 h 2316318"/>
                                  <a:gd name="connsiteX33" fmla="*/ 931919 w 3336983"/>
                                  <a:gd name="connsiteY33" fmla="*/ 2125643 h 2316318"/>
                                  <a:gd name="connsiteX34" fmla="*/ 961684 w 3336983"/>
                                  <a:gd name="connsiteY34" fmla="*/ 2149456 h 2316318"/>
                                  <a:gd name="connsiteX35" fmla="*/ 961684 w 3336983"/>
                                  <a:gd name="connsiteY35" fmla="*/ 2197081 h 2316318"/>
                                  <a:gd name="connsiteX36" fmla="*/ 961684 w 3336983"/>
                                  <a:gd name="connsiteY36" fmla="*/ 2208987 h 2316318"/>
                                  <a:gd name="connsiteX37" fmla="*/ 1009309 w 3336983"/>
                                  <a:gd name="connsiteY37" fmla="*/ 2226846 h 2316318"/>
                                  <a:gd name="connsiteX38" fmla="*/ 1098606 w 3336983"/>
                                  <a:gd name="connsiteY38" fmla="*/ 2238752 h 2316318"/>
                                  <a:gd name="connsiteX39" fmla="*/ 1170044 w 3336983"/>
                                  <a:gd name="connsiteY39" fmla="*/ 2238752 h 2316318"/>
                                  <a:gd name="connsiteX40" fmla="*/ 1187903 w 3336983"/>
                                  <a:gd name="connsiteY40" fmla="*/ 2238752 h 2316318"/>
                                  <a:gd name="connsiteX41" fmla="*/ 1223622 w 3336983"/>
                                  <a:gd name="connsiteY41" fmla="*/ 2238752 h 2316318"/>
                                  <a:gd name="connsiteX42" fmla="*/ 1223622 w 3336983"/>
                                  <a:gd name="connsiteY42" fmla="*/ 2220893 h 2316318"/>
                                  <a:gd name="connsiteX43" fmla="*/ 1236299 w 3336983"/>
                                  <a:gd name="connsiteY43" fmla="*/ 2203034 h 2316318"/>
                                  <a:gd name="connsiteX44" fmla="*/ 1241481 w 3336983"/>
                                  <a:gd name="connsiteY44" fmla="*/ 2167315 h 2316318"/>
                                  <a:gd name="connsiteX45" fmla="*/ 1253388 w 3336983"/>
                                  <a:gd name="connsiteY45" fmla="*/ 2161362 h 2316318"/>
                                  <a:gd name="connsiteX46" fmla="*/ 1223622 w 3336983"/>
                                  <a:gd name="connsiteY46" fmla="*/ 2149456 h 2316318"/>
                                  <a:gd name="connsiteX47" fmla="*/ 1199809 w 3336983"/>
                                  <a:gd name="connsiteY47" fmla="*/ 2143502 h 2316318"/>
                                  <a:gd name="connsiteX48" fmla="*/ 1181950 w 3336983"/>
                                  <a:gd name="connsiteY48" fmla="*/ 2131596 h 2316318"/>
                                  <a:gd name="connsiteX49" fmla="*/ 1152184 w 3336983"/>
                                  <a:gd name="connsiteY49" fmla="*/ 2125643 h 2316318"/>
                                  <a:gd name="connsiteX50" fmla="*/ 1104559 w 3336983"/>
                                  <a:gd name="connsiteY50" fmla="*/ 2083971 h 2316318"/>
                                  <a:gd name="connsiteX51" fmla="*/ 1056934 w 3336983"/>
                                  <a:gd name="connsiteY51" fmla="*/ 2030393 h 2316318"/>
                                  <a:gd name="connsiteX52" fmla="*/ 1056934 w 3336983"/>
                                  <a:gd name="connsiteY52" fmla="*/ 1976815 h 2316318"/>
                                  <a:gd name="connsiteX53" fmla="*/ 1027169 w 3336983"/>
                                  <a:gd name="connsiteY53" fmla="*/ 1941096 h 2316318"/>
                                  <a:gd name="connsiteX54" fmla="*/ 1086700 w 3336983"/>
                                  <a:gd name="connsiteY54" fmla="*/ 1880680 h 2316318"/>
                                  <a:gd name="connsiteX55" fmla="*/ 1140278 w 3336983"/>
                                  <a:gd name="connsiteY55" fmla="*/ 1845846 h 2316318"/>
                                  <a:gd name="connsiteX56" fmla="*/ 1175997 w 3336983"/>
                                  <a:gd name="connsiteY56" fmla="*/ 1845846 h 2316318"/>
                                  <a:gd name="connsiteX57" fmla="*/ 1208390 w 3336983"/>
                                  <a:gd name="connsiteY57" fmla="*/ 1810758 h 2316318"/>
                                  <a:gd name="connsiteX58" fmla="*/ 1253388 w 3336983"/>
                                  <a:gd name="connsiteY58" fmla="*/ 1804174 h 2316318"/>
                                  <a:gd name="connsiteX59" fmla="*/ 1283153 w 3336983"/>
                                  <a:gd name="connsiteY59" fmla="*/ 1804174 h 2316318"/>
                                  <a:gd name="connsiteX60" fmla="*/ 1330778 w 3336983"/>
                                  <a:gd name="connsiteY60" fmla="*/ 1786315 h 2316318"/>
                                  <a:gd name="connsiteX61" fmla="*/ 1372450 w 3336983"/>
                                  <a:gd name="connsiteY61" fmla="*/ 1774409 h 2316318"/>
                                  <a:gd name="connsiteX62" fmla="*/ 1426028 w 3336983"/>
                                  <a:gd name="connsiteY62" fmla="*/ 1774409 h 2316318"/>
                                  <a:gd name="connsiteX63" fmla="*/ 1431981 w 3336983"/>
                                  <a:gd name="connsiteY63" fmla="*/ 1762502 h 2316318"/>
                                  <a:gd name="connsiteX64" fmla="*/ 1467700 w 3336983"/>
                                  <a:gd name="connsiteY64" fmla="*/ 1726784 h 2316318"/>
                                  <a:gd name="connsiteX65" fmla="*/ 1503419 w 3336983"/>
                                  <a:gd name="connsiteY65" fmla="*/ 1702971 h 2316318"/>
                                  <a:gd name="connsiteX66" fmla="*/ 1592716 w 3336983"/>
                                  <a:gd name="connsiteY66" fmla="*/ 1661299 h 2316318"/>
                                  <a:gd name="connsiteX67" fmla="*/ 1658200 w 3336983"/>
                                  <a:gd name="connsiteY67" fmla="*/ 1655346 h 2316318"/>
                                  <a:gd name="connsiteX68" fmla="*/ 1670106 w 3336983"/>
                                  <a:gd name="connsiteY68" fmla="*/ 1617315 h 2316318"/>
                                  <a:gd name="connsiteX69" fmla="*/ 1723684 w 3336983"/>
                                  <a:gd name="connsiteY69" fmla="*/ 1602653 h 2316318"/>
                                  <a:gd name="connsiteX70" fmla="*/ 1723684 w 3336983"/>
                                  <a:gd name="connsiteY70" fmla="*/ 1631534 h 2316318"/>
                                  <a:gd name="connsiteX71" fmla="*/ 1801075 w 3336983"/>
                                  <a:gd name="connsiteY71" fmla="*/ 1655346 h 2316318"/>
                                  <a:gd name="connsiteX72" fmla="*/ 1830841 w 3336983"/>
                                  <a:gd name="connsiteY72" fmla="*/ 1655346 h 2316318"/>
                                  <a:gd name="connsiteX73" fmla="*/ 1836794 w 3336983"/>
                                  <a:gd name="connsiteY73" fmla="*/ 1631534 h 2316318"/>
                                  <a:gd name="connsiteX74" fmla="*/ 1884419 w 3336983"/>
                                  <a:gd name="connsiteY74" fmla="*/ 1631534 h 2316318"/>
                                  <a:gd name="connsiteX75" fmla="*/ 1990983 w 3336983"/>
                                  <a:gd name="connsiteY75" fmla="*/ 1626990 h 2316318"/>
                                  <a:gd name="connsiteX76" fmla="*/ 2145447 w 3336983"/>
                                  <a:gd name="connsiteY76" fmla="*/ 1527038 h 2316318"/>
                                  <a:gd name="connsiteX77" fmla="*/ 3146481 w 3336983"/>
                                  <a:gd name="connsiteY77" fmla="*/ 720706 h 2316318"/>
                                  <a:gd name="connsiteX78" fmla="*/ 3336983 w 3336983"/>
                                  <a:gd name="connsiteY78" fmla="*/ 536160 h 2316318"/>
                                  <a:gd name="connsiteX79" fmla="*/ 3307219 w 3336983"/>
                                  <a:gd name="connsiteY79" fmla="*/ 369471 h 2316318"/>
                                  <a:gd name="connsiteX80" fmla="*/ 3259590 w 3336983"/>
                                  <a:gd name="connsiteY80" fmla="*/ 378 h 2316318"/>
                                  <a:gd name="connsiteX81" fmla="*/ 2825015 w 3336983"/>
                                  <a:gd name="connsiteY81" fmla="*/ 65863 h 2316318"/>
                                  <a:gd name="connsiteX82" fmla="*/ 830715 w 3336983"/>
                                  <a:gd name="connsiteY82" fmla="*/ 321846 h 2316318"/>
                                  <a:gd name="connsiteX83" fmla="*/ 80113 w 3336983"/>
                                  <a:gd name="connsiteY83" fmla="*/ 429291 h 2316318"/>
                                  <a:gd name="connsiteX84" fmla="*/ 17483 w 3336983"/>
                                  <a:gd name="connsiteY84" fmla="*/ 504424 h 2316318"/>
                                  <a:gd name="connsiteX85" fmla="*/ 23931 w 3336983"/>
                                  <a:gd name="connsiteY85" fmla="*/ 619503 h 2316318"/>
                                  <a:gd name="connsiteX86" fmla="*/ 19396 w 3336983"/>
                                  <a:gd name="connsiteY86" fmla="*/ 1199461 h 2316318"/>
                                  <a:gd name="connsiteX87" fmla="*/ 23065 w 3336983"/>
                                  <a:gd name="connsiteY87" fmla="*/ 1817153 h 2316318"/>
                                  <a:gd name="connsiteX88" fmla="*/ 19895 w 3336983"/>
                                  <a:gd name="connsiteY88" fmla="*/ 2175311 h 2316318"/>
                                  <a:gd name="connsiteX89" fmla="*/ 33769 w 3336983"/>
                                  <a:gd name="connsiteY89" fmla="*/ 2281834 h 2316318"/>
                                  <a:gd name="connsiteX0" fmla="*/ 29404 w 3332618"/>
                                  <a:gd name="connsiteY0" fmla="*/ 2281834 h 2316318"/>
                                  <a:gd name="connsiteX1" fmla="*/ 34547 w 3332618"/>
                                  <a:gd name="connsiteY1" fmla="*/ 2274444 h 2316318"/>
                                  <a:gd name="connsiteX2" fmla="*/ 56731 w 3332618"/>
                                  <a:gd name="connsiteY2" fmla="*/ 2268049 h 2316318"/>
                                  <a:gd name="connsiteX3" fmla="*/ 75749 w 3332618"/>
                                  <a:gd name="connsiteY3" fmla="*/ 2296828 h 2316318"/>
                                  <a:gd name="connsiteX4" fmla="*/ 97933 w 3332618"/>
                                  <a:gd name="connsiteY4" fmla="*/ 2287236 h 2316318"/>
                                  <a:gd name="connsiteX5" fmla="*/ 103624 w 3332618"/>
                                  <a:gd name="connsiteY5" fmla="*/ 2309620 h 2316318"/>
                                  <a:gd name="connsiteX6" fmla="*/ 141741 w 3332618"/>
                                  <a:gd name="connsiteY6" fmla="*/ 2316143 h 2316318"/>
                                  <a:gd name="connsiteX7" fmla="*/ 183413 w 3332618"/>
                                  <a:gd name="connsiteY7" fmla="*/ 2304237 h 2316318"/>
                                  <a:gd name="connsiteX8" fmla="*/ 195319 w 3332618"/>
                                  <a:gd name="connsiteY8" fmla="*/ 2292331 h 2316318"/>
                                  <a:gd name="connsiteX9" fmla="*/ 201273 w 3332618"/>
                                  <a:gd name="connsiteY9" fmla="*/ 2280424 h 2316318"/>
                                  <a:gd name="connsiteX10" fmla="*/ 219132 w 3332618"/>
                                  <a:gd name="connsiteY10" fmla="*/ 2234670 h 2316318"/>
                                  <a:gd name="connsiteX11" fmla="*/ 242944 w 3332618"/>
                                  <a:gd name="connsiteY11" fmla="*/ 2274471 h 2316318"/>
                                  <a:gd name="connsiteX12" fmla="*/ 269927 w 3332618"/>
                                  <a:gd name="connsiteY12" fmla="*/ 2276784 h 2316318"/>
                                  <a:gd name="connsiteX13" fmla="*/ 325902 w 3332618"/>
                                  <a:gd name="connsiteY13" fmla="*/ 2243378 h 2316318"/>
                                  <a:gd name="connsiteX14" fmla="*/ 344148 w 3332618"/>
                                  <a:gd name="connsiteY14" fmla="*/ 2214497 h 2316318"/>
                                  <a:gd name="connsiteX15" fmla="*/ 331470 w 3332618"/>
                                  <a:gd name="connsiteY15" fmla="*/ 2165213 h 2316318"/>
                                  <a:gd name="connsiteX16" fmla="*/ 360985 w 3332618"/>
                                  <a:gd name="connsiteY16" fmla="*/ 2152927 h 2316318"/>
                                  <a:gd name="connsiteX17" fmla="*/ 415585 w 3332618"/>
                                  <a:gd name="connsiteY17" fmla="*/ 2155409 h 2316318"/>
                                  <a:gd name="connsiteX18" fmla="*/ 484239 w 3332618"/>
                                  <a:gd name="connsiteY18" fmla="*/ 2171398 h 2316318"/>
                                  <a:gd name="connsiteX19" fmla="*/ 540601 w 3332618"/>
                                  <a:gd name="connsiteY19" fmla="*/ 2155409 h 2316318"/>
                                  <a:gd name="connsiteX20" fmla="*/ 558460 w 3332618"/>
                                  <a:gd name="connsiteY20" fmla="*/ 2137549 h 2316318"/>
                                  <a:gd name="connsiteX21" fmla="*/ 564413 w 3332618"/>
                                  <a:gd name="connsiteY21" fmla="*/ 2113737 h 2316318"/>
                                  <a:gd name="connsiteX22" fmla="*/ 594179 w 3332618"/>
                                  <a:gd name="connsiteY22" fmla="*/ 2083971 h 2316318"/>
                                  <a:gd name="connsiteX23" fmla="*/ 606085 w 3332618"/>
                                  <a:gd name="connsiteY23" fmla="*/ 2060159 h 2316318"/>
                                  <a:gd name="connsiteX24" fmla="*/ 629898 w 3332618"/>
                                  <a:gd name="connsiteY24" fmla="*/ 2042299 h 2316318"/>
                                  <a:gd name="connsiteX25" fmla="*/ 659663 w 3332618"/>
                                  <a:gd name="connsiteY25" fmla="*/ 2036346 h 2316318"/>
                                  <a:gd name="connsiteX26" fmla="*/ 698165 w 3332618"/>
                                  <a:gd name="connsiteY26" fmla="*/ 2032706 h 2316318"/>
                                  <a:gd name="connsiteX27" fmla="*/ 735427 w 3332618"/>
                                  <a:gd name="connsiteY27" fmla="*/ 2026310 h 2316318"/>
                                  <a:gd name="connsiteX28" fmla="*/ 754913 w 3332618"/>
                                  <a:gd name="connsiteY28" fmla="*/ 2042299 h 2316318"/>
                                  <a:gd name="connsiteX29" fmla="*/ 794187 w 3332618"/>
                                  <a:gd name="connsiteY29" fmla="*/ 2059717 h 2316318"/>
                                  <a:gd name="connsiteX30" fmla="*/ 790632 w 3332618"/>
                                  <a:gd name="connsiteY30" fmla="*/ 2089924 h 2316318"/>
                                  <a:gd name="connsiteX31" fmla="*/ 814444 w 3332618"/>
                                  <a:gd name="connsiteY31" fmla="*/ 2113737 h 2316318"/>
                                  <a:gd name="connsiteX32" fmla="*/ 879929 w 3332618"/>
                                  <a:gd name="connsiteY32" fmla="*/ 2143502 h 2316318"/>
                                  <a:gd name="connsiteX33" fmla="*/ 927554 w 3332618"/>
                                  <a:gd name="connsiteY33" fmla="*/ 2125643 h 2316318"/>
                                  <a:gd name="connsiteX34" fmla="*/ 957319 w 3332618"/>
                                  <a:gd name="connsiteY34" fmla="*/ 2149456 h 2316318"/>
                                  <a:gd name="connsiteX35" fmla="*/ 957319 w 3332618"/>
                                  <a:gd name="connsiteY35" fmla="*/ 2197081 h 2316318"/>
                                  <a:gd name="connsiteX36" fmla="*/ 957319 w 3332618"/>
                                  <a:gd name="connsiteY36" fmla="*/ 2208987 h 2316318"/>
                                  <a:gd name="connsiteX37" fmla="*/ 1004944 w 3332618"/>
                                  <a:gd name="connsiteY37" fmla="*/ 2226846 h 2316318"/>
                                  <a:gd name="connsiteX38" fmla="*/ 1094241 w 3332618"/>
                                  <a:gd name="connsiteY38" fmla="*/ 2238752 h 2316318"/>
                                  <a:gd name="connsiteX39" fmla="*/ 1165679 w 3332618"/>
                                  <a:gd name="connsiteY39" fmla="*/ 2238752 h 2316318"/>
                                  <a:gd name="connsiteX40" fmla="*/ 1183538 w 3332618"/>
                                  <a:gd name="connsiteY40" fmla="*/ 2238752 h 2316318"/>
                                  <a:gd name="connsiteX41" fmla="*/ 1219257 w 3332618"/>
                                  <a:gd name="connsiteY41" fmla="*/ 2238752 h 2316318"/>
                                  <a:gd name="connsiteX42" fmla="*/ 1219257 w 3332618"/>
                                  <a:gd name="connsiteY42" fmla="*/ 2220893 h 2316318"/>
                                  <a:gd name="connsiteX43" fmla="*/ 1231934 w 3332618"/>
                                  <a:gd name="connsiteY43" fmla="*/ 2203034 h 2316318"/>
                                  <a:gd name="connsiteX44" fmla="*/ 1237116 w 3332618"/>
                                  <a:gd name="connsiteY44" fmla="*/ 2167315 h 2316318"/>
                                  <a:gd name="connsiteX45" fmla="*/ 1249023 w 3332618"/>
                                  <a:gd name="connsiteY45" fmla="*/ 2161362 h 2316318"/>
                                  <a:gd name="connsiteX46" fmla="*/ 1219257 w 3332618"/>
                                  <a:gd name="connsiteY46" fmla="*/ 2149456 h 2316318"/>
                                  <a:gd name="connsiteX47" fmla="*/ 1195444 w 3332618"/>
                                  <a:gd name="connsiteY47" fmla="*/ 2143502 h 2316318"/>
                                  <a:gd name="connsiteX48" fmla="*/ 1177585 w 3332618"/>
                                  <a:gd name="connsiteY48" fmla="*/ 2131596 h 2316318"/>
                                  <a:gd name="connsiteX49" fmla="*/ 1147819 w 3332618"/>
                                  <a:gd name="connsiteY49" fmla="*/ 2125643 h 2316318"/>
                                  <a:gd name="connsiteX50" fmla="*/ 1100194 w 3332618"/>
                                  <a:gd name="connsiteY50" fmla="*/ 2083971 h 2316318"/>
                                  <a:gd name="connsiteX51" fmla="*/ 1052569 w 3332618"/>
                                  <a:gd name="connsiteY51" fmla="*/ 2030393 h 2316318"/>
                                  <a:gd name="connsiteX52" fmla="*/ 1052569 w 3332618"/>
                                  <a:gd name="connsiteY52" fmla="*/ 1976815 h 2316318"/>
                                  <a:gd name="connsiteX53" fmla="*/ 1022804 w 3332618"/>
                                  <a:gd name="connsiteY53" fmla="*/ 1941096 h 2316318"/>
                                  <a:gd name="connsiteX54" fmla="*/ 1082335 w 3332618"/>
                                  <a:gd name="connsiteY54" fmla="*/ 1880680 h 2316318"/>
                                  <a:gd name="connsiteX55" fmla="*/ 1135913 w 3332618"/>
                                  <a:gd name="connsiteY55" fmla="*/ 1845846 h 2316318"/>
                                  <a:gd name="connsiteX56" fmla="*/ 1171632 w 3332618"/>
                                  <a:gd name="connsiteY56" fmla="*/ 1845846 h 2316318"/>
                                  <a:gd name="connsiteX57" fmla="*/ 1204025 w 3332618"/>
                                  <a:gd name="connsiteY57" fmla="*/ 1810758 h 2316318"/>
                                  <a:gd name="connsiteX58" fmla="*/ 1249023 w 3332618"/>
                                  <a:gd name="connsiteY58" fmla="*/ 1804174 h 2316318"/>
                                  <a:gd name="connsiteX59" fmla="*/ 1278788 w 3332618"/>
                                  <a:gd name="connsiteY59" fmla="*/ 1804174 h 2316318"/>
                                  <a:gd name="connsiteX60" fmla="*/ 1326413 w 3332618"/>
                                  <a:gd name="connsiteY60" fmla="*/ 1786315 h 2316318"/>
                                  <a:gd name="connsiteX61" fmla="*/ 1368085 w 3332618"/>
                                  <a:gd name="connsiteY61" fmla="*/ 1774409 h 2316318"/>
                                  <a:gd name="connsiteX62" fmla="*/ 1421663 w 3332618"/>
                                  <a:gd name="connsiteY62" fmla="*/ 1774409 h 2316318"/>
                                  <a:gd name="connsiteX63" fmla="*/ 1427616 w 3332618"/>
                                  <a:gd name="connsiteY63" fmla="*/ 1762502 h 2316318"/>
                                  <a:gd name="connsiteX64" fmla="*/ 1463335 w 3332618"/>
                                  <a:gd name="connsiteY64" fmla="*/ 1726784 h 2316318"/>
                                  <a:gd name="connsiteX65" fmla="*/ 1499054 w 3332618"/>
                                  <a:gd name="connsiteY65" fmla="*/ 1702971 h 2316318"/>
                                  <a:gd name="connsiteX66" fmla="*/ 1588351 w 3332618"/>
                                  <a:gd name="connsiteY66" fmla="*/ 1661299 h 2316318"/>
                                  <a:gd name="connsiteX67" fmla="*/ 1653835 w 3332618"/>
                                  <a:gd name="connsiteY67" fmla="*/ 1655346 h 2316318"/>
                                  <a:gd name="connsiteX68" fmla="*/ 1665741 w 3332618"/>
                                  <a:gd name="connsiteY68" fmla="*/ 1617315 h 2316318"/>
                                  <a:gd name="connsiteX69" fmla="*/ 1719319 w 3332618"/>
                                  <a:gd name="connsiteY69" fmla="*/ 1602653 h 2316318"/>
                                  <a:gd name="connsiteX70" fmla="*/ 1719319 w 3332618"/>
                                  <a:gd name="connsiteY70" fmla="*/ 1631534 h 2316318"/>
                                  <a:gd name="connsiteX71" fmla="*/ 1796710 w 3332618"/>
                                  <a:gd name="connsiteY71" fmla="*/ 1655346 h 2316318"/>
                                  <a:gd name="connsiteX72" fmla="*/ 1826476 w 3332618"/>
                                  <a:gd name="connsiteY72" fmla="*/ 1655346 h 2316318"/>
                                  <a:gd name="connsiteX73" fmla="*/ 1832429 w 3332618"/>
                                  <a:gd name="connsiteY73" fmla="*/ 1631534 h 2316318"/>
                                  <a:gd name="connsiteX74" fmla="*/ 1880054 w 3332618"/>
                                  <a:gd name="connsiteY74" fmla="*/ 1631534 h 2316318"/>
                                  <a:gd name="connsiteX75" fmla="*/ 1986618 w 3332618"/>
                                  <a:gd name="connsiteY75" fmla="*/ 1626990 h 2316318"/>
                                  <a:gd name="connsiteX76" fmla="*/ 2141082 w 3332618"/>
                                  <a:gd name="connsiteY76" fmla="*/ 1527038 h 2316318"/>
                                  <a:gd name="connsiteX77" fmla="*/ 3142116 w 3332618"/>
                                  <a:gd name="connsiteY77" fmla="*/ 720706 h 2316318"/>
                                  <a:gd name="connsiteX78" fmla="*/ 3332618 w 3332618"/>
                                  <a:gd name="connsiteY78" fmla="*/ 536160 h 2316318"/>
                                  <a:gd name="connsiteX79" fmla="*/ 3302854 w 3332618"/>
                                  <a:gd name="connsiteY79" fmla="*/ 369471 h 2316318"/>
                                  <a:gd name="connsiteX80" fmla="*/ 3255225 w 3332618"/>
                                  <a:gd name="connsiteY80" fmla="*/ 378 h 2316318"/>
                                  <a:gd name="connsiteX81" fmla="*/ 2820650 w 3332618"/>
                                  <a:gd name="connsiteY81" fmla="*/ 65863 h 2316318"/>
                                  <a:gd name="connsiteX82" fmla="*/ 826350 w 3332618"/>
                                  <a:gd name="connsiteY82" fmla="*/ 321846 h 2316318"/>
                                  <a:gd name="connsiteX83" fmla="*/ 75748 w 3332618"/>
                                  <a:gd name="connsiteY83" fmla="*/ 429291 h 2316318"/>
                                  <a:gd name="connsiteX84" fmla="*/ 18701 w 3332618"/>
                                  <a:gd name="connsiteY84" fmla="*/ 438884 h 2316318"/>
                                  <a:gd name="connsiteX85" fmla="*/ 13118 w 3332618"/>
                                  <a:gd name="connsiteY85" fmla="*/ 504424 h 2316318"/>
                                  <a:gd name="connsiteX86" fmla="*/ 19566 w 3332618"/>
                                  <a:gd name="connsiteY86" fmla="*/ 619503 h 2316318"/>
                                  <a:gd name="connsiteX87" fmla="*/ 15031 w 3332618"/>
                                  <a:gd name="connsiteY87" fmla="*/ 1199461 h 2316318"/>
                                  <a:gd name="connsiteX88" fmla="*/ 18700 w 3332618"/>
                                  <a:gd name="connsiteY88" fmla="*/ 1817153 h 2316318"/>
                                  <a:gd name="connsiteX89" fmla="*/ 15530 w 3332618"/>
                                  <a:gd name="connsiteY89" fmla="*/ 2175311 h 2316318"/>
                                  <a:gd name="connsiteX90" fmla="*/ 29404 w 3332618"/>
                                  <a:gd name="connsiteY90" fmla="*/ 2281834 h 2316318"/>
                                  <a:gd name="connsiteX0" fmla="*/ 28100 w 3331314"/>
                                  <a:gd name="connsiteY0" fmla="*/ 2281834 h 2316318"/>
                                  <a:gd name="connsiteX1" fmla="*/ 33243 w 3331314"/>
                                  <a:gd name="connsiteY1" fmla="*/ 2274444 h 2316318"/>
                                  <a:gd name="connsiteX2" fmla="*/ 55427 w 3331314"/>
                                  <a:gd name="connsiteY2" fmla="*/ 2268049 h 2316318"/>
                                  <a:gd name="connsiteX3" fmla="*/ 74445 w 3331314"/>
                                  <a:gd name="connsiteY3" fmla="*/ 2296828 h 2316318"/>
                                  <a:gd name="connsiteX4" fmla="*/ 96629 w 3331314"/>
                                  <a:gd name="connsiteY4" fmla="*/ 2287236 h 2316318"/>
                                  <a:gd name="connsiteX5" fmla="*/ 102320 w 3331314"/>
                                  <a:gd name="connsiteY5" fmla="*/ 2309620 h 2316318"/>
                                  <a:gd name="connsiteX6" fmla="*/ 140437 w 3331314"/>
                                  <a:gd name="connsiteY6" fmla="*/ 2316143 h 2316318"/>
                                  <a:gd name="connsiteX7" fmla="*/ 182109 w 3331314"/>
                                  <a:gd name="connsiteY7" fmla="*/ 2304237 h 2316318"/>
                                  <a:gd name="connsiteX8" fmla="*/ 194015 w 3331314"/>
                                  <a:gd name="connsiteY8" fmla="*/ 2292331 h 2316318"/>
                                  <a:gd name="connsiteX9" fmla="*/ 199969 w 3331314"/>
                                  <a:gd name="connsiteY9" fmla="*/ 2280424 h 2316318"/>
                                  <a:gd name="connsiteX10" fmla="*/ 217828 w 3331314"/>
                                  <a:gd name="connsiteY10" fmla="*/ 2234670 h 2316318"/>
                                  <a:gd name="connsiteX11" fmla="*/ 241640 w 3331314"/>
                                  <a:gd name="connsiteY11" fmla="*/ 2274471 h 2316318"/>
                                  <a:gd name="connsiteX12" fmla="*/ 268623 w 3331314"/>
                                  <a:gd name="connsiteY12" fmla="*/ 2276784 h 2316318"/>
                                  <a:gd name="connsiteX13" fmla="*/ 324598 w 3331314"/>
                                  <a:gd name="connsiteY13" fmla="*/ 2243378 h 2316318"/>
                                  <a:gd name="connsiteX14" fmla="*/ 342844 w 3331314"/>
                                  <a:gd name="connsiteY14" fmla="*/ 2214497 h 2316318"/>
                                  <a:gd name="connsiteX15" fmla="*/ 330166 w 3331314"/>
                                  <a:gd name="connsiteY15" fmla="*/ 2165213 h 2316318"/>
                                  <a:gd name="connsiteX16" fmla="*/ 359681 w 3331314"/>
                                  <a:gd name="connsiteY16" fmla="*/ 2152927 h 2316318"/>
                                  <a:gd name="connsiteX17" fmla="*/ 414281 w 3331314"/>
                                  <a:gd name="connsiteY17" fmla="*/ 2155409 h 2316318"/>
                                  <a:gd name="connsiteX18" fmla="*/ 482935 w 3331314"/>
                                  <a:gd name="connsiteY18" fmla="*/ 2171398 h 2316318"/>
                                  <a:gd name="connsiteX19" fmla="*/ 539297 w 3331314"/>
                                  <a:gd name="connsiteY19" fmla="*/ 2155409 h 2316318"/>
                                  <a:gd name="connsiteX20" fmla="*/ 557156 w 3331314"/>
                                  <a:gd name="connsiteY20" fmla="*/ 2137549 h 2316318"/>
                                  <a:gd name="connsiteX21" fmla="*/ 563109 w 3331314"/>
                                  <a:gd name="connsiteY21" fmla="*/ 2113737 h 2316318"/>
                                  <a:gd name="connsiteX22" fmla="*/ 592875 w 3331314"/>
                                  <a:gd name="connsiteY22" fmla="*/ 2083971 h 2316318"/>
                                  <a:gd name="connsiteX23" fmla="*/ 604781 w 3331314"/>
                                  <a:gd name="connsiteY23" fmla="*/ 2060159 h 2316318"/>
                                  <a:gd name="connsiteX24" fmla="*/ 628594 w 3331314"/>
                                  <a:gd name="connsiteY24" fmla="*/ 2042299 h 2316318"/>
                                  <a:gd name="connsiteX25" fmla="*/ 658359 w 3331314"/>
                                  <a:gd name="connsiteY25" fmla="*/ 2036346 h 2316318"/>
                                  <a:gd name="connsiteX26" fmla="*/ 696861 w 3331314"/>
                                  <a:gd name="connsiteY26" fmla="*/ 2032706 h 2316318"/>
                                  <a:gd name="connsiteX27" fmla="*/ 734123 w 3331314"/>
                                  <a:gd name="connsiteY27" fmla="*/ 2026310 h 2316318"/>
                                  <a:gd name="connsiteX28" fmla="*/ 753609 w 3331314"/>
                                  <a:gd name="connsiteY28" fmla="*/ 2042299 h 2316318"/>
                                  <a:gd name="connsiteX29" fmla="*/ 792883 w 3331314"/>
                                  <a:gd name="connsiteY29" fmla="*/ 2059717 h 2316318"/>
                                  <a:gd name="connsiteX30" fmla="*/ 789328 w 3331314"/>
                                  <a:gd name="connsiteY30" fmla="*/ 2089924 h 2316318"/>
                                  <a:gd name="connsiteX31" fmla="*/ 813140 w 3331314"/>
                                  <a:gd name="connsiteY31" fmla="*/ 2113737 h 2316318"/>
                                  <a:gd name="connsiteX32" fmla="*/ 878625 w 3331314"/>
                                  <a:gd name="connsiteY32" fmla="*/ 2143502 h 2316318"/>
                                  <a:gd name="connsiteX33" fmla="*/ 926250 w 3331314"/>
                                  <a:gd name="connsiteY33" fmla="*/ 2125643 h 2316318"/>
                                  <a:gd name="connsiteX34" fmla="*/ 956015 w 3331314"/>
                                  <a:gd name="connsiteY34" fmla="*/ 2149456 h 2316318"/>
                                  <a:gd name="connsiteX35" fmla="*/ 956015 w 3331314"/>
                                  <a:gd name="connsiteY35" fmla="*/ 2197081 h 2316318"/>
                                  <a:gd name="connsiteX36" fmla="*/ 956015 w 3331314"/>
                                  <a:gd name="connsiteY36" fmla="*/ 2208987 h 2316318"/>
                                  <a:gd name="connsiteX37" fmla="*/ 1003640 w 3331314"/>
                                  <a:gd name="connsiteY37" fmla="*/ 2226846 h 2316318"/>
                                  <a:gd name="connsiteX38" fmla="*/ 1092937 w 3331314"/>
                                  <a:gd name="connsiteY38" fmla="*/ 2238752 h 2316318"/>
                                  <a:gd name="connsiteX39" fmla="*/ 1164375 w 3331314"/>
                                  <a:gd name="connsiteY39" fmla="*/ 2238752 h 2316318"/>
                                  <a:gd name="connsiteX40" fmla="*/ 1182234 w 3331314"/>
                                  <a:gd name="connsiteY40" fmla="*/ 2238752 h 2316318"/>
                                  <a:gd name="connsiteX41" fmla="*/ 1217953 w 3331314"/>
                                  <a:gd name="connsiteY41" fmla="*/ 2238752 h 2316318"/>
                                  <a:gd name="connsiteX42" fmla="*/ 1217953 w 3331314"/>
                                  <a:gd name="connsiteY42" fmla="*/ 2220893 h 2316318"/>
                                  <a:gd name="connsiteX43" fmla="*/ 1230630 w 3331314"/>
                                  <a:gd name="connsiteY43" fmla="*/ 2203034 h 2316318"/>
                                  <a:gd name="connsiteX44" fmla="*/ 1235812 w 3331314"/>
                                  <a:gd name="connsiteY44" fmla="*/ 2167315 h 2316318"/>
                                  <a:gd name="connsiteX45" fmla="*/ 1247719 w 3331314"/>
                                  <a:gd name="connsiteY45" fmla="*/ 2161362 h 2316318"/>
                                  <a:gd name="connsiteX46" fmla="*/ 1217953 w 3331314"/>
                                  <a:gd name="connsiteY46" fmla="*/ 2149456 h 2316318"/>
                                  <a:gd name="connsiteX47" fmla="*/ 1194140 w 3331314"/>
                                  <a:gd name="connsiteY47" fmla="*/ 2143502 h 2316318"/>
                                  <a:gd name="connsiteX48" fmla="*/ 1176281 w 3331314"/>
                                  <a:gd name="connsiteY48" fmla="*/ 2131596 h 2316318"/>
                                  <a:gd name="connsiteX49" fmla="*/ 1146515 w 3331314"/>
                                  <a:gd name="connsiteY49" fmla="*/ 2125643 h 2316318"/>
                                  <a:gd name="connsiteX50" fmla="*/ 1098890 w 3331314"/>
                                  <a:gd name="connsiteY50" fmla="*/ 2083971 h 2316318"/>
                                  <a:gd name="connsiteX51" fmla="*/ 1051265 w 3331314"/>
                                  <a:gd name="connsiteY51" fmla="*/ 2030393 h 2316318"/>
                                  <a:gd name="connsiteX52" fmla="*/ 1051265 w 3331314"/>
                                  <a:gd name="connsiteY52" fmla="*/ 1976815 h 2316318"/>
                                  <a:gd name="connsiteX53" fmla="*/ 1021500 w 3331314"/>
                                  <a:gd name="connsiteY53" fmla="*/ 1941096 h 2316318"/>
                                  <a:gd name="connsiteX54" fmla="*/ 1081031 w 3331314"/>
                                  <a:gd name="connsiteY54" fmla="*/ 1880680 h 2316318"/>
                                  <a:gd name="connsiteX55" fmla="*/ 1134609 w 3331314"/>
                                  <a:gd name="connsiteY55" fmla="*/ 1845846 h 2316318"/>
                                  <a:gd name="connsiteX56" fmla="*/ 1170328 w 3331314"/>
                                  <a:gd name="connsiteY56" fmla="*/ 1845846 h 2316318"/>
                                  <a:gd name="connsiteX57" fmla="*/ 1202721 w 3331314"/>
                                  <a:gd name="connsiteY57" fmla="*/ 1810758 h 2316318"/>
                                  <a:gd name="connsiteX58" fmla="*/ 1247719 w 3331314"/>
                                  <a:gd name="connsiteY58" fmla="*/ 1804174 h 2316318"/>
                                  <a:gd name="connsiteX59" fmla="*/ 1277484 w 3331314"/>
                                  <a:gd name="connsiteY59" fmla="*/ 1804174 h 2316318"/>
                                  <a:gd name="connsiteX60" fmla="*/ 1325109 w 3331314"/>
                                  <a:gd name="connsiteY60" fmla="*/ 1786315 h 2316318"/>
                                  <a:gd name="connsiteX61" fmla="*/ 1366781 w 3331314"/>
                                  <a:gd name="connsiteY61" fmla="*/ 1774409 h 2316318"/>
                                  <a:gd name="connsiteX62" fmla="*/ 1420359 w 3331314"/>
                                  <a:gd name="connsiteY62" fmla="*/ 1774409 h 2316318"/>
                                  <a:gd name="connsiteX63" fmla="*/ 1426312 w 3331314"/>
                                  <a:gd name="connsiteY63" fmla="*/ 1762502 h 2316318"/>
                                  <a:gd name="connsiteX64" fmla="*/ 1462031 w 3331314"/>
                                  <a:gd name="connsiteY64" fmla="*/ 1726784 h 2316318"/>
                                  <a:gd name="connsiteX65" fmla="*/ 1497750 w 3331314"/>
                                  <a:gd name="connsiteY65" fmla="*/ 1702971 h 2316318"/>
                                  <a:gd name="connsiteX66" fmla="*/ 1587047 w 3331314"/>
                                  <a:gd name="connsiteY66" fmla="*/ 1661299 h 2316318"/>
                                  <a:gd name="connsiteX67" fmla="*/ 1652531 w 3331314"/>
                                  <a:gd name="connsiteY67" fmla="*/ 1655346 h 2316318"/>
                                  <a:gd name="connsiteX68" fmla="*/ 1664437 w 3331314"/>
                                  <a:gd name="connsiteY68" fmla="*/ 1617315 h 2316318"/>
                                  <a:gd name="connsiteX69" fmla="*/ 1718015 w 3331314"/>
                                  <a:gd name="connsiteY69" fmla="*/ 1602653 h 2316318"/>
                                  <a:gd name="connsiteX70" fmla="*/ 1718015 w 3331314"/>
                                  <a:gd name="connsiteY70" fmla="*/ 1631534 h 2316318"/>
                                  <a:gd name="connsiteX71" fmla="*/ 1795406 w 3331314"/>
                                  <a:gd name="connsiteY71" fmla="*/ 1655346 h 2316318"/>
                                  <a:gd name="connsiteX72" fmla="*/ 1825172 w 3331314"/>
                                  <a:gd name="connsiteY72" fmla="*/ 1655346 h 2316318"/>
                                  <a:gd name="connsiteX73" fmla="*/ 1831125 w 3331314"/>
                                  <a:gd name="connsiteY73" fmla="*/ 1631534 h 2316318"/>
                                  <a:gd name="connsiteX74" fmla="*/ 1878750 w 3331314"/>
                                  <a:gd name="connsiteY74" fmla="*/ 1631534 h 2316318"/>
                                  <a:gd name="connsiteX75" fmla="*/ 1985314 w 3331314"/>
                                  <a:gd name="connsiteY75" fmla="*/ 1626990 h 2316318"/>
                                  <a:gd name="connsiteX76" fmla="*/ 2139778 w 3331314"/>
                                  <a:gd name="connsiteY76" fmla="*/ 1527038 h 2316318"/>
                                  <a:gd name="connsiteX77" fmla="*/ 3140812 w 3331314"/>
                                  <a:gd name="connsiteY77" fmla="*/ 720706 h 2316318"/>
                                  <a:gd name="connsiteX78" fmla="*/ 3331314 w 3331314"/>
                                  <a:gd name="connsiteY78" fmla="*/ 536160 h 2316318"/>
                                  <a:gd name="connsiteX79" fmla="*/ 3301550 w 3331314"/>
                                  <a:gd name="connsiteY79" fmla="*/ 369471 h 2316318"/>
                                  <a:gd name="connsiteX80" fmla="*/ 3253921 w 3331314"/>
                                  <a:gd name="connsiteY80" fmla="*/ 378 h 2316318"/>
                                  <a:gd name="connsiteX81" fmla="*/ 2819346 w 3331314"/>
                                  <a:gd name="connsiteY81" fmla="*/ 65863 h 2316318"/>
                                  <a:gd name="connsiteX82" fmla="*/ 825046 w 3331314"/>
                                  <a:gd name="connsiteY82" fmla="*/ 321846 h 2316318"/>
                                  <a:gd name="connsiteX83" fmla="*/ 74444 w 3331314"/>
                                  <a:gd name="connsiteY83" fmla="*/ 429291 h 2316318"/>
                                  <a:gd name="connsiteX84" fmla="*/ 20567 w 3331314"/>
                                  <a:gd name="connsiteY84" fmla="*/ 429291 h 2316318"/>
                                  <a:gd name="connsiteX85" fmla="*/ 11814 w 3331314"/>
                                  <a:gd name="connsiteY85" fmla="*/ 504424 h 2316318"/>
                                  <a:gd name="connsiteX86" fmla="*/ 18262 w 3331314"/>
                                  <a:gd name="connsiteY86" fmla="*/ 619503 h 2316318"/>
                                  <a:gd name="connsiteX87" fmla="*/ 13727 w 3331314"/>
                                  <a:gd name="connsiteY87" fmla="*/ 1199461 h 2316318"/>
                                  <a:gd name="connsiteX88" fmla="*/ 17396 w 3331314"/>
                                  <a:gd name="connsiteY88" fmla="*/ 1817153 h 2316318"/>
                                  <a:gd name="connsiteX89" fmla="*/ 14226 w 3331314"/>
                                  <a:gd name="connsiteY89" fmla="*/ 2175311 h 2316318"/>
                                  <a:gd name="connsiteX90" fmla="*/ 28100 w 3331314"/>
                                  <a:gd name="connsiteY90" fmla="*/ 2281834 h 2316318"/>
                                  <a:gd name="connsiteX0" fmla="*/ 36096 w 3339310"/>
                                  <a:gd name="connsiteY0" fmla="*/ 2281834 h 2316318"/>
                                  <a:gd name="connsiteX1" fmla="*/ 41239 w 3339310"/>
                                  <a:gd name="connsiteY1" fmla="*/ 2274444 h 2316318"/>
                                  <a:gd name="connsiteX2" fmla="*/ 63423 w 3339310"/>
                                  <a:gd name="connsiteY2" fmla="*/ 2268049 h 2316318"/>
                                  <a:gd name="connsiteX3" fmla="*/ 82441 w 3339310"/>
                                  <a:gd name="connsiteY3" fmla="*/ 2296828 h 2316318"/>
                                  <a:gd name="connsiteX4" fmla="*/ 104625 w 3339310"/>
                                  <a:gd name="connsiteY4" fmla="*/ 2287236 h 2316318"/>
                                  <a:gd name="connsiteX5" fmla="*/ 110316 w 3339310"/>
                                  <a:gd name="connsiteY5" fmla="*/ 2309620 h 2316318"/>
                                  <a:gd name="connsiteX6" fmla="*/ 148433 w 3339310"/>
                                  <a:gd name="connsiteY6" fmla="*/ 2316143 h 2316318"/>
                                  <a:gd name="connsiteX7" fmla="*/ 190105 w 3339310"/>
                                  <a:gd name="connsiteY7" fmla="*/ 2304237 h 2316318"/>
                                  <a:gd name="connsiteX8" fmla="*/ 202011 w 3339310"/>
                                  <a:gd name="connsiteY8" fmla="*/ 2292331 h 2316318"/>
                                  <a:gd name="connsiteX9" fmla="*/ 207965 w 3339310"/>
                                  <a:gd name="connsiteY9" fmla="*/ 2280424 h 2316318"/>
                                  <a:gd name="connsiteX10" fmla="*/ 225824 w 3339310"/>
                                  <a:gd name="connsiteY10" fmla="*/ 2234670 h 2316318"/>
                                  <a:gd name="connsiteX11" fmla="*/ 249636 w 3339310"/>
                                  <a:gd name="connsiteY11" fmla="*/ 2274471 h 2316318"/>
                                  <a:gd name="connsiteX12" fmla="*/ 276619 w 3339310"/>
                                  <a:gd name="connsiteY12" fmla="*/ 2276784 h 2316318"/>
                                  <a:gd name="connsiteX13" fmla="*/ 332594 w 3339310"/>
                                  <a:gd name="connsiteY13" fmla="*/ 2243378 h 2316318"/>
                                  <a:gd name="connsiteX14" fmla="*/ 350840 w 3339310"/>
                                  <a:gd name="connsiteY14" fmla="*/ 2214497 h 2316318"/>
                                  <a:gd name="connsiteX15" fmla="*/ 338162 w 3339310"/>
                                  <a:gd name="connsiteY15" fmla="*/ 2165213 h 2316318"/>
                                  <a:gd name="connsiteX16" fmla="*/ 367677 w 3339310"/>
                                  <a:gd name="connsiteY16" fmla="*/ 2152927 h 2316318"/>
                                  <a:gd name="connsiteX17" fmla="*/ 422277 w 3339310"/>
                                  <a:gd name="connsiteY17" fmla="*/ 2155409 h 2316318"/>
                                  <a:gd name="connsiteX18" fmla="*/ 490931 w 3339310"/>
                                  <a:gd name="connsiteY18" fmla="*/ 2171398 h 2316318"/>
                                  <a:gd name="connsiteX19" fmla="*/ 547293 w 3339310"/>
                                  <a:gd name="connsiteY19" fmla="*/ 2155409 h 2316318"/>
                                  <a:gd name="connsiteX20" fmla="*/ 565152 w 3339310"/>
                                  <a:gd name="connsiteY20" fmla="*/ 2137549 h 2316318"/>
                                  <a:gd name="connsiteX21" fmla="*/ 571105 w 3339310"/>
                                  <a:gd name="connsiteY21" fmla="*/ 2113737 h 2316318"/>
                                  <a:gd name="connsiteX22" fmla="*/ 600871 w 3339310"/>
                                  <a:gd name="connsiteY22" fmla="*/ 2083971 h 2316318"/>
                                  <a:gd name="connsiteX23" fmla="*/ 612777 w 3339310"/>
                                  <a:gd name="connsiteY23" fmla="*/ 2060159 h 2316318"/>
                                  <a:gd name="connsiteX24" fmla="*/ 636590 w 3339310"/>
                                  <a:gd name="connsiteY24" fmla="*/ 2042299 h 2316318"/>
                                  <a:gd name="connsiteX25" fmla="*/ 666355 w 3339310"/>
                                  <a:gd name="connsiteY25" fmla="*/ 2036346 h 2316318"/>
                                  <a:gd name="connsiteX26" fmla="*/ 704857 w 3339310"/>
                                  <a:gd name="connsiteY26" fmla="*/ 2032706 h 2316318"/>
                                  <a:gd name="connsiteX27" fmla="*/ 742119 w 3339310"/>
                                  <a:gd name="connsiteY27" fmla="*/ 2026310 h 2316318"/>
                                  <a:gd name="connsiteX28" fmla="*/ 761605 w 3339310"/>
                                  <a:gd name="connsiteY28" fmla="*/ 2042299 h 2316318"/>
                                  <a:gd name="connsiteX29" fmla="*/ 800879 w 3339310"/>
                                  <a:gd name="connsiteY29" fmla="*/ 2059717 h 2316318"/>
                                  <a:gd name="connsiteX30" fmla="*/ 797324 w 3339310"/>
                                  <a:gd name="connsiteY30" fmla="*/ 2089924 h 2316318"/>
                                  <a:gd name="connsiteX31" fmla="*/ 821136 w 3339310"/>
                                  <a:gd name="connsiteY31" fmla="*/ 2113737 h 2316318"/>
                                  <a:gd name="connsiteX32" fmla="*/ 886621 w 3339310"/>
                                  <a:gd name="connsiteY32" fmla="*/ 2143502 h 2316318"/>
                                  <a:gd name="connsiteX33" fmla="*/ 934246 w 3339310"/>
                                  <a:gd name="connsiteY33" fmla="*/ 2125643 h 2316318"/>
                                  <a:gd name="connsiteX34" fmla="*/ 964011 w 3339310"/>
                                  <a:gd name="connsiteY34" fmla="*/ 2149456 h 2316318"/>
                                  <a:gd name="connsiteX35" fmla="*/ 964011 w 3339310"/>
                                  <a:gd name="connsiteY35" fmla="*/ 2197081 h 2316318"/>
                                  <a:gd name="connsiteX36" fmla="*/ 964011 w 3339310"/>
                                  <a:gd name="connsiteY36" fmla="*/ 2208987 h 2316318"/>
                                  <a:gd name="connsiteX37" fmla="*/ 1011636 w 3339310"/>
                                  <a:gd name="connsiteY37" fmla="*/ 2226846 h 2316318"/>
                                  <a:gd name="connsiteX38" fmla="*/ 1100933 w 3339310"/>
                                  <a:gd name="connsiteY38" fmla="*/ 2238752 h 2316318"/>
                                  <a:gd name="connsiteX39" fmla="*/ 1172371 w 3339310"/>
                                  <a:gd name="connsiteY39" fmla="*/ 2238752 h 2316318"/>
                                  <a:gd name="connsiteX40" fmla="*/ 1190230 w 3339310"/>
                                  <a:gd name="connsiteY40" fmla="*/ 2238752 h 2316318"/>
                                  <a:gd name="connsiteX41" fmla="*/ 1225949 w 3339310"/>
                                  <a:gd name="connsiteY41" fmla="*/ 2238752 h 2316318"/>
                                  <a:gd name="connsiteX42" fmla="*/ 1225949 w 3339310"/>
                                  <a:gd name="connsiteY42" fmla="*/ 2220893 h 2316318"/>
                                  <a:gd name="connsiteX43" fmla="*/ 1238626 w 3339310"/>
                                  <a:gd name="connsiteY43" fmla="*/ 2203034 h 2316318"/>
                                  <a:gd name="connsiteX44" fmla="*/ 1243808 w 3339310"/>
                                  <a:gd name="connsiteY44" fmla="*/ 2167315 h 2316318"/>
                                  <a:gd name="connsiteX45" fmla="*/ 1255715 w 3339310"/>
                                  <a:gd name="connsiteY45" fmla="*/ 2161362 h 2316318"/>
                                  <a:gd name="connsiteX46" fmla="*/ 1225949 w 3339310"/>
                                  <a:gd name="connsiteY46" fmla="*/ 2149456 h 2316318"/>
                                  <a:gd name="connsiteX47" fmla="*/ 1202136 w 3339310"/>
                                  <a:gd name="connsiteY47" fmla="*/ 2143502 h 2316318"/>
                                  <a:gd name="connsiteX48" fmla="*/ 1184277 w 3339310"/>
                                  <a:gd name="connsiteY48" fmla="*/ 2131596 h 2316318"/>
                                  <a:gd name="connsiteX49" fmla="*/ 1154511 w 3339310"/>
                                  <a:gd name="connsiteY49" fmla="*/ 2125643 h 2316318"/>
                                  <a:gd name="connsiteX50" fmla="*/ 1106886 w 3339310"/>
                                  <a:gd name="connsiteY50" fmla="*/ 2083971 h 2316318"/>
                                  <a:gd name="connsiteX51" fmla="*/ 1059261 w 3339310"/>
                                  <a:gd name="connsiteY51" fmla="*/ 2030393 h 2316318"/>
                                  <a:gd name="connsiteX52" fmla="*/ 1059261 w 3339310"/>
                                  <a:gd name="connsiteY52" fmla="*/ 1976815 h 2316318"/>
                                  <a:gd name="connsiteX53" fmla="*/ 1029496 w 3339310"/>
                                  <a:gd name="connsiteY53" fmla="*/ 1941096 h 2316318"/>
                                  <a:gd name="connsiteX54" fmla="*/ 1089027 w 3339310"/>
                                  <a:gd name="connsiteY54" fmla="*/ 1880680 h 2316318"/>
                                  <a:gd name="connsiteX55" fmla="*/ 1142605 w 3339310"/>
                                  <a:gd name="connsiteY55" fmla="*/ 1845846 h 2316318"/>
                                  <a:gd name="connsiteX56" fmla="*/ 1178324 w 3339310"/>
                                  <a:gd name="connsiteY56" fmla="*/ 1845846 h 2316318"/>
                                  <a:gd name="connsiteX57" fmla="*/ 1210717 w 3339310"/>
                                  <a:gd name="connsiteY57" fmla="*/ 1810758 h 2316318"/>
                                  <a:gd name="connsiteX58" fmla="*/ 1255715 w 3339310"/>
                                  <a:gd name="connsiteY58" fmla="*/ 1804174 h 2316318"/>
                                  <a:gd name="connsiteX59" fmla="*/ 1285480 w 3339310"/>
                                  <a:gd name="connsiteY59" fmla="*/ 1804174 h 2316318"/>
                                  <a:gd name="connsiteX60" fmla="*/ 1333105 w 3339310"/>
                                  <a:gd name="connsiteY60" fmla="*/ 1786315 h 2316318"/>
                                  <a:gd name="connsiteX61" fmla="*/ 1374777 w 3339310"/>
                                  <a:gd name="connsiteY61" fmla="*/ 1774409 h 2316318"/>
                                  <a:gd name="connsiteX62" fmla="*/ 1428355 w 3339310"/>
                                  <a:gd name="connsiteY62" fmla="*/ 1774409 h 2316318"/>
                                  <a:gd name="connsiteX63" fmla="*/ 1434308 w 3339310"/>
                                  <a:gd name="connsiteY63" fmla="*/ 1762502 h 2316318"/>
                                  <a:gd name="connsiteX64" fmla="*/ 1470027 w 3339310"/>
                                  <a:gd name="connsiteY64" fmla="*/ 1726784 h 2316318"/>
                                  <a:gd name="connsiteX65" fmla="*/ 1505746 w 3339310"/>
                                  <a:gd name="connsiteY65" fmla="*/ 1702971 h 2316318"/>
                                  <a:gd name="connsiteX66" fmla="*/ 1595043 w 3339310"/>
                                  <a:gd name="connsiteY66" fmla="*/ 1661299 h 2316318"/>
                                  <a:gd name="connsiteX67" fmla="*/ 1660527 w 3339310"/>
                                  <a:gd name="connsiteY67" fmla="*/ 1655346 h 2316318"/>
                                  <a:gd name="connsiteX68" fmla="*/ 1672433 w 3339310"/>
                                  <a:gd name="connsiteY68" fmla="*/ 1617315 h 2316318"/>
                                  <a:gd name="connsiteX69" fmla="*/ 1726011 w 3339310"/>
                                  <a:gd name="connsiteY69" fmla="*/ 1602653 h 2316318"/>
                                  <a:gd name="connsiteX70" fmla="*/ 1726011 w 3339310"/>
                                  <a:gd name="connsiteY70" fmla="*/ 1631534 h 2316318"/>
                                  <a:gd name="connsiteX71" fmla="*/ 1803402 w 3339310"/>
                                  <a:gd name="connsiteY71" fmla="*/ 1655346 h 2316318"/>
                                  <a:gd name="connsiteX72" fmla="*/ 1833168 w 3339310"/>
                                  <a:gd name="connsiteY72" fmla="*/ 1655346 h 2316318"/>
                                  <a:gd name="connsiteX73" fmla="*/ 1839121 w 3339310"/>
                                  <a:gd name="connsiteY73" fmla="*/ 1631534 h 2316318"/>
                                  <a:gd name="connsiteX74" fmla="*/ 1886746 w 3339310"/>
                                  <a:gd name="connsiteY74" fmla="*/ 1631534 h 2316318"/>
                                  <a:gd name="connsiteX75" fmla="*/ 1993310 w 3339310"/>
                                  <a:gd name="connsiteY75" fmla="*/ 1626990 h 2316318"/>
                                  <a:gd name="connsiteX76" fmla="*/ 2147774 w 3339310"/>
                                  <a:gd name="connsiteY76" fmla="*/ 1527038 h 2316318"/>
                                  <a:gd name="connsiteX77" fmla="*/ 3148808 w 3339310"/>
                                  <a:gd name="connsiteY77" fmla="*/ 720706 h 2316318"/>
                                  <a:gd name="connsiteX78" fmla="*/ 3339310 w 3339310"/>
                                  <a:gd name="connsiteY78" fmla="*/ 536160 h 2316318"/>
                                  <a:gd name="connsiteX79" fmla="*/ 3309546 w 3339310"/>
                                  <a:gd name="connsiteY79" fmla="*/ 369471 h 2316318"/>
                                  <a:gd name="connsiteX80" fmla="*/ 3261917 w 3339310"/>
                                  <a:gd name="connsiteY80" fmla="*/ 378 h 2316318"/>
                                  <a:gd name="connsiteX81" fmla="*/ 2827342 w 3339310"/>
                                  <a:gd name="connsiteY81" fmla="*/ 65863 h 2316318"/>
                                  <a:gd name="connsiteX82" fmla="*/ 833042 w 3339310"/>
                                  <a:gd name="connsiteY82" fmla="*/ 321846 h 2316318"/>
                                  <a:gd name="connsiteX83" fmla="*/ 82440 w 3339310"/>
                                  <a:gd name="connsiteY83" fmla="*/ 429291 h 2316318"/>
                                  <a:gd name="connsiteX84" fmla="*/ 28563 w 3339310"/>
                                  <a:gd name="connsiteY84" fmla="*/ 429291 h 2316318"/>
                                  <a:gd name="connsiteX85" fmla="*/ 19810 w 3339310"/>
                                  <a:gd name="connsiteY85" fmla="*/ 504424 h 2316318"/>
                                  <a:gd name="connsiteX86" fmla="*/ 26258 w 3339310"/>
                                  <a:gd name="connsiteY86" fmla="*/ 619503 h 2316318"/>
                                  <a:gd name="connsiteX87" fmla="*/ 21723 w 3339310"/>
                                  <a:gd name="connsiteY87" fmla="*/ 1199461 h 2316318"/>
                                  <a:gd name="connsiteX88" fmla="*/ 25392 w 3339310"/>
                                  <a:gd name="connsiteY88" fmla="*/ 1817153 h 2316318"/>
                                  <a:gd name="connsiteX89" fmla="*/ 22222 w 3339310"/>
                                  <a:gd name="connsiteY89" fmla="*/ 2175311 h 2316318"/>
                                  <a:gd name="connsiteX90" fmla="*/ 36096 w 3339310"/>
                                  <a:gd name="connsiteY90" fmla="*/ 2281834 h 2316318"/>
                                  <a:gd name="connsiteX0" fmla="*/ 36096 w 3339310"/>
                                  <a:gd name="connsiteY0" fmla="*/ 2281834 h 2316318"/>
                                  <a:gd name="connsiteX1" fmla="*/ 41239 w 3339310"/>
                                  <a:gd name="connsiteY1" fmla="*/ 2274444 h 2316318"/>
                                  <a:gd name="connsiteX2" fmla="*/ 63423 w 3339310"/>
                                  <a:gd name="connsiteY2" fmla="*/ 2268049 h 2316318"/>
                                  <a:gd name="connsiteX3" fmla="*/ 82441 w 3339310"/>
                                  <a:gd name="connsiteY3" fmla="*/ 2296828 h 2316318"/>
                                  <a:gd name="connsiteX4" fmla="*/ 104625 w 3339310"/>
                                  <a:gd name="connsiteY4" fmla="*/ 2287236 h 2316318"/>
                                  <a:gd name="connsiteX5" fmla="*/ 110316 w 3339310"/>
                                  <a:gd name="connsiteY5" fmla="*/ 2309620 h 2316318"/>
                                  <a:gd name="connsiteX6" fmla="*/ 148433 w 3339310"/>
                                  <a:gd name="connsiteY6" fmla="*/ 2316143 h 2316318"/>
                                  <a:gd name="connsiteX7" fmla="*/ 190105 w 3339310"/>
                                  <a:gd name="connsiteY7" fmla="*/ 2304237 h 2316318"/>
                                  <a:gd name="connsiteX8" fmla="*/ 202011 w 3339310"/>
                                  <a:gd name="connsiteY8" fmla="*/ 2292331 h 2316318"/>
                                  <a:gd name="connsiteX9" fmla="*/ 207965 w 3339310"/>
                                  <a:gd name="connsiteY9" fmla="*/ 2280424 h 2316318"/>
                                  <a:gd name="connsiteX10" fmla="*/ 225824 w 3339310"/>
                                  <a:gd name="connsiteY10" fmla="*/ 2234670 h 2316318"/>
                                  <a:gd name="connsiteX11" fmla="*/ 249636 w 3339310"/>
                                  <a:gd name="connsiteY11" fmla="*/ 2274471 h 2316318"/>
                                  <a:gd name="connsiteX12" fmla="*/ 276619 w 3339310"/>
                                  <a:gd name="connsiteY12" fmla="*/ 2276784 h 2316318"/>
                                  <a:gd name="connsiteX13" fmla="*/ 332594 w 3339310"/>
                                  <a:gd name="connsiteY13" fmla="*/ 2243378 h 2316318"/>
                                  <a:gd name="connsiteX14" fmla="*/ 350840 w 3339310"/>
                                  <a:gd name="connsiteY14" fmla="*/ 2214497 h 2316318"/>
                                  <a:gd name="connsiteX15" fmla="*/ 338162 w 3339310"/>
                                  <a:gd name="connsiteY15" fmla="*/ 2165213 h 2316318"/>
                                  <a:gd name="connsiteX16" fmla="*/ 367677 w 3339310"/>
                                  <a:gd name="connsiteY16" fmla="*/ 2152927 h 2316318"/>
                                  <a:gd name="connsiteX17" fmla="*/ 422277 w 3339310"/>
                                  <a:gd name="connsiteY17" fmla="*/ 2155409 h 2316318"/>
                                  <a:gd name="connsiteX18" fmla="*/ 490931 w 3339310"/>
                                  <a:gd name="connsiteY18" fmla="*/ 2171398 h 2316318"/>
                                  <a:gd name="connsiteX19" fmla="*/ 547293 w 3339310"/>
                                  <a:gd name="connsiteY19" fmla="*/ 2155409 h 2316318"/>
                                  <a:gd name="connsiteX20" fmla="*/ 565152 w 3339310"/>
                                  <a:gd name="connsiteY20" fmla="*/ 2137549 h 2316318"/>
                                  <a:gd name="connsiteX21" fmla="*/ 571105 w 3339310"/>
                                  <a:gd name="connsiteY21" fmla="*/ 2113737 h 2316318"/>
                                  <a:gd name="connsiteX22" fmla="*/ 600871 w 3339310"/>
                                  <a:gd name="connsiteY22" fmla="*/ 2083971 h 2316318"/>
                                  <a:gd name="connsiteX23" fmla="*/ 612777 w 3339310"/>
                                  <a:gd name="connsiteY23" fmla="*/ 2060159 h 2316318"/>
                                  <a:gd name="connsiteX24" fmla="*/ 636590 w 3339310"/>
                                  <a:gd name="connsiteY24" fmla="*/ 2042299 h 2316318"/>
                                  <a:gd name="connsiteX25" fmla="*/ 666355 w 3339310"/>
                                  <a:gd name="connsiteY25" fmla="*/ 2036346 h 2316318"/>
                                  <a:gd name="connsiteX26" fmla="*/ 704857 w 3339310"/>
                                  <a:gd name="connsiteY26" fmla="*/ 2032706 h 2316318"/>
                                  <a:gd name="connsiteX27" fmla="*/ 742119 w 3339310"/>
                                  <a:gd name="connsiteY27" fmla="*/ 2026310 h 2316318"/>
                                  <a:gd name="connsiteX28" fmla="*/ 761605 w 3339310"/>
                                  <a:gd name="connsiteY28" fmla="*/ 2042299 h 2316318"/>
                                  <a:gd name="connsiteX29" fmla="*/ 800879 w 3339310"/>
                                  <a:gd name="connsiteY29" fmla="*/ 2059717 h 2316318"/>
                                  <a:gd name="connsiteX30" fmla="*/ 797324 w 3339310"/>
                                  <a:gd name="connsiteY30" fmla="*/ 2089924 h 2316318"/>
                                  <a:gd name="connsiteX31" fmla="*/ 821136 w 3339310"/>
                                  <a:gd name="connsiteY31" fmla="*/ 2113737 h 2316318"/>
                                  <a:gd name="connsiteX32" fmla="*/ 886621 w 3339310"/>
                                  <a:gd name="connsiteY32" fmla="*/ 2143502 h 2316318"/>
                                  <a:gd name="connsiteX33" fmla="*/ 934246 w 3339310"/>
                                  <a:gd name="connsiteY33" fmla="*/ 2125643 h 2316318"/>
                                  <a:gd name="connsiteX34" fmla="*/ 964011 w 3339310"/>
                                  <a:gd name="connsiteY34" fmla="*/ 2149456 h 2316318"/>
                                  <a:gd name="connsiteX35" fmla="*/ 964011 w 3339310"/>
                                  <a:gd name="connsiteY35" fmla="*/ 2197081 h 2316318"/>
                                  <a:gd name="connsiteX36" fmla="*/ 964011 w 3339310"/>
                                  <a:gd name="connsiteY36" fmla="*/ 2208987 h 2316318"/>
                                  <a:gd name="connsiteX37" fmla="*/ 1011636 w 3339310"/>
                                  <a:gd name="connsiteY37" fmla="*/ 2226846 h 2316318"/>
                                  <a:gd name="connsiteX38" fmla="*/ 1100933 w 3339310"/>
                                  <a:gd name="connsiteY38" fmla="*/ 2238752 h 2316318"/>
                                  <a:gd name="connsiteX39" fmla="*/ 1172371 w 3339310"/>
                                  <a:gd name="connsiteY39" fmla="*/ 2238752 h 2316318"/>
                                  <a:gd name="connsiteX40" fmla="*/ 1190230 w 3339310"/>
                                  <a:gd name="connsiteY40" fmla="*/ 2238752 h 2316318"/>
                                  <a:gd name="connsiteX41" fmla="*/ 1225949 w 3339310"/>
                                  <a:gd name="connsiteY41" fmla="*/ 2238752 h 2316318"/>
                                  <a:gd name="connsiteX42" fmla="*/ 1225949 w 3339310"/>
                                  <a:gd name="connsiteY42" fmla="*/ 2220893 h 2316318"/>
                                  <a:gd name="connsiteX43" fmla="*/ 1238626 w 3339310"/>
                                  <a:gd name="connsiteY43" fmla="*/ 2203034 h 2316318"/>
                                  <a:gd name="connsiteX44" fmla="*/ 1243808 w 3339310"/>
                                  <a:gd name="connsiteY44" fmla="*/ 2167315 h 2316318"/>
                                  <a:gd name="connsiteX45" fmla="*/ 1255715 w 3339310"/>
                                  <a:gd name="connsiteY45" fmla="*/ 2161362 h 2316318"/>
                                  <a:gd name="connsiteX46" fmla="*/ 1225949 w 3339310"/>
                                  <a:gd name="connsiteY46" fmla="*/ 2149456 h 2316318"/>
                                  <a:gd name="connsiteX47" fmla="*/ 1202136 w 3339310"/>
                                  <a:gd name="connsiteY47" fmla="*/ 2143502 h 2316318"/>
                                  <a:gd name="connsiteX48" fmla="*/ 1184277 w 3339310"/>
                                  <a:gd name="connsiteY48" fmla="*/ 2131596 h 2316318"/>
                                  <a:gd name="connsiteX49" fmla="*/ 1154511 w 3339310"/>
                                  <a:gd name="connsiteY49" fmla="*/ 2125643 h 2316318"/>
                                  <a:gd name="connsiteX50" fmla="*/ 1106886 w 3339310"/>
                                  <a:gd name="connsiteY50" fmla="*/ 2083971 h 2316318"/>
                                  <a:gd name="connsiteX51" fmla="*/ 1059261 w 3339310"/>
                                  <a:gd name="connsiteY51" fmla="*/ 2030393 h 2316318"/>
                                  <a:gd name="connsiteX52" fmla="*/ 1059261 w 3339310"/>
                                  <a:gd name="connsiteY52" fmla="*/ 1976815 h 2316318"/>
                                  <a:gd name="connsiteX53" fmla="*/ 1029496 w 3339310"/>
                                  <a:gd name="connsiteY53" fmla="*/ 1941096 h 2316318"/>
                                  <a:gd name="connsiteX54" fmla="*/ 1089027 w 3339310"/>
                                  <a:gd name="connsiteY54" fmla="*/ 1880680 h 2316318"/>
                                  <a:gd name="connsiteX55" fmla="*/ 1142605 w 3339310"/>
                                  <a:gd name="connsiteY55" fmla="*/ 1845846 h 2316318"/>
                                  <a:gd name="connsiteX56" fmla="*/ 1178324 w 3339310"/>
                                  <a:gd name="connsiteY56" fmla="*/ 1845846 h 2316318"/>
                                  <a:gd name="connsiteX57" fmla="*/ 1210717 w 3339310"/>
                                  <a:gd name="connsiteY57" fmla="*/ 1810758 h 2316318"/>
                                  <a:gd name="connsiteX58" fmla="*/ 1255715 w 3339310"/>
                                  <a:gd name="connsiteY58" fmla="*/ 1804174 h 2316318"/>
                                  <a:gd name="connsiteX59" fmla="*/ 1285480 w 3339310"/>
                                  <a:gd name="connsiteY59" fmla="*/ 1804174 h 2316318"/>
                                  <a:gd name="connsiteX60" fmla="*/ 1333105 w 3339310"/>
                                  <a:gd name="connsiteY60" fmla="*/ 1786315 h 2316318"/>
                                  <a:gd name="connsiteX61" fmla="*/ 1374777 w 3339310"/>
                                  <a:gd name="connsiteY61" fmla="*/ 1774409 h 2316318"/>
                                  <a:gd name="connsiteX62" fmla="*/ 1428355 w 3339310"/>
                                  <a:gd name="connsiteY62" fmla="*/ 1774409 h 2316318"/>
                                  <a:gd name="connsiteX63" fmla="*/ 1434308 w 3339310"/>
                                  <a:gd name="connsiteY63" fmla="*/ 1762502 h 2316318"/>
                                  <a:gd name="connsiteX64" fmla="*/ 1470027 w 3339310"/>
                                  <a:gd name="connsiteY64" fmla="*/ 1726784 h 2316318"/>
                                  <a:gd name="connsiteX65" fmla="*/ 1505746 w 3339310"/>
                                  <a:gd name="connsiteY65" fmla="*/ 1702971 h 2316318"/>
                                  <a:gd name="connsiteX66" fmla="*/ 1595043 w 3339310"/>
                                  <a:gd name="connsiteY66" fmla="*/ 1661299 h 2316318"/>
                                  <a:gd name="connsiteX67" fmla="*/ 1660527 w 3339310"/>
                                  <a:gd name="connsiteY67" fmla="*/ 1655346 h 2316318"/>
                                  <a:gd name="connsiteX68" fmla="*/ 1672433 w 3339310"/>
                                  <a:gd name="connsiteY68" fmla="*/ 1617315 h 2316318"/>
                                  <a:gd name="connsiteX69" fmla="*/ 1726011 w 3339310"/>
                                  <a:gd name="connsiteY69" fmla="*/ 1602653 h 2316318"/>
                                  <a:gd name="connsiteX70" fmla="*/ 1726011 w 3339310"/>
                                  <a:gd name="connsiteY70" fmla="*/ 1631534 h 2316318"/>
                                  <a:gd name="connsiteX71" fmla="*/ 1803402 w 3339310"/>
                                  <a:gd name="connsiteY71" fmla="*/ 1655346 h 2316318"/>
                                  <a:gd name="connsiteX72" fmla="*/ 1833168 w 3339310"/>
                                  <a:gd name="connsiteY72" fmla="*/ 1655346 h 2316318"/>
                                  <a:gd name="connsiteX73" fmla="*/ 1839121 w 3339310"/>
                                  <a:gd name="connsiteY73" fmla="*/ 1631534 h 2316318"/>
                                  <a:gd name="connsiteX74" fmla="*/ 1886746 w 3339310"/>
                                  <a:gd name="connsiteY74" fmla="*/ 1631534 h 2316318"/>
                                  <a:gd name="connsiteX75" fmla="*/ 1993310 w 3339310"/>
                                  <a:gd name="connsiteY75" fmla="*/ 1626990 h 2316318"/>
                                  <a:gd name="connsiteX76" fmla="*/ 2147774 w 3339310"/>
                                  <a:gd name="connsiteY76" fmla="*/ 1527038 h 2316318"/>
                                  <a:gd name="connsiteX77" fmla="*/ 3148808 w 3339310"/>
                                  <a:gd name="connsiteY77" fmla="*/ 720706 h 2316318"/>
                                  <a:gd name="connsiteX78" fmla="*/ 3339310 w 3339310"/>
                                  <a:gd name="connsiteY78" fmla="*/ 536160 h 2316318"/>
                                  <a:gd name="connsiteX79" fmla="*/ 3309546 w 3339310"/>
                                  <a:gd name="connsiteY79" fmla="*/ 369471 h 2316318"/>
                                  <a:gd name="connsiteX80" fmla="*/ 3261917 w 3339310"/>
                                  <a:gd name="connsiteY80" fmla="*/ 378 h 2316318"/>
                                  <a:gd name="connsiteX81" fmla="*/ 2827342 w 3339310"/>
                                  <a:gd name="connsiteY81" fmla="*/ 65863 h 2316318"/>
                                  <a:gd name="connsiteX82" fmla="*/ 833042 w 3339310"/>
                                  <a:gd name="connsiteY82" fmla="*/ 321846 h 2316318"/>
                                  <a:gd name="connsiteX83" fmla="*/ 82440 w 3339310"/>
                                  <a:gd name="connsiteY83" fmla="*/ 429291 h 2316318"/>
                                  <a:gd name="connsiteX84" fmla="*/ 28563 w 3339310"/>
                                  <a:gd name="connsiteY84" fmla="*/ 448478 h 2316318"/>
                                  <a:gd name="connsiteX85" fmla="*/ 19810 w 3339310"/>
                                  <a:gd name="connsiteY85" fmla="*/ 504424 h 2316318"/>
                                  <a:gd name="connsiteX86" fmla="*/ 26258 w 3339310"/>
                                  <a:gd name="connsiteY86" fmla="*/ 619503 h 2316318"/>
                                  <a:gd name="connsiteX87" fmla="*/ 21723 w 3339310"/>
                                  <a:gd name="connsiteY87" fmla="*/ 1199461 h 2316318"/>
                                  <a:gd name="connsiteX88" fmla="*/ 25392 w 3339310"/>
                                  <a:gd name="connsiteY88" fmla="*/ 1817153 h 2316318"/>
                                  <a:gd name="connsiteX89" fmla="*/ 22222 w 3339310"/>
                                  <a:gd name="connsiteY89" fmla="*/ 2175311 h 2316318"/>
                                  <a:gd name="connsiteX90" fmla="*/ 36096 w 3339310"/>
                                  <a:gd name="connsiteY90" fmla="*/ 2281834 h 2316318"/>
                                  <a:gd name="connsiteX0" fmla="*/ 192170 w 3495384"/>
                                  <a:gd name="connsiteY0" fmla="*/ 2281834 h 2316318"/>
                                  <a:gd name="connsiteX1" fmla="*/ 197313 w 3495384"/>
                                  <a:gd name="connsiteY1" fmla="*/ 2274444 h 2316318"/>
                                  <a:gd name="connsiteX2" fmla="*/ 219497 w 3495384"/>
                                  <a:gd name="connsiteY2" fmla="*/ 2268049 h 2316318"/>
                                  <a:gd name="connsiteX3" fmla="*/ 238515 w 3495384"/>
                                  <a:gd name="connsiteY3" fmla="*/ 2296828 h 2316318"/>
                                  <a:gd name="connsiteX4" fmla="*/ 260699 w 3495384"/>
                                  <a:gd name="connsiteY4" fmla="*/ 2287236 h 2316318"/>
                                  <a:gd name="connsiteX5" fmla="*/ 266390 w 3495384"/>
                                  <a:gd name="connsiteY5" fmla="*/ 2309620 h 2316318"/>
                                  <a:gd name="connsiteX6" fmla="*/ 304507 w 3495384"/>
                                  <a:gd name="connsiteY6" fmla="*/ 2316143 h 2316318"/>
                                  <a:gd name="connsiteX7" fmla="*/ 346179 w 3495384"/>
                                  <a:gd name="connsiteY7" fmla="*/ 2304237 h 2316318"/>
                                  <a:gd name="connsiteX8" fmla="*/ 358085 w 3495384"/>
                                  <a:gd name="connsiteY8" fmla="*/ 2292331 h 2316318"/>
                                  <a:gd name="connsiteX9" fmla="*/ 364039 w 3495384"/>
                                  <a:gd name="connsiteY9" fmla="*/ 2280424 h 2316318"/>
                                  <a:gd name="connsiteX10" fmla="*/ 381898 w 3495384"/>
                                  <a:gd name="connsiteY10" fmla="*/ 2234670 h 2316318"/>
                                  <a:gd name="connsiteX11" fmla="*/ 405710 w 3495384"/>
                                  <a:gd name="connsiteY11" fmla="*/ 2274471 h 2316318"/>
                                  <a:gd name="connsiteX12" fmla="*/ 432693 w 3495384"/>
                                  <a:gd name="connsiteY12" fmla="*/ 2276784 h 2316318"/>
                                  <a:gd name="connsiteX13" fmla="*/ 488668 w 3495384"/>
                                  <a:gd name="connsiteY13" fmla="*/ 2243378 h 2316318"/>
                                  <a:gd name="connsiteX14" fmla="*/ 506914 w 3495384"/>
                                  <a:gd name="connsiteY14" fmla="*/ 2214497 h 2316318"/>
                                  <a:gd name="connsiteX15" fmla="*/ 494236 w 3495384"/>
                                  <a:gd name="connsiteY15" fmla="*/ 2165213 h 2316318"/>
                                  <a:gd name="connsiteX16" fmla="*/ 523751 w 3495384"/>
                                  <a:gd name="connsiteY16" fmla="*/ 2152927 h 2316318"/>
                                  <a:gd name="connsiteX17" fmla="*/ 578351 w 3495384"/>
                                  <a:gd name="connsiteY17" fmla="*/ 2155409 h 2316318"/>
                                  <a:gd name="connsiteX18" fmla="*/ 647005 w 3495384"/>
                                  <a:gd name="connsiteY18" fmla="*/ 2171398 h 2316318"/>
                                  <a:gd name="connsiteX19" fmla="*/ 703367 w 3495384"/>
                                  <a:gd name="connsiteY19" fmla="*/ 2155409 h 2316318"/>
                                  <a:gd name="connsiteX20" fmla="*/ 721226 w 3495384"/>
                                  <a:gd name="connsiteY20" fmla="*/ 2137549 h 2316318"/>
                                  <a:gd name="connsiteX21" fmla="*/ 727179 w 3495384"/>
                                  <a:gd name="connsiteY21" fmla="*/ 2113737 h 2316318"/>
                                  <a:gd name="connsiteX22" fmla="*/ 756945 w 3495384"/>
                                  <a:gd name="connsiteY22" fmla="*/ 2083971 h 2316318"/>
                                  <a:gd name="connsiteX23" fmla="*/ 768851 w 3495384"/>
                                  <a:gd name="connsiteY23" fmla="*/ 2060159 h 2316318"/>
                                  <a:gd name="connsiteX24" fmla="*/ 792664 w 3495384"/>
                                  <a:gd name="connsiteY24" fmla="*/ 2042299 h 2316318"/>
                                  <a:gd name="connsiteX25" fmla="*/ 822429 w 3495384"/>
                                  <a:gd name="connsiteY25" fmla="*/ 2036346 h 2316318"/>
                                  <a:gd name="connsiteX26" fmla="*/ 860931 w 3495384"/>
                                  <a:gd name="connsiteY26" fmla="*/ 2032706 h 2316318"/>
                                  <a:gd name="connsiteX27" fmla="*/ 898193 w 3495384"/>
                                  <a:gd name="connsiteY27" fmla="*/ 2026310 h 2316318"/>
                                  <a:gd name="connsiteX28" fmla="*/ 917679 w 3495384"/>
                                  <a:gd name="connsiteY28" fmla="*/ 2042299 h 2316318"/>
                                  <a:gd name="connsiteX29" fmla="*/ 956953 w 3495384"/>
                                  <a:gd name="connsiteY29" fmla="*/ 2059717 h 2316318"/>
                                  <a:gd name="connsiteX30" fmla="*/ 953398 w 3495384"/>
                                  <a:gd name="connsiteY30" fmla="*/ 2089924 h 2316318"/>
                                  <a:gd name="connsiteX31" fmla="*/ 977210 w 3495384"/>
                                  <a:gd name="connsiteY31" fmla="*/ 2113737 h 2316318"/>
                                  <a:gd name="connsiteX32" fmla="*/ 1042695 w 3495384"/>
                                  <a:gd name="connsiteY32" fmla="*/ 2143502 h 2316318"/>
                                  <a:gd name="connsiteX33" fmla="*/ 1090320 w 3495384"/>
                                  <a:gd name="connsiteY33" fmla="*/ 2125643 h 2316318"/>
                                  <a:gd name="connsiteX34" fmla="*/ 1120085 w 3495384"/>
                                  <a:gd name="connsiteY34" fmla="*/ 2149456 h 2316318"/>
                                  <a:gd name="connsiteX35" fmla="*/ 1120085 w 3495384"/>
                                  <a:gd name="connsiteY35" fmla="*/ 2197081 h 2316318"/>
                                  <a:gd name="connsiteX36" fmla="*/ 1120085 w 3495384"/>
                                  <a:gd name="connsiteY36" fmla="*/ 2208987 h 2316318"/>
                                  <a:gd name="connsiteX37" fmla="*/ 1167710 w 3495384"/>
                                  <a:gd name="connsiteY37" fmla="*/ 2226846 h 2316318"/>
                                  <a:gd name="connsiteX38" fmla="*/ 1257007 w 3495384"/>
                                  <a:gd name="connsiteY38" fmla="*/ 2238752 h 2316318"/>
                                  <a:gd name="connsiteX39" fmla="*/ 1328445 w 3495384"/>
                                  <a:gd name="connsiteY39" fmla="*/ 2238752 h 2316318"/>
                                  <a:gd name="connsiteX40" fmla="*/ 1346304 w 3495384"/>
                                  <a:gd name="connsiteY40" fmla="*/ 2238752 h 2316318"/>
                                  <a:gd name="connsiteX41" fmla="*/ 1382023 w 3495384"/>
                                  <a:gd name="connsiteY41" fmla="*/ 2238752 h 2316318"/>
                                  <a:gd name="connsiteX42" fmla="*/ 1382023 w 3495384"/>
                                  <a:gd name="connsiteY42" fmla="*/ 2220893 h 2316318"/>
                                  <a:gd name="connsiteX43" fmla="*/ 1394700 w 3495384"/>
                                  <a:gd name="connsiteY43" fmla="*/ 2203034 h 2316318"/>
                                  <a:gd name="connsiteX44" fmla="*/ 1399882 w 3495384"/>
                                  <a:gd name="connsiteY44" fmla="*/ 2167315 h 2316318"/>
                                  <a:gd name="connsiteX45" fmla="*/ 1411789 w 3495384"/>
                                  <a:gd name="connsiteY45" fmla="*/ 2161362 h 2316318"/>
                                  <a:gd name="connsiteX46" fmla="*/ 1382023 w 3495384"/>
                                  <a:gd name="connsiteY46" fmla="*/ 2149456 h 2316318"/>
                                  <a:gd name="connsiteX47" fmla="*/ 1358210 w 3495384"/>
                                  <a:gd name="connsiteY47" fmla="*/ 2143502 h 2316318"/>
                                  <a:gd name="connsiteX48" fmla="*/ 1340351 w 3495384"/>
                                  <a:gd name="connsiteY48" fmla="*/ 2131596 h 2316318"/>
                                  <a:gd name="connsiteX49" fmla="*/ 1310585 w 3495384"/>
                                  <a:gd name="connsiteY49" fmla="*/ 2125643 h 2316318"/>
                                  <a:gd name="connsiteX50" fmla="*/ 1262960 w 3495384"/>
                                  <a:gd name="connsiteY50" fmla="*/ 2083971 h 2316318"/>
                                  <a:gd name="connsiteX51" fmla="*/ 1215335 w 3495384"/>
                                  <a:gd name="connsiteY51" fmla="*/ 2030393 h 2316318"/>
                                  <a:gd name="connsiteX52" fmla="*/ 1215335 w 3495384"/>
                                  <a:gd name="connsiteY52" fmla="*/ 1976815 h 2316318"/>
                                  <a:gd name="connsiteX53" fmla="*/ 1185570 w 3495384"/>
                                  <a:gd name="connsiteY53" fmla="*/ 1941096 h 2316318"/>
                                  <a:gd name="connsiteX54" fmla="*/ 1245101 w 3495384"/>
                                  <a:gd name="connsiteY54" fmla="*/ 1880680 h 2316318"/>
                                  <a:gd name="connsiteX55" fmla="*/ 1298679 w 3495384"/>
                                  <a:gd name="connsiteY55" fmla="*/ 1845846 h 2316318"/>
                                  <a:gd name="connsiteX56" fmla="*/ 1334398 w 3495384"/>
                                  <a:gd name="connsiteY56" fmla="*/ 1845846 h 2316318"/>
                                  <a:gd name="connsiteX57" fmla="*/ 1366791 w 3495384"/>
                                  <a:gd name="connsiteY57" fmla="*/ 1810758 h 2316318"/>
                                  <a:gd name="connsiteX58" fmla="*/ 1411789 w 3495384"/>
                                  <a:gd name="connsiteY58" fmla="*/ 1804174 h 2316318"/>
                                  <a:gd name="connsiteX59" fmla="*/ 1441554 w 3495384"/>
                                  <a:gd name="connsiteY59" fmla="*/ 1804174 h 2316318"/>
                                  <a:gd name="connsiteX60" fmla="*/ 1489179 w 3495384"/>
                                  <a:gd name="connsiteY60" fmla="*/ 1786315 h 2316318"/>
                                  <a:gd name="connsiteX61" fmla="*/ 1530851 w 3495384"/>
                                  <a:gd name="connsiteY61" fmla="*/ 1774409 h 2316318"/>
                                  <a:gd name="connsiteX62" fmla="*/ 1584429 w 3495384"/>
                                  <a:gd name="connsiteY62" fmla="*/ 1774409 h 2316318"/>
                                  <a:gd name="connsiteX63" fmla="*/ 1590382 w 3495384"/>
                                  <a:gd name="connsiteY63" fmla="*/ 1762502 h 2316318"/>
                                  <a:gd name="connsiteX64" fmla="*/ 1626101 w 3495384"/>
                                  <a:gd name="connsiteY64" fmla="*/ 1726784 h 2316318"/>
                                  <a:gd name="connsiteX65" fmla="*/ 1661820 w 3495384"/>
                                  <a:gd name="connsiteY65" fmla="*/ 1702971 h 2316318"/>
                                  <a:gd name="connsiteX66" fmla="*/ 1751117 w 3495384"/>
                                  <a:gd name="connsiteY66" fmla="*/ 1661299 h 2316318"/>
                                  <a:gd name="connsiteX67" fmla="*/ 1816601 w 3495384"/>
                                  <a:gd name="connsiteY67" fmla="*/ 1655346 h 2316318"/>
                                  <a:gd name="connsiteX68" fmla="*/ 1828507 w 3495384"/>
                                  <a:gd name="connsiteY68" fmla="*/ 1617315 h 2316318"/>
                                  <a:gd name="connsiteX69" fmla="*/ 1882085 w 3495384"/>
                                  <a:gd name="connsiteY69" fmla="*/ 1602653 h 2316318"/>
                                  <a:gd name="connsiteX70" fmla="*/ 1882085 w 3495384"/>
                                  <a:gd name="connsiteY70" fmla="*/ 1631534 h 2316318"/>
                                  <a:gd name="connsiteX71" fmla="*/ 1959476 w 3495384"/>
                                  <a:gd name="connsiteY71" fmla="*/ 1655346 h 2316318"/>
                                  <a:gd name="connsiteX72" fmla="*/ 1989242 w 3495384"/>
                                  <a:gd name="connsiteY72" fmla="*/ 1655346 h 2316318"/>
                                  <a:gd name="connsiteX73" fmla="*/ 1995195 w 3495384"/>
                                  <a:gd name="connsiteY73" fmla="*/ 1631534 h 2316318"/>
                                  <a:gd name="connsiteX74" fmla="*/ 2042820 w 3495384"/>
                                  <a:gd name="connsiteY74" fmla="*/ 1631534 h 2316318"/>
                                  <a:gd name="connsiteX75" fmla="*/ 2149384 w 3495384"/>
                                  <a:gd name="connsiteY75" fmla="*/ 1626990 h 2316318"/>
                                  <a:gd name="connsiteX76" fmla="*/ 2303848 w 3495384"/>
                                  <a:gd name="connsiteY76" fmla="*/ 1527038 h 2316318"/>
                                  <a:gd name="connsiteX77" fmla="*/ 3304882 w 3495384"/>
                                  <a:gd name="connsiteY77" fmla="*/ 720706 h 2316318"/>
                                  <a:gd name="connsiteX78" fmla="*/ 3495384 w 3495384"/>
                                  <a:gd name="connsiteY78" fmla="*/ 536160 h 2316318"/>
                                  <a:gd name="connsiteX79" fmla="*/ 3465620 w 3495384"/>
                                  <a:gd name="connsiteY79" fmla="*/ 369471 h 2316318"/>
                                  <a:gd name="connsiteX80" fmla="*/ 3417991 w 3495384"/>
                                  <a:gd name="connsiteY80" fmla="*/ 378 h 2316318"/>
                                  <a:gd name="connsiteX81" fmla="*/ 2983416 w 3495384"/>
                                  <a:gd name="connsiteY81" fmla="*/ 65863 h 2316318"/>
                                  <a:gd name="connsiteX82" fmla="*/ 989116 w 3495384"/>
                                  <a:gd name="connsiteY82" fmla="*/ 321846 h 2316318"/>
                                  <a:gd name="connsiteX83" fmla="*/ 238514 w 3495384"/>
                                  <a:gd name="connsiteY83" fmla="*/ 429291 h 2316318"/>
                                  <a:gd name="connsiteX84" fmla="*/ 184637 w 3495384"/>
                                  <a:gd name="connsiteY84" fmla="*/ 448478 h 2316318"/>
                                  <a:gd name="connsiteX85" fmla="*/ 175884 w 3495384"/>
                                  <a:gd name="connsiteY85" fmla="*/ 504424 h 2316318"/>
                                  <a:gd name="connsiteX86" fmla="*/ 182332 w 3495384"/>
                                  <a:gd name="connsiteY86" fmla="*/ 619503 h 2316318"/>
                                  <a:gd name="connsiteX87" fmla="*/ 177797 w 3495384"/>
                                  <a:gd name="connsiteY87" fmla="*/ 1199461 h 2316318"/>
                                  <a:gd name="connsiteX88" fmla="*/ 181466 w 3495384"/>
                                  <a:gd name="connsiteY88" fmla="*/ 1817153 h 2316318"/>
                                  <a:gd name="connsiteX89" fmla="*/ 178296 w 3495384"/>
                                  <a:gd name="connsiteY89" fmla="*/ 2175311 h 2316318"/>
                                  <a:gd name="connsiteX90" fmla="*/ 192170 w 3495384"/>
                                  <a:gd name="connsiteY90" fmla="*/ 2281834 h 2316318"/>
                                  <a:gd name="connsiteX0" fmla="*/ 192170 w 3495384"/>
                                  <a:gd name="connsiteY0" fmla="*/ 2281834 h 2316318"/>
                                  <a:gd name="connsiteX1" fmla="*/ 197313 w 3495384"/>
                                  <a:gd name="connsiteY1" fmla="*/ 2274444 h 2316318"/>
                                  <a:gd name="connsiteX2" fmla="*/ 219497 w 3495384"/>
                                  <a:gd name="connsiteY2" fmla="*/ 2268049 h 2316318"/>
                                  <a:gd name="connsiteX3" fmla="*/ 238515 w 3495384"/>
                                  <a:gd name="connsiteY3" fmla="*/ 2296828 h 2316318"/>
                                  <a:gd name="connsiteX4" fmla="*/ 260699 w 3495384"/>
                                  <a:gd name="connsiteY4" fmla="*/ 2287236 h 2316318"/>
                                  <a:gd name="connsiteX5" fmla="*/ 266390 w 3495384"/>
                                  <a:gd name="connsiteY5" fmla="*/ 2309620 h 2316318"/>
                                  <a:gd name="connsiteX6" fmla="*/ 304507 w 3495384"/>
                                  <a:gd name="connsiteY6" fmla="*/ 2316143 h 2316318"/>
                                  <a:gd name="connsiteX7" fmla="*/ 346179 w 3495384"/>
                                  <a:gd name="connsiteY7" fmla="*/ 2304237 h 2316318"/>
                                  <a:gd name="connsiteX8" fmla="*/ 358085 w 3495384"/>
                                  <a:gd name="connsiteY8" fmla="*/ 2292331 h 2316318"/>
                                  <a:gd name="connsiteX9" fmla="*/ 364039 w 3495384"/>
                                  <a:gd name="connsiteY9" fmla="*/ 2280424 h 2316318"/>
                                  <a:gd name="connsiteX10" fmla="*/ 381898 w 3495384"/>
                                  <a:gd name="connsiteY10" fmla="*/ 2234670 h 2316318"/>
                                  <a:gd name="connsiteX11" fmla="*/ 405710 w 3495384"/>
                                  <a:gd name="connsiteY11" fmla="*/ 2274471 h 2316318"/>
                                  <a:gd name="connsiteX12" fmla="*/ 432693 w 3495384"/>
                                  <a:gd name="connsiteY12" fmla="*/ 2276784 h 2316318"/>
                                  <a:gd name="connsiteX13" fmla="*/ 488668 w 3495384"/>
                                  <a:gd name="connsiteY13" fmla="*/ 2243378 h 2316318"/>
                                  <a:gd name="connsiteX14" fmla="*/ 506914 w 3495384"/>
                                  <a:gd name="connsiteY14" fmla="*/ 2214497 h 2316318"/>
                                  <a:gd name="connsiteX15" fmla="*/ 494236 w 3495384"/>
                                  <a:gd name="connsiteY15" fmla="*/ 2165213 h 2316318"/>
                                  <a:gd name="connsiteX16" fmla="*/ 523751 w 3495384"/>
                                  <a:gd name="connsiteY16" fmla="*/ 2152927 h 2316318"/>
                                  <a:gd name="connsiteX17" fmla="*/ 578351 w 3495384"/>
                                  <a:gd name="connsiteY17" fmla="*/ 2155409 h 2316318"/>
                                  <a:gd name="connsiteX18" fmla="*/ 647005 w 3495384"/>
                                  <a:gd name="connsiteY18" fmla="*/ 2171398 h 2316318"/>
                                  <a:gd name="connsiteX19" fmla="*/ 703367 w 3495384"/>
                                  <a:gd name="connsiteY19" fmla="*/ 2155409 h 2316318"/>
                                  <a:gd name="connsiteX20" fmla="*/ 721226 w 3495384"/>
                                  <a:gd name="connsiteY20" fmla="*/ 2137549 h 2316318"/>
                                  <a:gd name="connsiteX21" fmla="*/ 727179 w 3495384"/>
                                  <a:gd name="connsiteY21" fmla="*/ 2113737 h 2316318"/>
                                  <a:gd name="connsiteX22" fmla="*/ 756945 w 3495384"/>
                                  <a:gd name="connsiteY22" fmla="*/ 2083971 h 2316318"/>
                                  <a:gd name="connsiteX23" fmla="*/ 768851 w 3495384"/>
                                  <a:gd name="connsiteY23" fmla="*/ 2060159 h 2316318"/>
                                  <a:gd name="connsiteX24" fmla="*/ 792664 w 3495384"/>
                                  <a:gd name="connsiteY24" fmla="*/ 2042299 h 2316318"/>
                                  <a:gd name="connsiteX25" fmla="*/ 822429 w 3495384"/>
                                  <a:gd name="connsiteY25" fmla="*/ 2036346 h 2316318"/>
                                  <a:gd name="connsiteX26" fmla="*/ 860931 w 3495384"/>
                                  <a:gd name="connsiteY26" fmla="*/ 2032706 h 2316318"/>
                                  <a:gd name="connsiteX27" fmla="*/ 898193 w 3495384"/>
                                  <a:gd name="connsiteY27" fmla="*/ 2026310 h 2316318"/>
                                  <a:gd name="connsiteX28" fmla="*/ 917679 w 3495384"/>
                                  <a:gd name="connsiteY28" fmla="*/ 2042299 h 2316318"/>
                                  <a:gd name="connsiteX29" fmla="*/ 956953 w 3495384"/>
                                  <a:gd name="connsiteY29" fmla="*/ 2059717 h 2316318"/>
                                  <a:gd name="connsiteX30" fmla="*/ 953398 w 3495384"/>
                                  <a:gd name="connsiteY30" fmla="*/ 2089924 h 2316318"/>
                                  <a:gd name="connsiteX31" fmla="*/ 977210 w 3495384"/>
                                  <a:gd name="connsiteY31" fmla="*/ 2113737 h 2316318"/>
                                  <a:gd name="connsiteX32" fmla="*/ 1042695 w 3495384"/>
                                  <a:gd name="connsiteY32" fmla="*/ 2143502 h 2316318"/>
                                  <a:gd name="connsiteX33" fmla="*/ 1090320 w 3495384"/>
                                  <a:gd name="connsiteY33" fmla="*/ 2125643 h 2316318"/>
                                  <a:gd name="connsiteX34" fmla="*/ 1120085 w 3495384"/>
                                  <a:gd name="connsiteY34" fmla="*/ 2149456 h 2316318"/>
                                  <a:gd name="connsiteX35" fmla="*/ 1120085 w 3495384"/>
                                  <a:gd name="connsiteY35" fmla="*/ 2197081 h 2316318"/>
                                  <a:gd name="connsiteX36" fmla="*/ 1120085 w 3495384"/>
                                  <a:gd name="connsiteY36" fmla="*/ 2208987 h 2316318"/>
                                  <a:gd name="connsiteX37" fmla="*/ 1167710 w 3495384"/>
                                  <a:gd name="connsiteY37" fmla="*/ 2226846 h 2316318"/>
                                  <a:gd name="connsiteX38" fmla="*/ 1257007 w 3495384"/>
                                  <a:gd name="connsiteY38" fmla="*/ 2238752 h 2316318"/>
                                  <a:gd name="connsiteX39" fmla="*/ 1328445 w 3495384"/>
                                  <a:gd name="connsiteY39" fmla="*/ 2238752 h 2316318"/>
                                  <a:gd name="connsiteX40" fmla="*/ 1346304 w 3495384"/>
                                  <a:gd name="connsiteY40" fmla="*/ 2238752 h 2316318"/>
                                  <a:gd name="connsiteX41" fmla="*/ 1382023 w 3495384"/>
                                  <a:gd name="connsiteY41" fmla="*/ 2238752 h 2316318"/>
                                  <a:gd name="connsiteX42" fmla="*/ 1382023 w 3495384"/>
                                  <a:gd name="connsiteY42" fmla="*/ 2220893 h 2316318"/>
                                  <a:gd name="connsiteX43" fmla="*/ 1394700 w 3495384"/>
                                  <a:gd name="connsiteY43" fmla="*/ 2203034 h 2316318"/>
                                  <a:gd name="connsiteX44" fmla="*/ 1399882 w 3495384"/>
                                  <a:gd name="connsiteY44" fmla="*/ 2167315 h 2316318"/>
                                  <a:gd name="connsiteX45" fmla="*/ 1411789 w 3495384"/>
                                  <a:gd name="connsiteY45" fmla="*/ 2161362 h 2316318"/>
                                  <a:gd name="connsiteX46" fmla="*/ 1382023 w 3495384"/>
                                  <a:gd name="connsiteY46" fmla="*/ 2149456 h 2316318"/>
                                  <a:gd name="connsiteX47" fmla="*/ 1358210 w 3495384"/>
                                  <a:gd name="connsiteY47" fmla="*/ 2143502 h 2316318"/>
                                  <a:gd name="connsiteX48" fmla="*/ 1340351 w 3495384"/>
                                  <a:gd name="connsiteY48" fmla="*/ 2131596 h 2316318"/>
                                  <a:gd name="connsiteX49" fmla="*/ 1310585 w 3495384"/>
                                  <a:gd name="connsiteY49" fmla="*/ 2125643 h 2316318"/>
                                  <a:gd name="connsiteX50" fmla="*/ 1262960 w 3495384"/>
                                  <a:gd name="connsiteY50" fmla="*/ 2083971 h 2316318"/>
                                  <a:gd name="connsiteX51" fmla="*/ 1215335 w 3495384"/>
                                  <a:gd name="connsiteY51" fmla="*/ 2030393 h 2316318"/>
                                  <a:gd name="connsiteX52" fmla="*/ 1215335 w 3495384"/>
                                  <a:gd name="connsiteY52" fmla="*/ 1976815 h 2316318"/>
                                  <a:gd name="connsiteX53" fmla="*/ 1185570 w 3495384"/>
                                  <a:gd name="connsiteY53" fmla="*/ 1941096 h 2316318"/>
                                  <a:gd name="connsiteX54" fmla="*/ 1245101 w 3495384"/>
                                  <a:gd name="connsiteY54" fmla="*/ 1880680 h 2316318"/>
                                  <a:gd name="connsiteX55" fmla="*/ 1298679 w 3495384"/>
                                  <a:gd name="connsiteY55" fmla="*/ 1845846 h 2316318"/>
                                  <a:gd name="connsiteX56" fmla="*/ 1334398 w 3495384"/>
                                  <a:gd name="connsiteY56" fmla="*/ 1845846 h 2316318"/>
                                  <a:gd name="connsiteX57" fmla="*/ 1366791 w 3495384"/>
                                  <a:gd name="connsiteY57" fmla="*/ 1810758 h 2316318"/>
                                  <a:gd name="connsiteX58" fmla="*/ 1411789 w 3495384"/>
                                  <a:gd name="connsiteY58" fmla="*/ 1804174 h 2316318"/>
                                  <a:gd name="connsiteX59" fmla="*/ 1441554 w 3495384"/>
                                  <a:gd name="connsiteY59" fmla="*/ 1804174 h 2316318"/>
                                  <a:gd name="connsiteX60" fmla="*/ 1489179 w 3495384"/>
                                  <a:gd name="connsiteY60" fmla="*/ 1786315 h 2316318"/>
                                  <a:gd name="connsiteX61" fmla="*/ 1530851 w 3495384"/>
                                  <a:gd name="connsiteY61" fmla="*/ 1774409 h 2316318"/>
                                  <a:gd name="connsiteX62" fmla="*/ 1584429 w 3495384"/>
                                  <a:gd name="connsiteY62" fmla="*/ 1774409 h 2316318"/>
                                  <a:gd name="connsiteX63" fmla="*/ 1590382 w 3495384"/>
                                  <a:gd name="connsiteY63" fmla="*/ 1762502 h 2316318"/>
                                  <a:gd name="connsiteX64" fmla="*/ 1626101 w 3495384"/>
                                  <a:gd name="connsiteY64" fmla="*/ 1726784 h 2316318"/>
                                  <a:gd name="connsiteX65" fmla="*/ 1661820 w 3495384"/>
                                  <a:gd name="connsiteY65" fmla="*/ 1702971 h 2316318"/>
                                  <a:gd name="connsiteX66" fmla="*/ 1751117 w 3495384"/>
                                  <a:gd name="connsiteY66" fmla="*/ 1661299 h 2316318"/>
                                  <a:gd name="connsiteX67" fmla="*/ 1816601 w 3495384"/>
                                  <a:gd name="connsiteY67" fmla="*/ 1655346 h 2316318"/>
                                  <a:gd name="connsiteX68" fmla="*/ 1828507 w 3495384"/>
                                  <a:gd name="connsiteY68" fmla="*/ 1617315 h 2316318"/>
                                  <a:gd name="connsiteX69" fmla="*/ 1882085 w 3495384"/>
                                  <a:gd name="connsiteY69" fmla="*/ 1602653 h 2316318"/>
                                  <a:gd name="connsiteX70" fmla="*/ 1882085 w 3495384"/>
                                  <a:gd name="connsiteY70" fmla="*/ 1631534 h 2316318"/>
                                  <a:gd name="connsiteX71" fmla="*/ 1959476 w 3495384"/>
                                  <a:gd name="connsiteY71" fmla="*/ 1655346 h 2316318"/>
                                  <a:gd name="connsiteX72" fmla="*/ 1989242 w 3495384"/>
                                  <a:gd name="connsiteY72" fmla="*/ 1655346 h 2316318"/>
                                  <a:gd name="connsiteX73" fmla="*/ 1995195 w 3495384"/>
                                  <a:gd name="connsiteY73" fmla="*/ 1631534 h 2316318"/>
                                  <a:gd name="connsiteX74" fmla="*/ 2042820 w 3495384"/>
                                  <a:gd name="connsiteY74" fmla="*/ 1631534 h 2316318"/>
                                  <a:gd name="connsiteX75" fmla="*/ 2149384 w 3495384"/>
                                  <a:gd name="connsiteY75" fmla="*/ 1626990 h 2316318"/>
                                  <a:gd name="connsiteX76" fmla="*/ 2303848 w 3495384"/>
                                  <a:gd name="connsiteY76" fmla="*/ 1527038 h 2316318"/>
                                  <a:gd name="connsiteX77" fmla="*/ 3304882 w 3495384"/>
                                  <a:gd name="connsiteY77" fmla="*/ 720706 h 2316318"/>
                                  <a:gd name="connsiteX78" fmla="*/ 3495384 w 3495384"/>
                                  <a:gd name="connsiteY78" fmla="*/ 536160 h 2316318"/>
                                  <a:gd name="connsiteX79" fmla="*/ 3465620 w 3495384"/>
                                  <a:gd name="connsiteY79" fmla="*/ 369471 h 2316318"/>
                                  <a:gd name="connsiteX80" fmla="*/ 3417991 w 3495384"/>
                                  <a:gd name="connsiteY80" fmla="*/ 378 h 2316318"/>
                                  <a:gd name="connsiteX81" fmla="*/ 2983416 w 3495384"/>
                                  <a:gd name="connsiteY81" fmla="*/ 65863 h 2316318"/>
                                  <a:gd name="connsiteX82" fmla="*/ 989116 w 3495384"/>
                                  <a:gd name="connsiteY82" fmla="*/ 321846 h 2316318"/>
                                  <a:gd name="connsiteX83" fmla="*/ 238514 w 3495384"/>
                                  <a:gd name="connsiteY83" fmla="*/ 429291 h 2316318"/>
                                  <a:gd name="connsiteX84" fmla="*/ 184637 w 3495384"/>
                                  <a:gd name="connsiteY84" fmla="*/ 448478 h 2316318"/>
                                  <a:gd name="connsiteX85" fmla="*/ 175884 w 3495384"/>
                                  <a:gd name="connsiteY85" fmla="*/ 504424 h 2316318"/>
                                  <a:gd name="connsiteX86" fmla="*/ 182332 w 3495384"/>
                                  <a:gd name="connsiteY86" fmla="*/ 670669 h 2316318"/>
                                  <a:gd name="connsiteX87" fmla="*/ 177797 w 3495384"/>
                                  <a:gd name="connsiteY87" fmla="*/ 1199461 h 2316318"/>
                                  <a:gd name="connsiteX88" fmla="*/ 181466 w 3495384"/>
                                  <a:gd name="connsiteY88" fmla="*/ 1817153 h 2316318"/>
                                  <a:gd name="connsiteX89" fmla="*/ 178296 w 3495384"/>
                                  <a:gd name="connsiteY89" fmla="*/ 2175311 h 2316318"/>
                                  <a:gd name="connsiteX90" fmla="*/ 192170 w 3495384"/>
                                  <a:gd name="connsiteY90" fmla="*/ 2281834 h 2316318"/>
                                  <a:gd name="connsiteX0" fmla="*/ 192170 w 3495384"/>
                                  <a:gd name="connsiteY0" fmla="*/ 2281834 h 2316318"/>
                                  <a:gd name="connsiteX1" fmla="*/ 197313 w 3495384"/>
                                  <a:gd name="connsiteY1" fmla="*/ 2274444 h 2316318"/>
                                  <a:gd name="connsiteX2" fmla="*/ 219497 w 3495384"/>
                                  <a:gd name="connsiteY2" fmla="*/ 2268049 h 2316318"/>
                                  <a:gd name="connsiteX3" fmla="*/ 238515 w 3495384"/>
                                  <a:gd name="connsiteY3" fmla="*/ 2296828 h 2316318"/>
                                  <a:gd name="connsiteX4" fmla="*/ 260699 w 3495384"/>
                                  <a:gd name="connsiteY4" fmla="*/ 2287236 h 2316318"/>
                                  <a:gd name="connsiteX5" fmla="*/ 266390 w 3495384"/>
                                  <a:gd name="connsiteY5" fmla="*/ 2309620 h 2316318"/>
                                  <a:gd name="connsiteX6" fmla="*/ 304507 w 3495384"/>
                                  <a:gd name="connsiteY6" fmla="*/ 2316143 h 2316318"/>
                                  <a:gd name="connsiteX7" fmla="*/ 346179 w 3495384"/>
                                  <a:gd name="connsiteY7" fmla="*/ 2304237 h 2316318"/>
                                  <a:gd name="connsiteX8" fmla="*/ 358085 w 3495384"/>
                                  <a:gd name="connsiteY8" fmla="*/ 2292331 h 2316318"/>
                                  <a:gd name="connsiteX9" fmla="*/ 364039 w 3495384"/>
                                  <a:gd name="connsiteY9" fmla="*/ 2280424 h 2316318"/>
                                  <a:gd name="connsiteX10" fmla="*/ 381898 w 3495384"/>
                                  <a:gd name="connsiteY10" fmla="*/ 2234670 h 2316318"/>
                                  <a:gd name="connsiteX11" fmla="*/ 405710 w 3495384"/>
                                  <a:gd name="connsiteY11" fmla="*/ 2274471 h 2316318"/>
                                  <a:gd name="connsiteX12" fmla="*/ 432693 w 3495384"/>
                                  <a:gd name="connsiteY12" fmla="*/ 2276784 h 2316318"/>
                                  <a:gd name="connsiteX13" fmla="*/ 488668 w 3495384"/>
                                  <a:gd name="connsiteY13" fmla="*/ 2243378 h 2316318"/>
                                  <a:gd name="connsiteX14" fmla="*/ 506914 w 3495384"/>
                                  <a:gd name="connsiteY14" fmla="*/ 2214497 h 2316318"/>
                                  <a:gd name="connsiteX15" fmla="*/ 494236 w 3495384"/>
                                  <a:gd name="connsiteY15" fmla="*/ 2165213 h 2316318"/>
                                  <a:gd name="connsiteX16" fmla="*/ 523751 w 3495384"/>
                                  <a:gd name="connsiteY16" fmla="*/ 2152927 h 2316318"/>
                                  <a:gd name="connsiteX17" fmla="*/ 578351 w 3495384"/>
                                  <a:gd name="connsiteY17" fmla="*/ 2155409 h 2316318"/>
                                  <a:gd name="connsiteX18" fmla="*/ 647005 w 3495384"/>
                                  <a:gd name="connsiteY18" fmla="*/ 2171398 h 2316318"/>
                                  <a:gd name="connsiteX19" fmla="*/ 703367 w 3495384"/>
                                  <a:gd name="connsiteY19" fmla="*/ 2155409 h 2316318"/>
                                  <a:gd name="connsiteX20" fmla="*/ 721226 w 3495384"/>
                                  <a:gd name="connsiteY20" fmla="*/ 2137549 h 2316318"/>
                                  <a:gd name="connsiteX21" fmla="*/ 727179 w 3495384"/>
                                  <a:gd name="connsiteY21" fmla="*/ 2113737 h 2316318"/>
                                  <a:gd name="connsiteX22" fmla="*/ 756945 w 3495384"/>
                                  <a:gd name="connsiteY22" fmla="*/ 2083971 h 2316318"/>
                                  <a:gd name="connsiteX23" fmla="*/ 768851 w 3495384"/>
                                  <a:gd name="connsiteY23" fmla="*/ 2060159 h 2316318"/>
                                  <a:gd name="connsiteX24" fmla="*/ 792664 w 3495384"/>
                                  <a:gd name="connsiteY24" fmla="*/ 2042299 h 2316318"/>
                                  <a:gd name="connsiteX25" fmla="*/ 822429 w 3495384"/>
                                  <a:gd name="connsiteY25" fmla="*/ 2036346 h 2316318"/>
                                  <a:gd name="connsiteX26" fmla="*/ 860931 w 3495384"/>
                                  <a:gd name="connsiteY26" fmla="*/ 2032706 h 2316318"/>
                                  <a:gd name="connsiteX27" fmla="*/ 898193 w 3495384"/>
                                  <a:gd name="connsiteY27" fmla="*/ 2026310 h 2316318"/>
                                  <a:gd name="connsiteX28" fmla="*/ 917679 w 3495384"/>
                                  <a:gd name="connsiteY28" fmla="*/ 2042299 h 2316318"/>
                                  <a:gd name="connsiteX29" fmla="*/ 956953 w 3495384"/>
                                  <a:gd name="connsiteY29" fmla="*/ 2059717 h 2316318"/>
                                  <a:gd name="connsiteX30" fmla="*/ 953398 w 3495384"/>
                                  <a:gd name="connsiteY30" fmla="*/ 2089924 h 2316318"/>
                                  <a:gd name="connsiteX31" fmla="*/ 977210 w 3495384"/>
                                  <a:gd name="connsiteY31" fmla="*/ 2113737 h 2316318"/>
                                  <a:gd name="connsiteX32" fmla="*/ 1042695 w 3495384"/>
                                  <a:gd name="connsiteY32" fmla="*/ 2143502 h 2316318"/>
                                  <a:gd name="connsiteX33" fmla="*/ 1090320 w 3495384"/>
                                  <a:gd name="connsiteY33" fmla="*/ 2125643 h 2316318"/>
                                  <a:gd name="connsiteX34" fmla="*/ 1120085 w 3495384"/>
                                  <a:gd name="connsiteY34" fmla="*/ 2149456 h 2316318"/>
                                  <a:gd name="connsiteX35" fmla="*/ 1120085 w 3495384"/>
                                  <a:gd name="connsiteY35" fmla="*/ 2197081 h 2316318"/>
                                  <a:gd name="connsiteX36" fmla="*/ 1120085 w 3495384"/>
                                  <a:gd name="connsiteY36" fmla="*/ 2208987 h 2316318"/>
                                  <a:gd name="connsiteX37" fmla="*/ 1167710 w 3495384"/>
                                  <a:gd name="connsiteY37" fmla="*/ 2226846 h 2316318"/>
                                  <a:gd name="connsiteX38" fmla="*/ 1257007 w 3495384"/>
                                  <a:gd name="connsiteY38" fmla="*/ 2238752 h 2316318"/>
                                  <a:gd name="connsiteX39" fmla="*/ 1328445 w 3495384"/>
                                  <a:gd name="connsiteY39" fmla="*/ 2238752 h 2316318"/>
                                  <a:gd name="connsiteX40" fmla="*/ 1346304 w 3495384"/>
                                  <a:gd name="connsiteY40" fmla="*/ 2238752 h 2316318"/>
                                  <a:gd name="connsiteX41" fmla="*/ 1382023 w 3495384"/>
                                  <a:gd name="connsiteY41" fmla="*/ 2238752 h 2316318"/>
                                  <a:gd name="connsiteX42" fmla="*/ 1382023 w 3495384"/>
                                  <a:gd name="connsiteY42" fmla="*/ 2220893 h 2316318"/>
                                  <a:gd name="connsiteX43" fmla="*/ 1394700 w 3495384"/>
                                  <a:gd name="connsiteY43" fmla="*/ 2203034 h 2316318"/>
                                  <a:gd name="connsiteX44" fmla="*/ 1399882 w 3495384"/>
                                  <a:gd name="connsiteY44" fmla="*/ 2167315 h 2316318"/>
                                  <a:gd name="connsiteX45" fmla="*/ 1411789 w 3495384"/>
                                  <a:gd name="connsiteY45" fmla="*/ 2161362 h 2316318"/>
                                  <a:gd name="connsiteX46" fmla="*/ 1382023 w 3495384"/>
                                  <a:gd name="connsiteY46" fmla="*/ 2149456 h 2316318"/>
                                  <a:gd name="connsiteX47" fmla="*/ 1358210 w 3495384"/>
                                  <a:gd name="connsiteY47" fmla="*/ 2143502 h 2316318"/>
                                  <a:gd name="connsiteX48" fmla="*/ 1340351 w 3495384"/>
                                  <a:gd name="connsiteY48" fmla="*/ 2131596 h 2316318"/>
                                  <a:gd name="connsiteX49" fmla="*/ 1310585 w 3495384"/>
                                  <a:gd name="connsiteY49" fmla="*/ 2125643 h 2316318"/>
                                  <a:gd name="connsiteX50" fmla="*/ 1262960 w 3495384"/>
                                  <a:gd name="connsiteY50" fmla="*/ 2083971 h 2316318"/>
                                  <a:gd name="connsiteX51" fmla="*/ 1215335 w 3495384"/>
                                  <a:gd name="connsiteY51" fmla="*/ 2030393 h 2316318"/>
                                  <a:gd name="connsiteX52" fmla="*/ 1215335 w 3495384"/>
                                  <a:gd name="connsiteY52" fmla="*/ 1976815 h 2316318"/>
                                  <a:gd name="connsiteX53" fmla="*/ 1185570 w 3495384"/>
                                  <a:gd name="connsiteY53" fmla="*/ 1941096 h 2316318"/>
                                  <a:gd name="connsiteX54" fmla="*/ 1245101 w 3495384"/>
                                  <a:gd name="connsiteY54" fmla="*/ 1880680 h 2316318"/>
                                  <a:gd name="connsiteX55" fmla="*/ 1298679 w 3495384"/>
                                  <a:gd name="connsiteY55" fmla="*/ 1845846 h 2316318"/>
                                  <a:gd name="connsiteX56" fmla="*/ 1334398 w 3495384"/>
                                  <a:gd name="connsiteY56" fmla="*/ 1845846 h 2316318"/>
                                  <a:gd name="connsiteX57" fmla="*/ 1366791 w 3495384"/>
                                  <a:gd name="connsiteY57" fmla="*/ 1810758 h 2316318"/>
                                  <a:gd name="connsiteX58" fmla="*/ 1411789 w 3495384"/>
                                  <a:gd name="connsiteY58" fmla="*/ 1804174 h 2316318"/>
                                  <a:gd name="connsiteX59" fmla="*/ 1441554 w 3495384"/>
                                  <a:gd name="connsiteY59" fmla="*/ 1804174 h 2316318"/>
                                  <a:gd name="connsiteX60" fmla="*/ 1489179 w 3495384"/>
                                  <a:gd name="connsiteY60" fmla="*/ 1786315 h 2316318"/>
                                  <a:gd name="connsiteX61" fmla="*/ 1530851 w 3495384"/>
                                  <a:gd name="connsiteY61" fmla="*/ 1774409 h 2316318"/>
                                  <a:gd name="connsiteX62" fmla="*/ 1584429 w 3495384"/>
                                  <a:gd name="connsiteY62" fmla="*/ 1774409 h 2316318"/>
                                  <a:gd name="connsiteX63" fmla="*/ 1590382 w 3495384"/>
                                  <a:gd name="connsiteY63" fmla="*/ 1762502 h 2316318"/>
                                  <a:gd name="connsiteX64" fmla="*/ 1626101 w 3495384"/>
                                  <a:gd name="connsiteY64" fmla="*/ 1726784 h 2316318"/>
                                  <a:gd name="connsiteX65" fmla="*/ 1661820 w 3495384"/>
                                  <a:gd name="connsiteY65" fmla="*/ 1702971 h 2316318"/>
                                  <a:gd name="connsiteX66" fmla="*/ 1751117 w 3495384"/>
                                  <a:gd name="connsiteY66" fmla="*/ 1661299 h 2316318"/>
                                  <a:gd name="connsiteX67" fmla="*/ 1816601 w 3495384"/>
                                  <a:gd name="connsiteY67" fmla="*/ 1655346 h 2316318"/>
                                  <a:gd name="connsiteX68" fmla="*/ 1828507 w 3495384"/>
                                  <a:gd name="connsiteY68" fmla="*/ 1617315 h 2316318"/>
                                  <a:gd name="connsiteX69" fmla="*/ 1882085 w 3495384"/>
                                  <a:gd name="connsiteY69" fmla="*/ 1602653 h 2316318"/>
                                  <a:gd name="connsiteX70" fmla="*/ 1882085 w 3495384"/>
                                  <a:gd name="connsiteY70" fmla="*/ 1631534 h 2316318"/>
                                  <a:gd name="connsiteX71" fmla="*/ 1959476 w 3495384"/>
                                  <a:gd name="connsiteY71" fmla="*/ 1655346 h 2316318"/>
                                  <a:gd name="connsiteX72" fmla="*/ 1989242 w 3495384"/>
                                  <a:gd name="connsiteY72" fmla="*/ 1655346 h 2316318"/>
                                  <a:gd name="connsiteX73" fmla="*/ 1995195 w 3495384"/>
                                  <a:gd name="connsiteY73" fmla="*/ 1631534 h 2316318"/>
                                  <a:gd name="connsiteX74" fmla="*/ 2042820 w 3495384"/>
                                  <a:gd name="connsiteY74" fmla="*/ 1631534 h 2316318"/>
                                  <a:gd name="connsiteX75" fmla="*/ 2149384 w 3495384"/>
                                  <a:gd name="connsiteY75" fmla="*/ 1626990 h 2316318"/>
                                  <a:gd name="connsiteX76" fmla="*/ 2303848 w 3495384"/>
                                  <a:gd name="connsiteY76" fmla="*/ 1527038 h 2316318"/>
                                  <a:gd name="connsiteX77" fmla="*/ 3304882 w 3495384"/>
                                  <a:gd name="connsiteY77" fmla="*/ 720706 h 2316318"/>
                                  <a:gd name="connsiteX78" fmla="*/ 3495384 w 3495384"/>
                                  <a:gd name="connsiteY78" fmla="*/ 536160 h 2316318"/>
                                  <a:gd name="connsiteX79" fmla="*/ 3465620 w 3495384"/>
                                  <a:gd name="connsiteY79" fmla="*/ 369471 h 2316318"/>
                                  <a:gd name="connsiteX80" fmla="*/ 3417991 w 3495384"/>
                                  <a:gd name="connsiteY80" fmla="*/ 378 h 2316318"/>
                                  <a:gd name="connsiteX81" fmla="*/ 2983416 w 3495384"/>
                                  <a:gd name="connsiteY81" fmla="*/ 65863 h 2316318"/>
                                  <a:gd name="connsiteX82" fmla="*/ 989116 w 3495384"/>
                                  <a:gd name="connsiteY82" fmla="*/ 321846 h 2316318"/>
                                  <a:gd name="connsiteX83" fmla="*/ 238514 w 3495384"/>
                                  <a:gd name="connsiteY83" fmla="*/ 429291 h 2316318"/>
                                  <a:gd name="connsiteX84" fmla="*/ 184637 w 3495384"/>
                                  <a:gd name="connsiteY84" fmla="*/ 448478 h 2316318"/>
                                  <a:gd name="connsiteX85" fmla="*/ 175884 w 3495384"/>
                                  <a:gd name="connsiteY85" fmla="*/ 574776 h 2316318"/>
                                  <a:gd name="connsiteX86" fmla="*/ 182332 w 3495384"/>
                                  <a:gd name="connsiteY86" fmla="*/ 670669 h 2316318"/>
                                  <a:gd name="connsiteX87" fmla="*/ 177797 w 3495384"/>
                                  <a:gd name="connsiteY87" fmla="*/ 1199461 h 2316318"/>
                                  <a:gd name="connsiteX88" fmla="*/ 181466 w 3495384"/>
                                  <a:gd name="connsiteY88" fmla="*/ 1817153 h 2316318"/>
                                  <a:gd name="connsiteX89" fmla="*/ 178296 w 3495384"/>
                                  <a:gd name="connsiteY89" fmla="*/ 2175311 h 2316318"/>
                                  <a:gd name="connsiteX90" fmla="*/ 192170 w 3495384"/>
                                  <a:gd name="connsiteY90" fmla="*/ 2281834 h 2316318"/>
                                  <a:gd name="connsiteX0" fmla="*/ 194363 w 3497577"/>
                                  <a:gd name="connsiteY0" fmla="*/ 2281834 h 2316318"/>
                                  <a:gd name="connsiteX1" fmla="*/ 199506 w 3497577"/>
                                  <a:gd name="connsiteY1" fmla="*/ 2274444 h 2316318"/>
                                  <a:gd name="connsiteX2" fmla="*/ 221690 w 3497577"/>
                                  <a:gd name="connsiteY2" fmla="*/ 2268049 h 2316318"/>
                                  <a:gd name="connsiteX3" fmla="*/ 240708 w 3497577"/>
                                  <a:gd name="connsiteY3" fmla="*/ 2296828 h 2316318"/>
                                  <a:gd name="connsiteX4" fmla="*/ 262892 w 3497577"/>
                                  <a:gd name="connsiteY4" fmla="*/ 2287236 h 2316318"/>
                                  <a:gd name="connsiteX5" fmla="*/ 268583 w 3497577"/>
                                  <a:gd name="connsiteY5" fmla="*/ 2309620 h 2316318"/>
                                  <a:gd name="connsiteX6" fmla="*/ 306700 w 3497577"/>
                                  <a:gd name="connsiteY6" fmla="*/ 2316143 h 2316318"/>
                                  <a:gd name="connsiteX7" fmla="*/ 348372 w 3497577"/>
                                  <a:gd name="connsiteY7" fmla="*/ 2304237 h 2316318"/>
                                  <a:gd name="connsiteX8" fmla="*/ 360278 w 3497577"/>
                                  <a:gd name="connsiteY8" fmla="*/ 2292331 h 2316318"/>
                                  <a:gd name="connsiteX9" fmla="*/ 366232 w 3497577"/>
                                  <a:gd name="connsiteY9" fmla="*/ 2280424 h 2316318"/>
                                  <a:gd name="connsiteX10" fmla="*/ 384091 w 3497577"/>
                                  <a:gd name="connsiteY10" fmla="*/ 2234670 h 2316318"/>
                                  <a:gd name="connsiteX11" fmla="*/ 407903 w 3497577"/>
                                  <a:gd name="connsiteY11" fmla="*/ 2274471 h 2316318"/>
                                  <a:gd name="connsiteX12" fmla="*/ 434886 w 3497577"/>
                                  <a:gd name="connsiteY12" fmla="*/ 2276784 h 2316318"/>
                                  <a:gd name="connsiteX13" fmla="*/ 490861 w 3497577"/>
                                  <a:gd name="connsiteY13" fmla="*/ 2243378 h 2316318"/>
                                  <a:gd name="connsiteX14" fmla="*/ 509107 w 3497577"/>
                                  <a:gd name="connsiteY14" fmla="*/ 2214497 h 2316318"/>
                                  <a:gd name="connsiteX15" fmla="*/ 496429 w 3497577"/>
                                  <a:gd name="connsiteY15" fmla="*/ 2165213 h 2316318"/>
                                  <a:gd name="connsiteX16" fmla="*/ 525944 w 3497577"/>
                                  <a:gd name="connsiteY16" fmla="*/ 2152927 h 2316318"/>
                                  <a:gd name="connsiteX17" fmla="*/ 580544 w 3497577"/>
                                  <a:gd name="connsiteY17" fmla="*/ 2155409 h 2316318"/>
                                  <a:gd name="connsiteX18" fmla="*/ 649198 w 3497577"/>
                                  <a:gd name="connsiteY18" fmla="*/ 2171398 h 2316318"/>
                                  <a:gd name="connsiteX19" fmla="*/ 705560 w 3497577"/>
                                  <a:gd name="connsiteY19" fmla="*/ 2155409 h 2316318"/>
                                  <a:gd name="connsiteX20" fmla="*/ 723419 w 3497577"/>
                                  <a:gd name="connsiteY20" fmla="*/ 2137549 h 2316318"/>
                                  <a:gd name="connsiteX21" fmla="*/ 729372 w 3497577"/>
                                  <a:gd name="connsiteY21" fmla="*/ 2113737 h 2316318"/>
                                  <a:gd name="connsiteX22" fmla="*/ 759138 w 3497577"/>
                                  <a:gd name="connsiteY22" fmla="*/ 2083971 h 2316318"/>
                                  <a:gd name="connsiteX23" fmla="*/ 771044 w 3497577"/>
                                  <a:gd name="connsiteY23" fmla="*/ 2060159 h 2316318"/>
                                  <a:gd name="connsiteX24" fmla="*/ 794857 w 3497577"/>
                                  <a:gd name="connsiteY24" fmla="*/ 2042299 h 2316318"/>
                                  <a:gd name="connsiteX25" fmla="*/ 824622 w 3497577"/>
                                  <a:gd name="connsiteY25" fmla="*/ 2036346 h 2316318"/>
                                  <a:gd name="connsiteX26" fmla="*/ 863124 w 3497577"/>
                                  <a:gd name="connsiteY26" fmla="*/ 2032706 h 2316318"/>
                                  <a:gd name="connsiteX27" fmla="*/ 900386 w 3497577"/>
                                  <a:gd name="connsiteY27" fmla="*/ 2026310 h 2316318"/>
                                  <a:gd name="connsiteX28" fmla="*/ 919872 w 3497577"/>
                                  <a:gd name="connsiteY28" fmla="*/ 2042299 h 2316318"/>
                                  <a:gd name="connsiteX29" fmla="*/ 959146 w 3497577"/>
                                  <a:gd name="connsiteY29" fmla="*/ 2059717 h 2316318"/>
                                  <a:gd name="connsiteX30" fmla="*/ 955591 w 3497577"/>
                                  <a:gd name="connsiteY30" fmla="*/ 2089924 h 2316318"/>
                                  <a:gd name="connsiteX31" fmla="*/ 979403 w 3497577"/>
                                  <a:gd name="connsiteY31" fmla="*/ 2113737 h 2316318"/>
                                  <a:gd name="connsiteX32" fmla="*/ 1044888 w 3497577"/>
                                  <a:gd name="connsiteY32" fmla="*/ 2143502 h 2316318"/>
                                  <a:gd name="connsiteX33" fmla="*/ 1092513 w 3497577"/>
                                  <a:gd name="connsiteY33" fmla="*/ 2125643 h 2316318"/>
                                  <a:gd name="connsiteX34" fmla="*/ 1122278 w 3497577"/>
                                  <a:gd name="connsiteY34" fmla="*/ 2149456 h 2316318"/>
                                  <a:gd name="connsiteX35" fmla="*/ 1122278 w 3497577"/>
                                  <a:gd name="connsiteY35" fmla="*/ 2197081 h 2316318"/>
                                  <a:gd name="connsiteX36" fmla="*/ 1122278 w 3497577"/>
                                  <a:gd name="connsiteY36" fmla="*/ 2208987 h 2316318"/>
                                  <a:gd name="connsiteX37" fmla="*/ 1169903 w 3497577"/>
                                  <a:gd name="connsiteY37" fmla="*/ 2226846 h 2316318"/>
                                  <a:gd name="connsiteX38" fmla="*/ 1259200 w 3497577"/>
                                  <a:gd name="connsiteY38" fmla="*/ 2238752 h 2316318"/>
                                  <a:gd name="connsiteX39" fmla="*/ 1330638 w 3497577"/>
                                  <a:gd name="connsiteY39" fmla="*/ 2238752 h 2316318"/>
                                  <a:gd name="connsiteX40" fmla="*/ 1348497 w 3497577"/>
                                  <a:gd name="connsiteY40" fmla="*/ 2238752 h 2316318"/>
                                  <a:gd name="connsiteX41" fmla="*/ 1384216 w 3497577"/>
                                  <a:gd name="connsiteY41" fmla="*/ 2238752 h 2316318"/>
                                  <a:gd name="connsiteX42" fmla="*/ 1384216 w 3497577"/>
                                  <a:gd name="connsiteY42" fmla="*/ 2220893 h 2316318"/>
                                  <a:gd name="connsiteX43" fmla="*/ 1396893 w 3497577"/>
                                  <a:gd name="connsiteY43" fmla="*/ 2203034 h 2316318"/>
                                  <a:gd name="connsiteX44" fmla="*/ 1402075 w 3497577"/>
                                  <a:gd name="connsiteY44" fmla="*/ 2167315 h 2316318"/>
                                  <a:gd name="connsiteX45" fmla="*/ 1413982 w 3497577"/>
                                  <a:gd name="connsiteY45" fmla="*/ 2161362 h 2316318"/>
                                  <a:gd name="connsiteX46" fmla="*/ 1384216 w 3497577"/>
                                  <a:gd name="connsiteY46" fmla="*/ 2149456 h 2316318"/>
                                  <a:gd name="connsiteX47" fmla="*/ 1360403 w 3497577"/>
                                  <a:gd name="connsiteY47" fmla="*/ 2143502 h 2316318"/>
                                  <a:gd name="connsiteX48" fmla="*/ 1342544 w 3497577"/>
                                  <a:gd name="connsiteY48" fmla="*/ 2131596 h 2316318"/>
                                  <a:gd name="connsiteX49" fmla="*/ 1312778 w 3497577"/>
                                  <a:gd name="connsiteY49" fmla="*/ 2125643 h 2316318"/>
                                  <a:gd name="connsiteX50" fmla="*/ 1265153 w 3497577"/>
                                  <a:gd name="connsiteY50" fmla="*/ 2083971 h 2316318"/>
                                  <a:gd name="connsiteX51" fmla="*/ 1217528 w 3497577"/>
                                  <a:gd name="connsiteY51" fmla="*/ 2030393 h 2316318"/>
                                  <a:gd name="connsiteX52" fmla="*/ 1217528 w 3497577"/>
                                  <a:gd name="connsiteY52" fmla="*/ 1976815 h 2316318"/>
                                  <a:gd name="connsiteX53" fmla="*/ 1187763 w 3497577"/>
                                  <a:gd name="connsiteY53" fmla="*/ 1941096 h 2316318"/>
                                  <a:gd name="connsiteX54" fmla="*/ 1247294 w 3497577"/>
                                  <a:gd name="connsiteY54" fmla="*/ 1880680 h 2316318"/>
                                  <a:gd name="connsiteX55" fmla="*/ 1300872 w 3497577"/>
                                  <a:gd name="connsiteY55" fmla="*/ 1845846 h 2316318"/>
                                  <a:gd name="connsiteX56" fmla="*/ 1336591 w 3497577"/>
                                  <a:gd name="connsiteY56" fmla="*/ 1845846 h 2316318"/>
                                  <a:gd name="connsiteX57" fmla="*/ 1368984 w 3497577"/>
                                  <a:gd name="connsiteY57" fmla="*/ 1810758 h 2316318"/>
                                  <a:gd name="connsiteX58" fmla="*/ 1413982 w 3497577"/>
                                  <a:gd name="connsiteY58" fmla="*/ 1804174 h 2316318"/>
                                  <a:gd name="connsiteX59" fmla="*/ 1443747 w 3497577"/>
                                  <a:gd name="connsiteY59" fmla="*/ 1804174 h 2316318"/>
                                  <a:gd name="connsiteX60" fmla="*/ 1491372 w 3497577"/>
                                  <a:gd name="connsiteY60" fmla="*/ 1786315 h 2316318"/>
                                  <a:gd name="connsiteX61" fmla="*/ 1533044 w 3497577"/>
                                  <a:gd name="connsiteY61" fmla="*/ 1774409 h 2316318"/>
                                  <a:gd name="connsiteX62" fmla="*/ 1586622 w 3497577"/>
                                  <a:gd name="connsiteY62" fmla="*/ 1774409 h 2316318"/>
                                  <a:gd name="connsiteX63" fmla="*/ 1592575 w 3497577"/>
                                  <a:gd name="connsiteY63" fmla="*/ 1762502 h 2316318"/>
                                  <a:gd name="connsiteX64" fmla="*/ 1628294 w 3497577"/>
                                  <a:gd name="connsiteY64" fmla="*/ 1726784 h 2316318"/>
                                  <a:gd name="connsiteX65" fmla="*/ 1664013 w 3497577"/>
                                  <a:gd name="connsiteY65" fmla="*/ 1702971 h 2316318"/>
                                  <a:gd name="connsiteX66" fmla="*/ 1753310 w 3497577"/>
                                  <a:gd name="connsiteY66" fmla="*/ 1661299 h 2316318"/>
                                  <a:gd name="connsiteX67" fmla="*/ 1818794 w 3497577"/>
                                  <a:gd name="connsiteY67" fmla="*/ 1655346 h 2316318"/>
                                  <a:gd name="connsiteX68" fmla="*/ 1830700 w 3497577"/>
                                  <a:gd name="connsiteY68" fmla="*/ 1617315 h 2316318"/>
                                  <a:gd name="connsiteX69" fmla="*/ 1884278 w 3497577"/>
                                  <a:gd name="connsiteY69" fmla="*/ 1602653 h 2316318"/>
                                  <a:gd name="connsiteX70" fmla="*/ 1884278 w 3497577"/>
                                  <a:gd name="connsiteY70" fmla="*/ 1631534 h 2316318"/>
                                  <a:gd name="connsiteX71" fmla="*/ 1961669 w 3497577"/>
                                  <a:gd name="connsiteY71" fmla="*/ 1655346 h 2316318"/>
                                  <a:gd name="connsiteX72" fmla="*/ 1991435 w 3497577"/>
                                  <a:gd name="connsiteY72" fmla="*/ 1655346 h 2316318"/>
                                  <a:gd name="connsiteX73" fmla="*/ 1997388 w 3497577"/>
                                  <a:gd name="connsiteY73" fmla="*/ 1631534 h 2316318"/>
                                  <a:gd name="connsiteX74" fmla="*/ 2045013 w 3497577"/>
                                  <a:gd name="connsiteY74" fmla="*/ 1631534 h 2316318"/>
                                  <a:gd name="connsiteX75" fmla="*/ 2151577 w 3497577"/>
                                  <a:gd name="connsiteY75" fmla="*/ 1626990 h 2316318"/>
                                  <a:gd name="connsiteX76" fmla="*/ 2306041 w 3497577"/>
                                  <a:gd name="connsiteY76" fmla="*/ 1527038 h 2316318"/>
                                  <a:gd name="connsiteX77" fmla="*/ 3307075 w 3497577"/>
                                  <a:gd name="connsiteY77" fmla="*/ 720706 h 2316318"/>
                                  <a:gd name="connsiteX78" fmla="*/ 3497577 w 3497577"/>
                                  <a:gd name="connsiteY78" fmla="*/ 536160 h 2316318"/>
                                  <a:gd name="connsiteX79" fmla="*/ 3467813 w 3497577"/>
                                  <a:gd name="connsiteY79" fmla="*/ 369471 h 2316318"/>
                                  <a:gd name="connsiteX80" fmla="*/ 3420184 w 3497577"/>
                                  <a:gd name="connsiteY80" fmla="*/ 378 h 2316318"/>
                                  <a:gd name="connsiteX81" fmla="*/ 2985609 w 3497577"/>
                                  <a:gd name="connsiteY81" fmla="*/ 65863 h 2316318"/>
                                  <a:gd name="connsiteX82" fmla="*/ 991309 w 3497577"/>
                                  <a:gd name="connsiteY82" fmla="*/ 321846 h 2316318"/>
                                  <a:gd name="connsiteX83" fmla="*/ 240707 w 3497577"/>
                                  <a:gd name="connsiteY83" fmla="*/ 429291 h 2316318"/>
                                  <a:gd name="connsiteX84" fmla="*/ 183661 w 3497577"/>
                                  <a:gd name="connsiteY84" fmla="*/ 506039 h 2316318"/>
                                  <a:gd name="connsiteX85" fmla="*/ 178077 w 3497577"/>
                                  <a:gd name="connsiteY85" fmla="*/ 574776 h 2316318"/>
                                  <a:gd name="connsiteX86" fmla="*/ 184525 w 3497577"/>
                                  <a:gd name="connsiteY86" fmla="*/ 670669 h 2316318"/>
                                  <a:gd name="connsiteX87" fmla="*/ 179990 w 3497577"/>
                                  <a:gd name="connsiteY87" fmla="*/ 1199461 h 2316318"/>
                                  <a:gd name="connsiteX88" fmla="*/ 183659 w 3497577"/>
                                  <a:gd name="connsiteY88" fmla="*/ 1817153 h 2316318"/>
                                  <a:gd name="connsiteX89" fmla="*/ 180489 w 3497577"/>
                                  <a:gd name="connsiteY89" fmla="*/ 2175311 h 2316318"/>
                                  <a:gd name="connsiteX90" fmla="*/ 194363 w 3497577"/>
                                  <a:gd name="connsiteY90" fmla="*/ 2281834 h 2316318"/>
                                  <a:gd name="connsiteX0" fmla="*/ 185434 w 3488648"/>
                                  <a:gd name="connsiteY0" fmla="*/ 2281834 h 2316318"/>
                                  <a:gd name="connsiteX1" fmla="*/ 190577 w 3488648"/>
                                  <a:gd name="connsiteY1" fmla="*/ 2274444 h 2316318"/>
                                  <a:gd name="connsiteX2" fmla="*/ 212761 w 3488648"/>
                                  <a:gd name="connsiteY2" fmla="*/ 2268049 h 2316318"/>
                                  <a:gd name="connsiteX3" fmla="*/ 231779 w 3488648"/>
                                  <a:gd name="connsiteY3" fmla="*/ 2296828 h 2316318"/>
                                  <a:gd name="connsiteX4" fmla="*/ 253963 w 3488648"/>
                                  <a:gd name="connsiteY4" fmla="*/ 2287236 h 2316318"/>
                                  <a:gd name="connsiteX5" fmla="*/ 259654 w 3488648"/>
                                  <a:gd name="connsiteY5" fmla="*/ 2309620 h 2316318"/>
                                  <a:gd name="connsiteX6" fmla="*/ 297771 w 3488648"/>
                                  <a:gd name="connsiteY6" fmla="*/ 2316143 h 2316318"/>
                                  <a:gd name="connsiteX7" fmla="*/ 339443 w 3488648"/>
                                  <a:gd name="connsiteY7" fmla="*/ 2304237 h 2316318"/>
                                  <a:gd name="connsiteX8" fmla="*/ 351349 w 3488648"/>
                                  <a:gd name="connsiteY8" fmla="*/ 2292331 h 2316318"/>
                                  <a:gd name="connsiteX9" fmla="*/ 357303 w 3488648"/>
                                  <a:gd name="connsiteY9" fmla="*/ 2280424 h 2316318"/>
                                  <a:gd name="connsiteX10" fmla="*/ 375162 w 3488648"/>
                                  <a:gd name="connsiteY10" fmla="*/ 2234670 h 2316318"/>
                                  <a:gd name="connsiteX11" fmla="*/ 398974 w 3488648"/>
                                  <a:gd name="connsiteY11" fmla="*/ 2274471 h 2316318"/>
                                  <a:gd name="connsiteX12" fmla="*/ 425957 w 3488648"/>
                                  <a:gd name="connsiteY12" fmla="*/ 2276784 h 2316318"/>
                                  <a:gd name="connsiteX13" fmla="*/ 481932 w 3488648"/>
                                  <a:gd name="connsiteY13" fmla="*/ 2243378 h 2316318"/>
                                  <a:gd name="connsiteX14" fmla="*/ 500178 w 3488648"/>
                                  <a:gd name="connsiteY14" fmla="*/ 2214497 h 2316318"/>
                                  <a:gd name="connsiteX15" fmla="*/ 487500 w 3488648"/>
                                  <a:gd name="connsiteY15" fmla="*/ 2165213 h 2316318"/>
                                  <a:gd name="connsiteX16" fmla="*/ 517015 w 3488648"/>
                                  <a:gd name="connsiteY16" fmla="*/ 2152927 h 2316318"/>
                                  <a:gd name="connsiteX17" fmla="*/ 571615 w 3488648"/>
                                  <a:gd name="connsiteY17" fmla="*/ 2155409 h 2316318"/>
                                  <a:gd name="connsiteX18" fmla="*/ 640269 w 3488648"/>
                                  <a:gd name="connsiteY18" fmla="*/ 2171398 h 2316318"/>
                                  <a:gd name="connsiteX19" fmla="*/ 696631 w 3488648"/>
                                  <a:gd name="connsiteY19" fmla="*/ 2155409 h 2316318"/>
                                  <a:gd name="connsiteX20" fmla="*/ 714490 w 3488648"/>
                                  <a:gd name="connsiteY20" fmla="*/ 2137549 h 2316318"/>
                                  <a:gd name="connsiteX21" fmla="*/ 720443 w 3488648"/>
                                  <a:gd name="connsiteY21" fmla="*/ 2113737 h 2316318"/>
                                  <a:gd name="connsiteX22" fmla="*/ 750209 w 3488648"/>
                                  <a:gd name="connsiteY22" fmla="*/ 2083971 h 2316318"/>
                                  <a:gd name="connsiteX23" fmla="*/ 762115 w 3488648"/>
                                  <a:gd name="connsiteY23" fmla="*/ 2060159 h 2316318"/>
                                  <a:gd name="connsiteX24" fmla="*/ 785928 w 3488648"/>
                                  <a:gd name="connsiteY24" fmla="*/ 2042299 h 2316318"/>
                                  <a:gd name="connsiteX25" fmla="*/ 815693 w 3488648"/>
                                  <a:gd name="connsiteY25" fmla="*/ 2036346 h 2316318"/>
                                  <a:gd name="connsiteX26" fmla="*/ 854195 w 3488648"/>
                                  <a:gd name="connsiteY26" fmla="*/ 2032706 h 2316318"/>
                                  <a:gd name="connsiteX27" fmla="*/ 891457 w 3488648"/>
                                  <a:gd name="connsiteY27" fmla="*/ 2026310 h 2316318"/>
                                  <a:gd name="connsiteX28" fmla="*/ 910943 w 3488648"/>
                                  <a:gd name="connsiteY28" fmla="*/ 2042299 h 2316318"/>
                                  <a:gd name="connsiteX29" fmla="*/ 950217 w 3488648"/>
                                  <a:gd name="connsiteY29" fmla="*/ 2059717 h 2316318"/>
                                  <a:gd name="connsiteX30" fmla="*/ 946662 w 3488648"/>
                                  <a:gd name="connsiteY30" fmla="*/ 2089924 h 2316318"/>
                                  <a:gd name="connsiteX31" fmla="*/ 970474 w 3488648"/>
                                  <a:gd name="connsiteY31" fmla="*/ 2113737 h 2316318"/>
                                  <a:gd name="connsiteX32" fmla="*/ 1035959 w 3488648"/>
                                  <a:gd name="connsiteY32" fmla="*/ 2143502 h 2316318"/>
                                  <a:gd name="connsiteX33" fmla="*/ 1083584 w 3488648"/>
                                  <a:gd name="connsiteY33" fmla="*/ 2125643 h 2316318"/>
                                  <a:gd name="connsiteX34" fmla="*/ 1113349 w 3488648"/>
                                  <a:gd name="connsiteY34" fmla="*/ 2149456 h 2316318"/>
                                  <a:gd name="connsiteX35" fmla="*/ 1113349 w 3488648"/>
                                  <a:gd name="connsiteY35" fmla="*/ 2197081 h 2316318"/>
                                  <a:gd name="connsiteX36" fmla="*/ 1113349 w 3488648"/>
                                  <a:gd name="connsiteY36" fmla="*/ 2208987 h 2316318"/>
                                  <a:gd name="connsiteX37" fmla="*/ 1160974 w 3488648"/>
                                  <a:gd name="connsiteY37" fmla="*/ 2226846 h 2316318"/>
                                  <a:gd name="connsiteX38" fmla="*/ 1250271 w 3488648"/>
                                  <a:gd name="connsiteY38" fmla="*/ 2238752 h 2316318"/>
                                  <a:gd name="connsiteX39" fmla="*/ 1321709 w 3488648"/>
                                  <a:gd name="connsiteY39" fmla="*/ 2238752 h 2316318"/>
                                  <a:gd name="connsiteX40" fmla="*/ 1339568 w 3488648"/>
                                  <a:gd name="connsiteY40" fmla="*/ 2238752 h 2316318"/>
                                  <a:gd name="connsiteX41" fmla="*/ 1375287 w 3488648"/>
                                  <a:gd name="connsiteY41" fmla="*/ 2238752 h 2316318"/>
                                  <a:gd name="connsiteX42" fmla="*/ 1375287 w 3488648"/>
                                  <a:gd name="connsiteY42" fmla="*/ 2220893 h 2316318"/>
                                  <a:gd name="connsiteX43" fmla="*/ 1387964 w 3488648"/>
                                  <a:gd name="connsiteY43" fmla="*/ 2203034 h 2316318"/>
                                  <a:gd name="connsiteX44" fmla="*/ 1393146 w 3488648"/>
                                  <a:gd name="connsiteY44" fmla="*/ 2167315 h 2316318"/>
                                  <a:gd name="connsiteX45" fmla="*/ 1405053 w 3488648"/>
                                  <a:gd name="connsiteY45" fmla="*/ 2161362 h 2316318"/>
                                  <a:gd name="connsiteX46" fmla="*/ 1375287 w 3488648"/>
                                  <a:gd name="connsiteY46" fmla="*/ 2149456 h 2316318"/>
                                  <a:gd name="connsiteX47" fmla="*/ 1351474 w 3488648"/>
                                  <a:gd name="connsiteY47" fmla="*/ 2143502 h 2316318"/>
                                  <a:gd name="connsiteX48" fmla="*/ 1333615 w 3488648"/>
                                  <a:gd name="connsiteY48" fmla="*/ 2131596 h 2316318"/>
                                  <a:gd name="connsiteX49" fmla="*/ 1303849 w 3488648"/>
                                  <a:gd name="connsiteY49" fmla="*/ 2125643 h 2316318"/>
                                  <a:gd name="connsiteX50" fmla="*/ 1256224 w 3488648"/>
                                  <a:gd name="connsiteY50" fmla="*/ 2083971 h 2316318"/>
                                  <a:gd name="connsiteX51" fmla="*/ 1208599 w 3488648"/>
                                  <a:gd name="connsiteY51" fmla="*/ 2030393 h 2316318"/>
                                  <a:gd name="connsiteX52" fmla="*/ 1208599 w 3488648"/>
                                  <a:gd name="connsiteY52" fmla="*/ 1976815 h 2316318"/>
                                  <a:gd name="connsiteX53" fmla="*/ 1178834 w 3488648"/>
                                  <a:gd name="connsiteY53" fmla="*/ 1941096 h 2316318"/>
                                  <a:gd name="connsiteX54" fmla="*/ 1238365 w 3488648"/>
                                  <a:gd name="connsiteY54" fmla="*/ 1880680 h 2316318"/>
                                  <a:gd name="connsiteX55" fmla="*/ 1291943 w 3488648"/>
                                  <a:gd name="connsiteY55" fmla="*/ 1845846 h 2316318"/>
                                  <a:gd name="connsiteX56" fmla="*/ 1327662 w 3488648"/>
                                  <a:gd name="connsiteY56" fmla="*/ 1845846 h 2316318"/>
                                  <a:gd name="connsiteX57" fmla="*/ 1360055 w 3488648"/>
                                  <a:gd name="connsiteY57" fmla="*/ 1810758 h 2316318"/>
                                  <a:gd name="connsiteX58" fmla="*/ 1405053 w 3488648"/>
                                  <a:gd name="connsiteY58" fmla="*/ 1804174 h 2316318"/>
                                  <a:gd name="connsiteX59" fmla="*/ 1434818 w 3488648"/>
                                  <a:gd name="connsiteY59" fmla="*/ 1804174 h 2316318"/>
                                  <a:gd name="connsiteX60" fmla="*/ 1482443 w 3488648"/>
                                  <a:gd name="connsiteY60" fmla="*/ 1786315 h 2316318"/>
                                  <a:gd name="connsiteX61" fmla="*/ 1524115 w 3488648"/>
                                  <a:gd name="connsiteY61" fmla="*/ 1774409 h 2316318"/>
                                  <a:gd name="connsiteX62" fmla="*/ 1577693 w 3488648"/>
                                  <a:gd name="connsiteY62" fmla="*/ 1774409 h 2316318"/>
                                  <a:gd name="connsiteX63" fmla="*/ 1583646 w 3488648"/>
                                  <a:gd name="connsiteY63" fmla="*/ 1762502 h 2316318"/>
                                  <a:gd name="connsiteX64" fmla="*/ 1619365 w 3488648"/>
                                  <a:gd name="connsiteY64" fmla="*/ 1726784 h 2316318"/>
                                  <a:gd name="connsiteX65" fmla="*/ 1655084 w 3488648"/>
                                  <a:gd name="connsiteY65" fmla="*/ 1702971 h 2316318"/>
                                  <a:gd name="connsiteX66" fmla="*/ 1744381 w 3488648"/>
                                  <a:gd name="connsiteY66" fmla="*/ 1661299 h 2316318"/>
                                  <a:gd name="connsiteX67" fmla="*/ 1809865 w 3488648"/>
                                  <a:gd name="connsiteY67" fmla="*/ 1655346 h 2316318"/>
                                  <a:gd name="connsiteX68" fmla="*/ 1821771 w 3488648"/>
                                  <a:gd name="connsiteY68" fmla="*/ 1617315 h 2316318"/>
                                  <a:gd name="connsiteX69" fmla="*/ 1875349 w 3488648"/>
                                  <a:gd name="connsiteY69" fmla="*/ 1602653 h 2316318"/>
                                  <a:gd name="connsiteX70" fmla="*/ 1875349 w 3488648"/>
                                  <a:gd name="connsiteY70" fmla="*/ 1631534 h 2316318"/>
                                  <a:gd name="connsiteX71" fmla="*/ 1952740 w 3488648"/>
                                  <a:gd name="connsiteY71" fmla="*/ 1655346 h 2316318"/>
                                  <a:gd name="connsiteX72" fmla="*/ 1982506 w 3488648"/>
                                  <a:gd name="connsiteY72" fmla="*/ 1655346 h 2316318"/>
                                  <a:gd name="connsiteX73" fmla="*/ 1988459 w 3488648"/>
                                  <a:gd name="connsiteY73" fmla="*/ 1631534 h 2316318"/>
                                  <a:gd name="connsiteX74" fmla="*/ 2036084 w 3488648"/>
                                  <a:gd name="connsiteY74" fmla="*/ 1631534 h 2316318"/>
                                  <a:gd name="connsiteX75" fmla="*/ 2142648 w 3488648"/>
                                  <a:gd name="connsiteY75" fmla="*/ 1626990 h 2316318"/>
                                  <a:gd name="connsiteX76" fmla="*/ 2297112 w 3488648"/>
                                  <a:gd name="connsiteY76" fmla="*/ 1527038 h 2316318"/>
                                  <a:gd name="connsiteX77" fmla="*/ 3298146 w 3488648"/>
                                  <a:gd name="connsiteY77" fmla="*/ 720706 h 2316318"/>
                                  <a:gd name="connsiteX78" fmla="*/ 3488648 w 3488648"/>
                                  <a:gd name="connsiteY78" fmla="*/ 536160 h 2316318"/>
                                  <a:gd name="connsiteX79" fmla="*/ 3458884 w 3488648"/>
                                  <a:gd name="connsiteY79" fmla="*/ 369471 h 2316318"/>
                                  <a:gd name="connsiteX80" fmla="*/ 3411255 w 3488648"/>
                                  <a:gd name="connsiteY80" fmla="*/ 378 h 2316318"/>
                                  <a:gd name="connsiteX81" fmla="*/ 2976680 w 3488648"/>
                                  <a:gd name="connsiteY81" fmla="*/ 65863 h 2316318"/>
                                  <a:gd name="connsiteX82" fmla="*/ 982380 w 3488648"/>
                                  <a:gd name="connsiteY82" fmla="*/ 321846 h 2316318"/>
                                  <a:gd name="connsiteX83" fmla="*/ 231778 w 3488648"/>
                                  <a:gd name="connsiteY83" fmla="*/ 429291 h 2316318"/>
                                  <a:gd name="connsiteX84" fmla="*/ 418 w 3488648"/>
                                  <a:gd name="connsiteY84" fmla="*/ 490050 h 2316318"/>
                                  <a:gd name="connsiteX85" fmla="*/ 174732 w 3488648"/>
                                  <a:gd name="connsiteY85" fmla="*/ 506039 h 2316318"/>
                                  <a:gd name="connsiteX86" fmla="*/ 169148 w 3488648"/>
                                  <a:gd name="connsiteY86" fmla="*/ 574776 h 2316318"/>
                                  <a:gd name="connsiteX87" fmla="*/ 175596 w 3488648"/>
                                  <a:gd name="connsiteY87" fmla="*/ 670669 h 2316318"/>
                                  <a:gd name="connsiteX88" fmla="*/ 171061 w 3488648"/>
                                  <a:gd name="connsiteY88" fmla="*/ 1199461 h 2316318"/>
                                  <a:gd name="connsiteX89" fmla="*/ 174730 w 3488648"/>
                                  <a:gd name="connsiteY89" fmla="*/ 1817153 h 2316318"/>
                                  <a:gd name="connsiteX90" fmla="*/ 171560 w 3488648"/>
                                  <a:gd name="connsiteY90" fmla="*/ 2175311 h 2316318"/>
                                  <a:gd name="connsiteX91" fmla="*/ 185434 w 3488648"/>
                                  <a:gd name="connsiteY91" fmla="*/ 2281834 h 2316318"/>
                                  <a:gd name="connsiteX0" fmla="*/ 37249 w 3340463"/>
                                  <a:gd name="connsiteY0" fmla="*/ 2281834 h 2316318"/>
                                  <a:gd name="connsiteX1" fmla="*/ 42392 w 3340463"/>
                                  <a:gd name="connsiteY1" fmla="*/ 2274444 h 2316318"/>
                                  <a:gd name="connsiteX2" fmla="*/ 64576 w 3340463"/>
                                  <a:gd name="connsiteY2" fmla="*/ 2268049 h 2316318"/>
                                  <a:gd name="connsiteX3" fmla="*/ 83594 w 3340463"/>
                                  <a:gd name="connsiteY3" fmla="*/ 2296828 h 2316318"/>
                                  <a:gd name="connsiteX4" fmla="*/ 105778 w 3340463"/>
                                  <a:gd name="connsiteY4" fmla="*/ 2287236 h 2316318"/>
                                  <a:gd name="connsiteX5" fmla="*/ 111469 w 3340463"/>
                                  <a:gd name="connsiteY5" fmla="*/ 2309620 h 2316318"/>
                                  <a:gd name="connsiteX6" fmla="*/ 149586 w 3340463"/>
                                  <a:gd name="connsiteY6" fmla="*/ 2316143 h 2316318"/>
                                  <a:gd name="connsiteX7" fmla="*/ 191258 w 3340463"/>
                                  <a:gd name="connsiteY7" fmla="*/ 2304237 h 2316318"/>
                                  <a:gd name="connsiteX8" fmla="*/ 203164 w 3340463"/>
                                  <a:gd name="connsiteY8" fmla="*/ 2292331 h 2316318"/>
                                  <a:gd name="connsiteX9" fmla="*/ 209118 w 3340463"/>
                                  <a:gd name="connsiteY9" fmla="*/ 2280424 h 2316318"/>
                                  <a:gd name="connsiteX10" fmla="*/ 226977 w 3340463"/>
                                  <a:gd name="connsiteY10" fmla="*/ 2234670 h 2316318"/>
                                  <a:gd name="connsiteX11" fmla="*/ 250789 w 3340463"/>
                                  <a:gd name="connsiteY11" fmla="*/ 2274471 h 2316318"/>
                                  <a:gd name="connsiteX12" fmla="*/ 277772 w 3340463"/>
                                  <a:gd name="connsiteY12" fmla="*/ 2276784 h 2316318"/>
                                  <a:gd name="connsiteX13" fmla="*/ 333747 w 3340463"/>
                                  <a:gd name="connsiteY13" fmla="*/ 2243378 h 2316318"/>
                                  <a:gd name="connsiteX14" fmla="*/ 351993 w 3340463"/>
                                  <a:gd name="connsiteY14" fmla="*/ 2214497 h 2316318"/>
                                  <a:gd name="connsiteX15" fmla="*/ 339315 w 3340463"/>
                                  <a:gd name="connsiteY15" fmla="*/ 2165213 h 2316318"/>
                                  <a:gd name="connsiteX16" fmla="*/ 368830 w 3340463"/>
                                  <a:gd name="connsiteY16" fmla="*/ 2152927 h 2316318"/>
                                  <a:gd name="connsiteX17" fmla="*/ 423430 w 3340463"/>
                                  <a:gd name="connsiteY17" fmla="*/ 2155409 h 2316318"/>
                                  <a:gd name="connsiteX18" fmla="*/ 492084 w 3340463"/>
                                  <a:gd name="connsiteY18" fmla="*/ 2171398 h 2316318"/>
                                  <a:gd name="connsiteX19" fmla="*/ 548446 w 3340463"/>
                                  <a:gd name="connsiteY19" fmla="*/ 2155409 h 2316318"/>
                                  <a:gd name="connsiteX20" fmla="*/ 566305 w 3340463"/>
                                  <a:gd name="connsiteY20" fmla="*/ 2137549 h 2316318"/>
                                  <a:gd name="connsiteX21" fmla="*/ 572258 w 3340463"/>
                                  <a:gd name="connsiteY21" fmla="*/ 2113737 h 2316318"/>
                                  <a:gd name="connsiteX22" fmla="*/ 602024 w 3340463"/>
                                  <a:gd name="connsiteY22" fmla="*/ 2083971 h 2316318"/>
                                  <a:gd name="connsiteX23" fmla="*/ 613930 w 3340463"/>
                                  <a:gd name="connsiteY23" fmla="*/ 2060159 h 2316318"/>
                                  <a:gd name="connsiteX24" fmla="*/ 637743 w 3340463"/>
                                  <a:gd name="connsiteY24" fmla="*/ 2042299 h 2316318"/>
                                  <a:gd name="connsiteX25" fmla="*/ 667508 w 3340463"/>
                                  <a:gd name="connsiteY25" fmla="*/ 2036346 h 2316318"/>
                                  <a:gd name="connsiteX26" fmla="*/ 706010 w 3340463"/>
                                  <a:gd name="connsiteY26" fmla="*/ 2032706 h 2316318"/>
                                  <a:gd name="connsiteX27" fmla="*/ 743272 w 3340463"/>
                                  <a:gd name="connsiteY27" fmla="*/ 2026310 h 2316318"/>
                                  <a:gd name="connsiteX28" fmla="*/ 762758 w 3340463"/>
                                  <a:gd name="connsiteY28" fmla="*/ 2042299 h 2316318"/>
                                  <a:gd name="connsiteX29" fmla="*/ 802032 w 3340463"/>
                                  <a:gd name="connsiteY29" fmla="*/ 2059717 h 2316318"/>
                                  <a:gd name="connsiteX30" fmla="*/ 798477 w 3340463"/>
                                  <a:gd name="connsiteY30" fmla="*/ 2089924 h 2316318"/>
                                  <a:gd name="connsiteX31" fmla="*/ 822289 w 3340463"/>
                                  <a:gd name="connsiteY31" fmla="*/ 2113737 h 2316318"/>
                                  <a:gd name="connsiteX32" fmla="*/ 887774 w 3340463"/>
                                  <a:gd name="connsiteY32" fmla="*/ 2143502 h 2316318"/>
                                  <a:gd name="connsiteX33" fmla="*/ 935399 w 3340463"/>
                                  <a:gd name="connsiteY33" fmla="*/ 2125643 h 2316318"/>
                                  <a:gd name="connsiteX34" fmla="*/ 965164 w 3340463"/>
                                  <a:gd name="connsiteY34" fmla="*/ 2149456 h 2316318"/>
                                  <a:gd name="connsiteX35" fmla="*/ 965164 w 3340463"/>
                                  <a:gd name="connsiteY35" fmla="*/ 2197081 h 2316318"/>
                                  <a:gd name="connsiteX36" fmla="*/ 965164 w 3340463"/>
                                  <a:gd name="connsiteY36" fmla="*/ 2208987 h 2316318"/>
                                  <a:gd name="connsiteX37" fmla="*/ 1012789 w 3340463"/>
                                  <a:gd name="connsiteY37" fmla="*/ 2226846 h 2316318"/>
                                  <a:gd name="connsiteX38" fmla="*/ 1102086 w 3340463"/>
                                  <a:gd name="connsiteY38" fmla="*/ 2238752 h 2316318"/>
                                  <a:gd name="connsiteX39" fmla="*/ 1173524 w 3340463"/>
                                  <a:gd name="connsiteY39" fmla="*/ 2238752 h 2316318"/>
                                  <a:gd name="connsiteX40" fmla="*/ 1191383 w 3340463"/>
                                  <a:gd name="connsiteY40" fmla="*/ 2238752 h 2316318"/>
                                  <a:gd name="connsiteX41" fmla="*/ 1227102 w 3340463"/>
                                  <a:gd name="connsiteY41" fmla="*/ 2238752 h 2316318"/>
                                  <a:gd name="connsiteX42" fmla="*/ 1227102 w 3340463"/>
                                  <a:gd name="connsiteY42" fmla="*/ 2220893 h 2316318"/>
                                  <a:gd name="connsiteX43" fmla="*/ 1239779 w 3340463"/>
                                  <a:gd name="connsiteY43" fmla="*/ 2203034 h 2316318"/>
                                  <a:gd name="connsiteX44" fmla="*/ 1244961 w 3340463"/>
                                  <a:gd name="connsiteY44" fmla="*/ 2167315 h 2316318"/>
                                  <a:gd name="connsiteX45" fmla="*/ 1256868 w 3340463"/>
                                  <a:gd name="connsiteY45" fmla="*/ 2161362 h 2316318"/>
                                  <a:gd name="connsiteX46" fmla="*/ 1227102 w 3340463"/>
                                  <a:gd name="connsiteY46" fmla="*/ 2149456 h 2316318"/>
                                  <a:gd name="connsiteX47" fmla="*/ 1203289 w 3340463"/>
                                  <a:gd name="connsiteY47" fmla="*/ 2143502 h 2316318"/>
                                  <a:gd name="connsiteX48" fmla="*/ 1185430 w 3340463"/>
                                  <a:gd name="connsiteY48" fmla="*/ 2131596 h 2316318"/>
                                  <a:gd name="connsiteX49" fmla="*/ 1155664 w 3340463"/>
                                  <a:gd name="connsiteY49" fmla="*/ 2125643 h 2316318"/>
                                  <a:gd name="connsiteX50" fmla="*/ 1108039 w 3340463"/>
                                  <a:gd name="connsiteY50" fmla="*/ 2083971 h 2316318"/>
                                  <a:gd name="connsiteX51" fmla="*/ 1060414 w 3340463"/>
                                  <a:gd name="connsiteY51" fmla="*/ 2030393 h 2316318"/>
                                  <a:gd name="connsiteX52" fmla="*/ 1060414 w 3340463"/>
                                  <a:gd name="connsiteY52" fmla="*/ 1976815 h 2316318"/>
                                  <a:gd name="connsiteX53" fmla="*/ 1030649 w 3340463"/>
                                  <a:gd name="connsiteY53" fmla="*/ 1941096 h 2316318"/>
                                  <a:gd name="connsiteX54" fmla="*/ 1090180 w 3340463"/>
                                  <a:gd name="connsiteY54" fmla="*/ 1880680 h 2316318"/>
                                  <a:gd name="connsiteX55" fmla="*/ 1143758 w 3340463"/>
                                  <a:gd name="connsiteY55" fmla="*/ 1845846 h 2316318"/>
                                  <a:gd name="connsiteX56" fmla="*/ 1179477 w 3340463"/>
                                  <a:gd name="connsiteY56" fmla="*/ 1845846 h 2316318"/>
                                  <a:gd name="connsiteX57" fmla="*/ 1211870 w 3340463"/>
                                  <a:gd name="connsiteY57" fmla="*/ 1810758 h 2316318"/>
                                  <a:gd name="connsiteX58" fmla="*/ 1256868 w 3340463"/>
                                  <a:gd name="connsiteY58" fmla="*/ 1804174 h 2316318"/>
                                  <a:gd name="connsiteX59" fmla="*/ 1286633 w 3340463"/>
                                  <a:gd name="connsiteY59" fmla="*/ 1804174 h 2316318"/>
                                  <a:gd name="connsiteX60" fmla="*/ 1334258 w 3340463"/>
                                  <a:gd name="connsiteY60" fmla="*/ 1786315 h 2316318"/>
                                  <a:gd name="connsiteX61" fmla="*/ 1375930 w 3340463"/>
                                  <a:gd name="connsiteY61" fmla="*/ 1774409 h 2316318"/>
                                  <a:gd name="connsiteX62" fmla="*/ 1429508 w 3340463"/>
                                  <a:gd name="connsiteY62" fmla="*/ 1774409 h 2316318"/>
                                  <a:gd name="connsiteX63" fmla="*/ 1435461 w 3340463"/>
                                  <a:gd name="connsiteY63" fmla="*/ 1762502 h 2316318"/>
                                  <a:gd name="connsiteX64" fmla="*/ 1471180 w 3340463"/>
                                  <a:gd name="connsiteY64" fmla="*/ 1726784 h 2316318"/>
                                  <a:gd name="connsiteX65" fmla="*/ 1506899 w 3340463"/>
                                  <a:gd name="connsiteY65" fmla="*/ 1702971 h 2316318"/>
                                  <a:gd name="connsiteX66" fmla="*/ 1596196 w 3340463"/>
                                  <a:gd name="connsiteY66" fmla="*/ 1661299 h 2316318"/>
                                  <a:gd name="connsiteX67" fmla="*/ 1661680 w 3340463"/>
                                  <a:gd name="connsiteY67" fmla="*/ 1655346 h 2316318"/>
                                  <a:gd name="connsiteX68" fmla="*/ 1673586 w 3340463"/>
                                  <a:gd name="connsiteY68" fmla="*/ 1617315 h 2316318"/>
                                  <a:gd name="connsiteX69" fmla="*/ 1727164 w 3340463"/>
                                  <a:gd name="connsiteY69" fmla="*/ 1602653 h 2316318"/>
                                  <a:gd name="connsiteX70" fmla="*/ 1727164 w 3340463"/>
                                  <a:gd name="connsiteY70" fmla="*/ 1631534 h 2316318"/>
                                  <a:gd name="connsiteX71" fmla="*/ 1804555 w 3340463"/>
                                  <a:gd name="connsiteY71" fmla="*/ 1655346 h 2316318"/>
                                  <a:gd name="connsiteX72" fmla="*/ 1834321 w 3340463"/>
                                  <a:gd name="connsiteY72" fmla="*/ 1655346 h 2316318"/>
                                  <a:gd name="connsiteX73" fmla="*/ 1840274 w 3340463"/>
                                  <a:gd name="connsiteY73" fmla="*/ 1631534 h 2316318"/>
                                  <a:gd name="connsiteX74" fmla="*/ 1887899 w 3340463"/>
                                  <a:gd name="connsiteY74" fmla="*/ 1631534 h 2316318"/>
                                  <a:gd name="connsiteX75" fmla="*/ 1994463 w 3340463"/>
                                  <a:gd name="connsiteY75" fmla="*/ 1626990 h 2316318"/>
                                  <a:gd name="connsiteX76" fmla="*/ 2148927 w 3340463"/>
                                  <a:gd name="connsiteY76" fmla="*/ 1527038 h 2316318"/>
                                  <a:gd name="connsiteX77" fmla="*/ 3149961 w 3340463"/>
                                  <a:gd name="connsiteY77" fmla="*/ 720706 h 2316318"/>
                                  <a:gd name="connsiteX78" fmla="*/ 3340463 w 3340463"/>
                                  <a:gd name="connsiteY78" fmla="*/ 536160 h 2316318"/>
                                  <a:gd name="connsiteX79" fmla="*/ 3310699 w 3340463"/>
                                  <a:gd name="connsiteY79" fmla="*/ 369471 h 2316318"/>
                                  <a:gd name="connsiteX80" fmla="*/ 3263070 w 3340463"/>
                                  <a:gd name="connsiteY80" fmla="*/ 378 h 2316318"/>
                                  <a:gd name="connsiteX81" fmla="*/ 2828495 w 3340463"/>
                                  <a:gd name="connsiteY81" fmla="*/ 65863 h 2316318"/>
                                  <a:gd name="connsiteX82" fmla="*/ 834195 w 3340463"/>
                                  <a:gd name="connsiteY82" fmla="*/ 321846 h 2316318"/>
                                  <a:gd name="connsiteX83" fmla="*/ 83593 w 3340463"/>
                                  <a:gd name="connsiteY83" fmla="*/ 429291 h 2316318"/>
                                  <a:gd name="connsiteX84" fmla="*/ 39223 w 3340463"/>
                                  <a:gd name="connsiteY84" fmla="*/ 432489 h 2316318"/>
                                  <a:gd name="connsiteX85" fmla="*/ 26547 w 3340463"/>
                                  <a:gd name="connsiteY85" fmla="*/ 506039 h 2316318"/>
                                  <a:gd name="connsiteX86" fmla="*/ 20963 w 3340463"/>
                                  <a:gd name="connsiteY86" fmla="*/ 574776 h 2316318"/>
                                  <a:gd name="connsiteX87" fmla="*/ 27411 w 3340463"/>
                                  <a:gd name="connsiteY87" fmla="*/ 670669 h 2316318"/>
                                  <a:gd name="connsiteX88" fmla="*/ 22876 w 3340463"/>
                                  <a:gd name="connsiteY88" fmla="*/ 1199461 h 2316318"/>
                                  <a:gd name="connsiteX89" fmla="*/ 26545 w 3340463"/>
                                  <a:gd name="connsiteY89" fmla="*/ 1817153 h 2316318"/>
                                  <a:gd name="connsiteX90" fmla="*/ 23375 w 3340463"/>
                                  <a:gd name="connsiteY90" fmla="*/ 2175311 h 2316318"/>
                                  <a:gd name="connsiteX91" fmla="*/ 37249 w 3340463"/>
                                  <a:gd name="connsiteY91" fmla="*/ 2281834 h 2316318"/>
                                  <a:gd name="connsiteX0" fmla="*/ 29403 w 3332617"/>
                                  <a:gd name="connsiteY0" fmla="*/ 2281834 h 2316318"/>
                                  <a:gd name="connsiteX1" fmla="*/ 34546 w 3332617"/>
                                  <a:gd name="connsiteY1" fmla="*/ 2274444 h 2316318"/>
                                  <a:gd name="connsiteX2" fmla="*/ 56730 w 3332617"/>
                                  <a:gd name="connsiteY2" fmla="*/ 2268049 h 2316318"/>
                                  <a:gd name="connsiteX3" fmla="*/ 75748 w 3332617"/>
                                  <a:gd name="connsiteY3" fmla="*/ 2296828 h 2316318"/>
                                  <a:gd name="connsiteX4" fmla="*/ 97932 w 3332617"/>
                                  <a:gd name="connsiteY4" fmla="*/ 2287236 h 2316318"/>
                                  <a:gd name="connsiteX5" fmla="*/ 103623 w 3332617"/>
                                  <a:gd name="connsiteY5" fmla="*/ 2309620 h 2316318"/>
                                  <a:gd name="connsiteX6" fmla="*/ 141740 w 3332617"/>
                                  <a:gd name="connsiteY6" fmla="*/ 2316143 h 2316318"/>
                                  <a:gd name="connsiteX7" fmla="*/ 183412 w 3332617"/>
                                  <a:gd name="connsiteY7" fmla="*/ 2304237 h 2316318"/>
                                  <a:gd name="connsiteX8" fmla="*/ 195318 w 3332617"/>
                                  <a:gd name="connsiteY8" fmla="*/ 2292331 h 2316318"/>
                                  <a:gd name="connsiteX9" fmla="*/ 201272 w 3332617"/>
                                  <a:gd name="connsiteY9" fmla="*/ 2280424 h 2316318"/>
                                  <a:gd name="connsiteX10" fmla="*/ 219131 w 3332617"/>
                                  <a:gd name="connsiteY10" fmla="*/ 2234670 h 2316318"/>
                                  <a:gd name="connsiteX11" fmla="*/ 242943 w 3332617"/>
                                  <a:gd name="connsiteY11" fmla="*/ 2274471 h 2316318"/>
                                  <a:gd name="connsiteX12" fmla="*/ 269926 w 3332617"/>
                                  <a:gd name="connsiteY12" fmla="*/ 2276784 h 2316318"/>
                                  <a:gd name="connsiteX13" fmla="*/ 325901 w 3332617"/>
                                  <a:gd name="connsiteY13" fmla="*/ 2243378 h 2316318"/>
                                  <a:gd name="connsiteX14" fmla="*/ 344147 w 3332617"/>
                                  <a:gd name="connsiteY14" fmla="*/ 2214497 h 2316318"/>
                                  <a:gd name="connsiteX15" fmla="*/ 331469 w 3332617"/>
                                  <a:gd name="connsiteY15" fmla="*/ 2165213 h 2316318"/>
                                  <a:gd name="connsiteX16" fmla="*/ 360984 w 3332617"/>
                                  <a:gd name="connsiteY16" fmla="*/ 2152927 h 2316318"/>
                                  <a:gd name="connsiteX17" fmla="*/ 415584 w 3332617"/>
                                  <a:gd name="connsiteY17" fmla="*/ 2155409 h 2316318"/>
                                  <a:gd name="connsiteX18" fmla="*/ 484238 w 3332617"/>
                                  <a:gd name="connsiteY18" fmla="*/ 2171398 h 2316318"/>
                                  <a:gd name="connsiteX19" fmla="*/ 540600 w 3332617"/>
                                  <a:gd name="connsiteY19" fmla="*/ 2155409 h 2316318"/>
                                  <a:gd name="connsiteX20" fmla="*/ 558459 w 3332617"/>
                                  <a:gd name="connsiteY20" fmla="*/ 2137549 h 2316318"/>
                                  <a:gd name="connsiteX21" fmla="*/ 564412 w 3332617"/>
                                  <a:gd name="connsiteY21" fmla="*/ 2113737 h 2316318"/>
                                  <a:gd name="connsiteX22" fmla="*/ 594178 w 3332617"/>
                                  <a:gd name="connsiteY22" fmla="*/ 2083971 h 2316318"/>
                                  <a:gd name="connsiteX23" fmla="*/ 606084 w 3332617"/>
                                  <a:gd name="connsiteY23" fmla="*/ 2060159 h 2316318"/>
                                  <a:gd name="connsiteX24" fmla="*/ 629897 w 3332617"/>
                                  <a:gd name="connsiteY24" fmla="*/ 2042299 h 2316318"/>
                                  <a:gd name="connsiteX25" fmla="*/ 659662 w 3332617"/>
                                  <a:gd name="connsiteY25" fmla="*/ 2036346 h 2316318"/>
                                  <a:gd name="connsiteX26" fmla="*/ 698164 w 3332617"/>
                                  <a:gd name="connsiteY26" fmla="*/ 2032706 h 2316318"/>
                                  <a:gd name="connsiteX27" fmla="*/ 735426 w 3332617"/>
                                  <a:gd name="connsiteY27" fmla="*/ 2026310 h 2316318"/>
                                  <a:gd name="connsiteX28" fmla="*/ 754912 w 3332617"/>
                                  <a:gd name="connsiteY28" fmla="*/ 2042299 h 2316318"/>
                                  <a:gd name="connsiteX29" fmla="*/ 794186 w 3332617"/>
                                  <a:gd name="connsiteY29" fmla="*/ 2059717 h 2316318"/>
                                  <a:gd name="connsiteX30" fmla="*/ 790631 w 3332617"/>
                                  <a:gd name="connsiteY30" fmla="*/ 2089924 h 2316318"/>
                                  <a:gd name="connsiteX31" fmla="*/ 814443 w 3332617"/>
                                  <a:gd name="connsiteY31" fmla="*/ 2113737 h 2316318"/>
                                  <a:gd name="connsiteX32" fmla="*/ 879928 w 3332617"/>
                                  <a:gd name="connsiteY32" fmla="*/ 2143502 h 2316318"/>
                                  <a:gd name="connsiteX33" fmla="*/ 927553 w 3332617"/>
                                  <a:gd name="connsiteY33" fmla="*/ 2125643 h 2316318"/>
                                  <a:gd name="connsiteX34" fmla="*/ 957318 w 3332617"/>
                                  <a:gd name="connsiteY34" fmla="*/ 2149456 h 2316318"/>
                                  <a:gd name="connsiteX35" fmla="*/ 957318 w 3332617"/>
                                  <a:gd name="connsiteY35" fmla="*/ 2197081 h 2316318"/>
                                  <a:gd name="connsiteX36" fmla="*/ 957318 w 3332617"/>
                                  <a:gd name="connsiteY36" fmla="*/ 2208987 h 2316318"/>
                                  <a:gd name="connsiteX37" fmla="*/ 1004943 w 3332617"/>
                                  <a:gd name="connsiteY37" fmla="*/ 2226846 h 2316318"/>
                                  <a:gd name="connsiteX38" fmla="*/ 1094240 w 3332617"/>
                                  <a:gd name="connsiteY38" fmla="*/ 2238752 h 2316318"/>
                                  <a:gd name="connsiteX39" fmla="*/ 1165678 w 3332617"/>
                                  <a:gd name="connsiteY39" fmla="*/ 2238752 h 2316318"/>
                                  <a:gd name="connsiteX40" fmla="*/ 1183537 w 3332617"/>
                                  <a:gd name="connsiteY40" fmla="*/ 2238752 h 2316318"/>
                                  <a:gd name="connsiteX41" fmla="*/ 1219256 w 3332617"/>
                                  <a:gd name="connsiteY41" fmla="*/ 2238752 h 2316318"/>
                                  <a:gd name="connsiteX42" fmla="*/ 1219256 w 3332617"/>
                                  <a:gd name="connsiteY42" fmla="*/ 2220893 h 2316318"/>
                                  <a:gd name="connsiteX43" fmla="*/ 1231933 w 3332617"/>
                                  <a:gd name="connsiteY43" fmla="*/ 2203034 h 2316318"/>
                                  <a:gd name="connsiteX44" fmla="*/ 1237115 w 3332617"/>
                                  <a:gd name="connsiteY44" fmla="*/ 2167315 h 2316318"/>
                                  <a:gd name="connsiteX45" fmla="*/ 1249022 w 3332617"/>
                                  <a:gd name="connsiteY45" fmla="*/ 2161362 h 2316318"/>
                                  <a:gd name="connsiteX46" fmla="*/ 1219256 w 3332617"/>
                                  <a:gd name="connsiteY46" fmla="*/ 2149456 h 2316318"/>
                                  <a:gd name="connsiteX47" fmla="*/ 1195443 w 3332617"/>
                                  <a:gd name="connsiteY47" fmla="*/ 2143502 h 2316318"/>
                                  <a:gd name="connsiteX48" fmla="*/ 1177584 w 3332617"/>
                                  <a:gd name="connsiteY48" fmla="*/ 2131596 h 2316318"/>
                                  <a:gd name="connsiteX49" fmla="*/ 1147818 w 3332617"/>
                                  <a:gd name="connsiteY49" fmla="*/ 2125643 h 2316318"/>
                                  <a:gd name="connsiteX50" fmla="*/ 1100193 w 3332617"/>
                                  <a:gd name="connsiteY50" fmla="*/ 2083971 h 2316318"/>
                                  <a:gd name="connsiteX51" fmla="*/ 1052568 w 3332617"/>
                                  <a:gd name="connsiteY51" fmla="*/ 2030393 h 2316318"/>
                                  <a:gd name="connsiteX52" fmla="*/ 1052568 w 3332617"/>
                                  <a:gd name="connsiteY52" fmla="*/ 1976815 h 2316318"/>
                                  <a:gd name="connsiteX53" fmla="*/ 1022803 w 3332617"/>
                                  <a:gd name="connsiteY53" fmla="*/ 1941096 h 2316318"/>
                                  <a:gd name="connsiteX54" fmla="*/ 1082334 w 3332617"/>
                                  <a:gd name="connsiteY54" fmla="*/ 1880680 h 2316318"/>
                                  <a:gd name="connsiteX55" fmla="*/ 1135912 w 3332617"/>
                                  <a:gd name="connsiteY55" fmla="*/ 1845846 h 2316318"/>
                                  <a:gd name="connsiteX56" fmla="*/ 1171631 w 3332617"/>
                                  <a:gd name="connsiteY56" fmla="*/ 1845846 h 2316318"/>
                                  <a:gd name="connsiteX57" fmla="*/ 1204024 w 3332617"/>
                                  <a:gd name="connsiteY57" fmla="*/ 1810758 h 2316318"/>
                                  <a:gd name="connsiteX58" fmla="*/ 1249022 w 3332617"/>
                                  <a:gd name="connsiteY58" fmla="*/ 1804174 h 2316318"/>
                                  <a:gd name="connsiteX59" fmla="*/ 1278787 w 3332617"/>
                                  <a:gd name="connsiteY59" fmla="*/ 1804174 h 2316318"/>
                                  <a:gd name="connsiteX60" fmla="*/ 1326412 w 3332617"/>
                                  <a:gd name="connsiteY60" fmla="*/ 1786315 h 2316318"/>
                                  <a:gd name="connsiteX61" fmla="*/ 1368084 w 3332617"/>
                                  <a:gd name="connsiteY61" fmla="*/ 1774409 h 2316318"/>
                                  <a:gd name="connsiteX62" fmla="*/ 1421662 w 3332617"/>
                                  <a:gd name="connsiteY62" fmla="*/ 1774409 h 2316318"/>
                                  <a:gd name="connsiteX63" fmla="*/ 1427615 w 3332617"/>
                                  <a:gd name="connsiteY63" fmla="*/ 1762502 h 2316318"/>
                                  <a:gd name="connsiteX64" fmla="*/ 1463334 w 3332617"/>
                                  <a:gd name="connsiteY64" fmla="*/ 1726784 h 2316318"/>
                                  <a:gd name="connsiteX65" fmla="*/ 1499053 w 3332617"/>
                                  <a:gd name="connsiteY65" fmla="*/ 1702971 h 2316318"/>
                                  <a:gd name="connsiteX66" fmla="*/ 1588350 w 3332617"/>
                                  <a:gd name="connsiteY66" fmla="*/ 1661299 h 2316318"/>
                                  <a:gd name="connsiteX67" fmla="*/ 1653834 w 3332617"/>
                                  <a:gd name="connsiteY67" fmla="*/ 1655346 h 2316318"/>
                                  <a:gd name="connsiteX68" fmla="*/ 1665740 w 3332617"/>
                                  <a:gd name="connsiteY68" fmla="*/ 1617315 h 2316318"/>
                                  <a:gd name="connsiteX69" fmla="*/ 1719318 w 3332617"/>
                                  <a:gd name="connsiteY69" fmla="*/ 1602653 h 2316318"/>
                                  <a:gd name="connsiteX70" fmla="*/ 1719318 w 3332617"/>
                                  <a:gd name="connsiteY70" fmla="*/ 1631534 h 2316318"/>
                                  <a:gd name="connsiteX71" fmla="*/ 1796709 w 3332617"/>
                                  <a:gd name="connsiteY71" fmla="*/ 1655346 h 2316318"/>
                                  <a:gd name="connsiteX72" fmla="*/ 1826475 w 3332617"/>
                                  <a:gd name="connsiteY72" fmla="*/ 1655346 h 2316318"/>
                                  <a:gd name="connsiteX73" fmla="*/ 1832428 w 3332617"/>
                                  <a:gd name="connsiteY73" fmla="*/ 1631534 h 2316318"/>
                                  <a:gd name="connsiteX74" fmla="*/ 1880053 w 3332617"/>
                                  <a:gd name="connsiteY74" fmla="*/ 1631534 h 2316318"/>
                                  <a:gd name="connsiteX75" fmla="*/ 1986617 w 3332617"/>
                                  <a:gd name="connsiteY75" fmla="*/ 1626990 h 2316318"/>
                                  <a:gd name="connsiteX76" fmla="*/ 2141081 w 3332617"/>
                                  <a:gd name="connsiteY76" fmla="*/ 1527038 h 2316318"/>
                                  <a:gd name="connsiteX77" fmla="*/ 3142115 w 3332617"/>
                                  <a:gd name="connsiteY77" fmla="*/ 720706 h 2316318"/>
                                  <a:gd name="connsiteX78" fmla="*/ 3332617 w 3332617"/>
                                  <a:gd name="connsiteY78" fmla="*/ 536160 h 2316318"/>
                                  <a:gd name="connsiteX79" fmla="*/ 3302853 w 3332617"/>
                                  <a:gd name="connsiteY79" fmla="*/ 369471 h 2316318"/>
                                  <a:gd name="connsiteX80" fmla="*/ 3255224 w 3332617"/>
                                  <a:gd name="connsiteY80" fmla="*/ 378 h 2316318"/>
                                  <a:gd name="connsiteX81" fmla="*/ 2820649 w 3332617"/>
                                  <a:gd name="connsiteY81" fmla="*/ 65863 h 2316318"/>
                                  <a:gd name="connsiteX82" fmla="*/ 826349 w 3332617"/>
                                  <a:gd name="connsiteY82" fmla="*/ 321846 h 2316318"/>
                                  <a:gd name="connsiteX83" fmla="*/ 75747 w 3332617"/>
                                  <a:gd name="connsiteY83" fmla="*/ 429291 h 2316318"/>
                                  <a:gd name="connsiteX84" fmla="*/ 18701 w 3332617"/>
                                  <a:gd name="connsiteY84" fmla="*/ 506039 h 2316318"/>
                                  <a:gd name="connsiteX85" fmla="*/ 13117 w 3332617"/>
                                  <a:gd name="connsiteY85" fmla="*/ 574776 h 2316318"/>
                                  <a:gd name="connsiteX86" fmla="*/ 19565 w 3332617"/>
                                  <a:gd name="connsiteY86" fmla="*/ 670669 h 2316318"/>
                                  <a:gd name="connsiteX87" fmla="*/ 15030 w 3332617"/>
                                  <a:gd name="connsiteY87" fmla="*/ 1199461 h 2316318"/>
                                  <a:gd name="connsiteX88" fmla="*/ 18699 w 3332617"/>
                                  <a:gd name="connsiteY88" fmla="*/ 1817153 h 2316318"/>
                                  <a:gd name="connsiteX89" fmla="*/ 15529 w 3332617"/>
                                  <a:gd name="connsiteY89" fmla="*/ 2175311 h 2316318"/>
                                  <a:gd name="connsiteX90" fmla="*/ 29403 w 3332617"/>
                                  <a:gd name="connsiteY90" fmla="*/ 2281834 h 2316318"/>
                                  <a:gd name="connsiteX0" fmla="*/ 26580 w 3329794"/>
                                  <a:gd name="connsiteY0" fmla="*/ 2281834 h 2316318"/>
                                  <a:gd name="connsiteX1" fmla="*/ 31723 w 3329794"/>
                                  <a:gd name="connsiteY1" fmla="*/ 2274444 h 2316318"/>
                                  <a:gd name="connsiteX2" fmla="*/ 53907 w 3329794"/>
                                  <a:gd name="connsiteY2" fmla="*/ 2268049 h 2316318"/>
                                  <a:gd name="connsiteX3" fmla="*/ 72925 w 3329794"/>
                                  <a:gd name="connsiteY3" fmla="*/ 2296828 h 2316318"/>
                                  <a:gd name="connsiteX4" fmla="*/ 95109 w 3329794"/>
                                  <a:gd name="connsiteY4" fmla="*/ 2287236 h 2316318"/>
                                  <a:gd name="connsiteX5" fmla="*/ 100800 w 3329794"/>
                                  <a:gd name="connsiteY5" fmla="*/ 2309620 h 2316318"/>
                                  <a:gd name="connsiteX6" fmla="*/ 138917 w 3329794"/>
                                  <a:gd name="connsiteY6" fmla="*/ 2316143 h 2316318"/>
                                  <a:gd name="connsiteX7" fmla="*/ 180589 w 3329794"/>
                                  <a:gd name="connsiteY7" fmla="*/ 2304237 h 2316318"/>
                                  <a:gd name="connsiteX8" fmla="*/ 192495 w 3329794"/>
                                  <a:gd name="connsiteY8" fmla="*/ 2292331 h 2316318"/>
                                  <a:gd name="connsiteX9" fmla="*/ 198449 w 3329794"/>
                                  <a:gd name="connsiteY9" fmla="*/ 2280424 h 2316318"/>
                                  <a:gd name="connsiteX10" fmla="*/ 216308 w 3329794"/>
                                  <a:gd name="connsiteY10" fmla="*/ 2234670 h 2316318"/>
                                  <a:gd name="connsiteX11" fmla="*/ 240120 w 3329794"/>
                                  <a:gd name="connsiteY11" fmla="*/ 2274471 h 2316318"/>
                                  <a:gd name="connsiteX12" fmla="*/ 267103 w 3329794"/>
                                  <a:gd name="connsiteY12" fmla="*/ 2276784 h 2316318"/>
                                  <a:gd name="connsiteX13" fmla="*/ 323078 w 3329794"/>
                                  <a:gd name="connsiteY13" fmla="*/ 2243378 h 2316318"/>
                                  <a:gd name="connsiteX14" fmla="*/ 341324 w 3329794"/>
                                  <a:gd name="connsiteY14" fmla="*/ 2214497 h 2316318"/>
                                  <a:gd name="connsiteX15" fmla="*/ 328646 w 3329794"/>
                                  <a:gd name="connsiteY15" fmla="*/ 2165213 h 2316318"/>
                                  <a:gd name="connsiteX16" fmla="*/ 358161 w 3329794"/>
                                  <a:gd name="connsiteY16" fmla="*/ 2152927 h 2316318"/>
                                  <a:gd name="connsiteX17" fmla="*/ 412761 w 3329794"/>
                                  <a:gd name="connsiteY17" fmla="*/ 2155409 h 2316318"/>
                                  <a:gd name="connsiteX18" fmla="*/ 481415 w 3329794"/>
                                  <a:gd name="connsiteY18" fmla="*/ 2171398 h 2316318"/>
                                  <a:gd name="connsiteX19" fmla="*/ 537777 w 3329794"/>
                                  <a:gd name="connsiteY19" fmla="*/ 2155409 h 2316318"/>
                                  <a:gd name="connsiteX20" fmla="*/ 555636 w 3329794"/>
                                  <a:gd name="connsiteY20" fmla="*/ 2137549 h 2316318"/>
                                  <a:gd name="connsiteX21" fmla="*/ 561589 w 3329794"/>
                                  <a:gd name="connsiteY21" fmla="*/ 2113737 h 2316318"/>
                                  <a:gd name="connsiteX22" fmla="*/ 591355 w 3329794"/>
                                  <a:gd name="connsiteY22" fmla="*/ 2083971 h 2316318"/>
                                  <a:gd name="connsiteX23" fmla="*/ 603261 w 3329794"/>
                                  <a:gd name="connsiteY23" fmla="*/ 2060159 h 2316318"/>
                                  <a:gd name="connsiteX24" fmla="*/ 627074 w 3329794"/>
                                  <a:gd name="connsiteY24" fmla="*/ 2042299 h 2316318"/>
                                  <a:gd name="connsiteX25" fmla="*/ 656839 w 3329794"/>
                                  <a:gd name="connsiteY25" fmla="*/ 2036346 h 2316318"/>
                                  <a:gd name="connsiteX26" fmla="*/ 695341 w 3329794"/>
                                  <a:gd name="connsiteY26" fmla="*/ 2032706 h 2316318"/>
                                  <a:gd name="connsiteX27" fmla="*/ 732603 w 3329794"/>
                                  <a:gd name="connsiteY27" fmla="*/ 2026310 h 2316318"/>
                                  <a:gd name="connsiteX28" fmla="*/ 752089 w 3329794"/>
                                  <a:gd name="connsiteY28" fmla="*/ 2042299 h 2316318"/>
                                  <a:gd name="connsiteX29" fmla="*/ 791363 w 3329794"/>
                                  <a:gd name="connsiteY29" fmla="*/ 2059717 h 2316318"/>
                                  <a:gd name="connsiteX30" fmla="*/ 787808 w 3329794"/>
                                  <a:gd name="connsiteY30" fmla="*/ 2089924 h 2316318"/>
                                  <a:gd name="connsiteX31" fmla="*/ 811620 w 3329794"/>
                                  <a:gd name="connsiteY31" fmla="*/ 2113737 h 2316318"/>
                                  <a:gd name="connsiteX32" fmla="*/ 877105 w 3329794"/>
                                  <a:gd name="connsiteY32" fmla="*/ 2143502 h 2316318"/>
                                  <a:gd name="connsiteX33" fmla="*/ 924730 w 3329794"/>
                                  <a:gd name="connsiteY33" fmla="*/ 2125643 h 2316318"/>
                                  <a:gd name="connsiteX34" fmla="*/ 954495 w 3329794"/>
                                  <a:gd name="connsiteY34" fmla="*/ 2149456 h 2316318"/>
                                  <a:gd name="connsiteX35" fmla="*/ 954495 w 3329794"/>
                                  <a:gd name="connsiteY35" fmla="*/ 2197081 h 2316318"/>
                                  <a:gd name="connsiteX36" fmla="*/ 954495 w 3329794"/>
                                  <a:gd name="connsiteY36" fmla="*/ 2208987 h 2316318"/>
                                  <a:gd name="connsiteX37" fmla="*/ 1002120 w 3329794"/>
                                  <a:gd name="connsiteY37" fmla="*/ 2226846 h 2316318"/>
                                  <a:gd name="connsiteX38" fmla="*/ 1091417 w 3329794"/>
                                  <a:gd name="connsiteY38" fmla="*/ 2238752 h 2316318"/>
                                  <a:gd name="connsiteX39" fmla="*/ 1162855 w 3329794"/>
                                  <a:gd name="connsiteY39" fmla="*/ 2238752 h 2316318"/>
                                  <a:gd name="connsiteX40" fmla="*/ 1180714 w 3329794"/>
                                  <a:gd name="connsiteY40" fmla="*/ 2238752 h 2316318"/>
                                  <a:gd name="connsiteX41" fmla="*/ 1216433 w 3329794"/>
                                  <a:gd name="connsiteY41" fmla="*/ 2238752 h 2316318"/>
                                  <a:gd name="connsiteX42" fmla="*/ 1216433 w 3329794"/>
                                  <a:gd name="connsiteY42" fmla="*/ 2220893 h 2316318"/>
                                  <a:gd name="connsiteX43" fmla="*/ 1229110 w 3329794"/>
                                  <a:gd name="connsiteY43" fmla="*/ 2203034 h 2316318"/>
                                  <a:gd name="connsiteX44" fmla="*/ 1234292 w 3329794"/>
                                  <a:gd name="connsiteY44" fmla="*/ 2167315 h 2316318"/>
                                  <a:gd name="connsiteX45" fmla="*/ 1246199 w 3329794"/>
                                  <a:gd name="connsiteY45" fmla="*/ 2161362 h 2316318"/>
                                  <a:gd name="connsiteX46" fmla="*/ 1216433 w 3329794"/>
                                  <a:gd name="connsiteY46" fmla="*/ 2149456 h 2316318"/>
                                  <a:gd name="connsiteX47" fmla="*/ 1192620 w 3329794"/>
                                  <a:gd name="connsiteY47" fmla="*/ 2143502 h 2316318"/>
                                  <a:gd name="connsiteX48" fmla="*/ 1174761 w 3329794"/>
                                  <a:gd name="connsiteY48" fmla="*/ 2131596 h 2316318"/>
                                  <a:gd name="connsiteX49" fmla="*/ 1144995 w 3329794"/>
                                  <a:gd name="connsiteY49" fmla="*/ 2125643 h 2316318"/>
                                  <a:gd name="connsiteX50" fmla="*/ 1097370 w 3329794"/>
                                  <a:gd name="connsiteY50" fmla="*/ 2083971 h 2316318"/>
                                  <a:gd name="connsiteX51" fmla="*/ 1049745 w 3329794"/>
                                  <a:gd name="connsiteY51" fmla="*/ 2030393 h 2316318"/>
                                  <a:gd name="connsiteX52" fmla="*/ 1049745 w 3329794"/>
                                  <a:gd name="connsiteY52" fmla="*/ 1976815 h 2316318"/>
                                  <a:gd name="connsiteX53" fmla="*/ 1019980 w 3329794"/>
                                  <a:gd name="connsiteY53" fmla="*/ 1941096 h 2316318"/>
                                  <a:gd name="connsiteX54" fmla="*/ 1079511 w 3329794"/>
                                  <a:gd name="connsiteY54" fmla="*/ 1880680 h 2316318"/>
                                  <a:gd name="connsiteX55" fmla="*/ 1133089 w 3329794"/>
                                  <a:gd name="connsiteY55" fmla="*/ 1845846 h 2316318"/>
                                  <a:gd name="connsiteX56" fmla="*/ 1168808 w 3329794"/>
                                  <a:gd name="connsiteY56" fmla="*/ 1845846 h 2316318"/>
                                  <a:gd name="connsiteX57" fmla="*/ 1201201 w 3329794"/>
                                  <a:gd name="connsiteY57" fmla="*/ 1810758 h 2316318"/>
                                  <a:gd name="connsiteX58" fmla="*/ 1246199 w 3329794"/>
                                  <a:gd name="connsiteY58" fmla="*/ 1804174 h 2316318"/>
                                  <a:gd name="connsiteX59" fmla="*/ 1275964 w 3329794"/>
                                  <a:gd name="connsiteY59" fmla="*/ 1804174 h 2316318"/>
                                  <a:gd name="connsiteX60" fmla="*/ 1323589 w 3329794"/>
                                  <a:gd name="connsiteY60" fmla="*/ 1786315 h 2316318"/>
                                  <a:gd name="connsiteX61" fmla="*/ 1365261 w 3329794"/>
                                  <a:gd name="connsiteY61" fmla="*/ 1774409 h 2316318"/>
                                  <a:gd name="connsiteX62" fmla="*/ 1418839 w 3329794"/>
                                  <a:gd name="connsiteY62" fmla="*/ 1774409 h 2316318"/>
                                  <a:gd name="connsiteX63" fmla="*/ 1424792 w 3329794"/>
                                  <a:gd name="connsiteY63" fmla="*/ 1762502 h 2316318"/>
                                  <a:gd name="connsiteX64" fmla="*/ 1460511 w 3329794"/>
                                  <a:gd name="connsiteY64" fmla="*/ 1726784 h 2316318"/>
                                  <a:gd name="connsiteX65" fmla="*/ 1496230 w 3329794"/>
                                  <a:gd name="connsiteY65" fmla="*/ 1702971 h 2316318"/>
                                  <a:gd name="connsiteX66" fmla="*/ 1585527 w 3329794"/>
                                  <a:gd name="connsiteY66" fmla="*/ 1661299 h 2316318"/>
                                  <a:gd name="connsiteX67" fmla="*/ 1651011 w 3329794"/>
                                  <a:gd name="connsiteY67" fmla="*/ 1655346 h 2316318"/>
                                  <a:gd name="connsiteX68" fmla="*/ 1662917 w 3329794"/>
                                  <a:gd name="connsiteY68" fmla="*/ 1617315 h 2316318"/>
                                  <a:gd name="connsiteX69" fmla="*/ 1716495 w 3329794"/>
                                  <a:gd name="connsiteY69" fmla="*/ 1602653 h 2316318"/>
                                  <a:gd name="connsiteX70" fmla="*/ 1716495 w 3329794"/>
                                  <a:gd name="connsiteY70" fmla="*/ 1631534 h 2316318"/>
                                  <a:gd name="connsiteX71" fmla="*/ 1793886 w 3329794"/>
                                  <a:gd name="connsiteY71" fmla="*/ 1655346 h 2316318"/>
                                  <a:gd name="connsiteX72" fmla="*/ 1823652 w 3329794"/>
                                  <a:gd name="connsiteY72" fmla="*/ 1655346 h 2316318"/>
                                  <a:gd name="connsiteX73" fmla="*/ 1829605 w 3329794"/>
                                  <a:gd name="connsiteY73" fmla="*/ 1631534 h 2316318"/>
                                  <a:gd name="connsiteX74" fmla="*/ 1877230 w 3329794"/>
                                  <a:gd name="connsiteY74" fmla="*/ 1631534 h 2316318"/>
                                  <a:gd name="connsiteX75" fmla="*/ 1983794 w 3329794"/>
                                  <a:gd name="connsiteY75" fmla="*/ 1626990 h 2316318"/>
                                  <a:gd name="connsiteX76" fmla="*/ 2138258 w 3329794"/>
                                  <a:gd name="connsiteY76" fmla="*/ 1527038 h 2316318"/>
                                  <a:gd name="connsiteX77" fmla="*/ 3139292 w 3329794"/>
                                  <a:gd name="connsiteY77" fmla="*/ 720706 h 2316318"/>
                                  <a:gd name="connsiteX78" fmla="*/ 3329794 w 3329794"/>
                                  <a:gd name="connsiteY78" fmla="*/ 536160 h 2316318"/>
                                  <a:gd name="connsiteX79" fmla="*/ 3300030 w 3329794"/>
                                  <a:gd name="connsiteY79" fmla="*/ 369471 h 2316318"/>
                                  <a:gd name="connsiteX80" fmla="*/ 3252401 w 3329794"/>
                                  <a:gd name="connsiteY80" fmla="*/ 378 h 2316318"/>
                                  <a:gd name="connsiteX81" fmla="*/ 2817826 w 3329794"/>
                                  <a:gd name="connsiteY81" fmla="*/ 65863 h 2316318"/>
                                  <a:gd name="connsiteX82" fmla="*/ 823526 w 3329794"/>
                                  <a:gd name="connsiteY82" fmla="*/ 321846 h 2316318"/>
                                  <a:gd name="connsiteX83" fmla="*/ 72924 w 3329794"/>
                                  <a:gd name="connsiteY83" fmla="*/ 429291 h 2316318"/>
                                  <a:gd name="connsiteX84" fmla="*/ 25384 w 3329794"/>
                                  <a:gd name="connsiteY84" fmla="*/ 435687 h 2316318"/>
                                  <a:gd name="connsiteX85" fmla="*/ 15878 w 3329794"/>
                                  <a:gd name="connsiteY85" fmla="*/ 506039 h 2316318"/>
                                  <a:gd name="connsiteX86" fmla="*/ 10294 w 3329794"/>
                                  <a:gd name="connsiteY86" fmla="*/ 574776 h 2316318"/>
                                  <a:gd name="connsiteX87" fmla="*/ 16742 w 3329794"/>
                                  <a:gd name="connsiteY87" fmla="*/ 670669 h 2316318"/>
                                  <a:gd name="connsiteX88" fmla="*/ 12207 w 3329794"/>
                                  <a:gd name="connsiteY88" fmla="*/ 1199461 h 2316318"/>
                                  <a:gd name="connsiteX89" fmla="*/ 15876 w 3329794"/>
                                  <a:gd name="connsiteY89" fmla="*/ 1817153 h 2316318"/>
                                  <a:gd name="connsiteX90" fmla="*/ 12706 w 3329794"/>
                                  <a:gd name="connsiteY90" fmla="*/ 2175311 h 2316318"/>
                                  <a:gd name="connsiteX91" fmla="*/ 26580 w 3329794"/>
                                  <a:gd name="connsiteY91" fmla="*/ 2281834 h 2316318"/>
                                  <a:gd name="connsiteX0" fmla="*/ 18082 w 3321296"/>
                                  <a:gd name="connsiteY0" fmla="*/ 2281834 h 2316318"/>
                                  <a:gd name="connsiteX1" fmla="*/ 23225 w 3321296"/>
                                  <a:gd name="connsiteY1" fmla="*/ 2274444 h 2316318"/>
                                  <a:gd name="connsiteX2" fmla="*/ 45409 w 3321296"/>
                                  <a:gd name="connsiteY2" fmla="*/ 2268049 h 2316318"/>
                                  <a:gd name="connsiteX3" fmla="*/ 64427 w 3321296"/>
                                  <a:gd name="connsiteY3" fmla="*/ 2296828 h 2316318"/>
                                  <a:gd name="connsiteX4" fmla="*/ 86611 w 3321296"/>
                                  <a:gd name="connsiteY4" fmla="*/ 2287236 h 2316318"/>
                                  <a:gd name="connsiteX5" fmla="*/ 92302 w 3321296"/>
                                  <a:gd name="connsiteY5" fmla="*/ 2309620 h 2316318"/>
                                  <a:gd name="connsiteX6" fmla="*/ 130419 w 3321296"/>
                                  <a:gd name="connsiteY6" fmla="*/ 2316143 h 2316318"/>
                                  <a:gd name="connsiteX7" fmla="*/ 172091 w 3321296"/>
                                  <a:gd name="connsiteY7" fmla="*/ 2304237 h 2316318"/>
                                  <a:gd name="connsiteX8" fmla="*/ 183997 w 3321296"/>
                                  <a:gd name="connsiteY8" fmla="*/ 2292331 h 2316318"/>
                                  <a:gd name="connsiteX9" fmla="*/ 189951 w 3321296"/>
                                  <a:gd name="connsiteY9" fmla="*/ 2280424 h 2316318"/>
                                  <a:gd name="connsiteX10" fmla="*/ 207810 w 3321296"/>
                                  <a:gd name="connsiteY10" fmla="*/ 2234670 h 2316318"/>
                                  <a:gd name="connsiteX11" fmla="*/ 231622 w 3321296"/>
                                  <a:gd name="connsiteY11" fmla="*/ 2274471 h 2316318"/>
                                  <a:gd name="connsiteX12" fmla="*/ 258605 w 3321296"/>
                                  <a:gd name="connsiteY12" fmla="*/ 2276784 h 2316318"/>
                                  <a:gd name="connsiteX13" fmla="*/ 314580 w 3321296"/>
                                  <a:gd name="connsiteY13" fmla="*/ 2243378 h 2316318"/>
                                  <a:gd name="connsiteX14" fmla="*/ 332826 w 3321296"/>
                                  <a:gd name="connsiteY14" fmla="*/ 2214497 h 2316318"/>
                                  <a:gd name="connsiteX15" fmla="*/ 320148 w 3321296"/>
                                  <a:gd name="connsiteY15" fmla="*/ 2165213 h 2316318"/>
                                  <a:gd name="connsiteX16" fmla="*/ 349663 w 3321296"/>
                                  <a:gd name="connsiteY16" fmla="*/ 2152927 h 2316318"/>
                                  <a:gd name="connsiteX17" fmla="*/ 404263 w 3321296"/>
                                  <a:gd name="connsiteY17" fmla="*/ 2155409 h 2316318"/>
                                  <a:gd name="connsiteX18" fmla="*/ 472917 w 3321296"/>
                                  <a:gd name="connsiteY18" fmla="*/ 2171398 h 2316318"/>
                                  <a:gd name="connsiteX19" fmla="*/ 529279 w 3321296"/>
                                  <a:gd name="connsiteY19" fmla="*/ 2155409 h 2316318"/>
                                  <a:gd name="connsiteX20" fmla="*/ 547138 w 3321296"/>
                                  <a:gd name="connsiteY20" fmla="*/ 2137549 h 2316318"/>
                                  <a:gd name="connsiteX21" fmla="*/ 553091 w 3321296"/>
                                  <a:gd name="connsiteY21" fmla="*/ 2113737 h 2316318"/>
                                  <a:gd name="connsiteX22" fmla="*/ 582857 w 3321296"/>
                                  <a:gd name="connsiteY22" fmla="*/ 2083971 h 2316318"/>
                                  <a:gd name="connsiteX23" fmla="*/ 594763 w 3321296"/>
                                  <a:gd name="connsiteY23" fmla="*/ 2060159 h 2316318"/>
                                  <a:gd name="connsiteX24" fmla="*/ 618576 w 3321296"/>
                                  <a:gd name="connsiteY24" fmla="*/ 2042299 h 2316318"/>
                                  <a:gd name="connsiteX25" fmla="*/ 648341 w 3321296"/>
                                  <a:gd name="connsiteY25" fmla="*/ 2036346 h 2316318"/>
                                  <a:gd name="connsiteX26" fmla="*/ 686843 w 3321296"/>
                                  <a:gd name="connsiteY26" fmla="*/ 2032706 h 2316318"/>
                                  <a:gd name="connsiteX27" fmla="*/ 724105 w 3321296"/>
                                  <a:gd name="connsiteY27" fmla="*/ 2026310 h 2316318"/>
                                  <a:gd name="connsiteX28" fmla="*/ 743591 w 3321296"/>
                                  <a:gd name="connsiteY28" fmla="*/ 2042299 h 2316318"/>
                                  <a:gd name="connsiteX29" fmla="*/ 782865 w 3321296"/>
                                  <a:gd name="connsiteY29" fmla="*/ 2059717 h 2316318"/>
                                  <a:gd name="connsiteX30" fmla="*/ 779310 w 3321296"/>
                                  <a:gd name="connsiteY30" fmla="*/ 2089924 h 2316318"/>
                                  <a:gd name="connsiteX31" fmla="*/ 803122 w 3321296"/>
                                  <a:gd name="connsiteY31" fmla="*/ 2113737 h 2316318"/>
                                  <a:gd name="connsiteX32" fmla="*/ 868607 w 3321296"/>
                                  <a:gd name="connsiteY32" fmla="*/ 2143502 h 2316318"/>
                                  <a:gd name="connsiteX33" fmla="*/ 916232 w 3321296"/>
                                  <a:gd name="connsiteY33" fmla="*/ 2125643 h 2316318"/>
                                  <a:gd name="connsiteX34" fmla="*/ 945997 w 3321296"/>
                                  <a:gd name="connsiteY34" fmla="*/ 2149456 h 2316318"/>
                                  <a:gd name="connsiteX35" fmla="*/ 945997 w 3321296"/>
                                  <a:gd name="connsiteY35" fmla="*/ 2197081 h 2316318"/>
                                  <a:gd name="connsiteX36" fmla="*/ 945997 w 3321296"/>
                                  <a:gd name="connsiteY36" fmla="*/ 2208987 h 2316318"/>
                                  <a:gd name="connsiteX37" fmla="*/ 993622 w 3321296"/>
                                  <a:gd name="connsiteY37" fmla="*/ 2226846 h 2316318"/>
                                  <a:gd name="connsiteX38" fmla="*/ 1082919 w 3321296"/>
                                  <a:gd name="connsiteY38" fmla="*/ 2238752 h 2316318"/>
                                  <a:gd name="connsiteX39" fmla="*/ 1154357 w 3321296"/>
                                  <a:gd name="connsiteY39" fmla="*/ 2238752 h 2316318"/>
                                  <a:gd name="connsiteX40" fmla="*/ 1172216 w 3321296"/>
                                  <a:gd name="connsiteY40" fmla="*/ 2238752 h 2316318"/>
                                  <a:gd name="connsiteX41" fmla="*/ 1207935 w 3321296"/>
                                  <a:gd name="connsiteY41" fmla="*/ 2238752 h 2316318"/>
                                  <a:gd name="connsiteX42" fmla="*/ 1207935 w 3321296"/>
                                  <a:gd name="connsiteY42" fmla="*/ 2220893 h 2316318"/>
                                  <a:gd name="connsiteX43" fmla="*/ 1220612 w 3321296"/>
                                  <a:gd name="connsiteY43" fmla="*/ 2203034 h 2316318"/>
                                  <a:gd name="connsiteX44" fmla="*/ 1225794 w 3321296"/>
                                  <a:gd name="connsiteY44" fmla="*/ 2167315 h 2316318"/>
                                  <a:gd name="connsiteX45" fmla="*/ 1237701 w 3321296"/>
                                  <a:gd name="connsiteY45" fmla="*/ 2161362 h 2316318"/>
                                  <a:gd name="connsiteX46" fmla="*/ 1207935 w 3321296"/>
                                  <a:gd name="connsiteY46" fmla="*/ 2149456 h 2316318"/>
                                  <a:gd name="connsiteX47" fmla="*/ 1184122 w 3321296"/>
                                  <a:gd name="connsiteY47" fmla="*/ 2143502 h 2316318"/>
                                  <a:gd name="connsiteX48" fmla="*/ 1166263 w 3321296"/>
                                  <a:gd name="connsiteY48" fmla="*/ 2131596 h 2316318"/>
                                  <a:gd name="connsiteX49" fmla="*/ 1136497 w 3321296"/>
                                  <a:gd name="connsiteY49" fmla="*/ 2125643 h 2316318"/>
                                  <a:gd name="connsiteX50" fmla="*/ 1088872 w 3321296"/>
                                  <a:gd name="connsiteY50" fmla="*/ 2083971 h 2316318"/>
                                  <a:gd name="connsiteX51" fmla="*/ 1041247 w 3321296"/>
                                  <a:gd name="connsiteY51" fmla="*/ 2030393 h 2316318"/>
                                  <a:gd name="connsiteX52" fmla="*/ 1041247 w 3321296"/>
                                  <a:gd name="connsiteY52" fmla="*/ 1976815 h 2316318"/>
                                  <a:gd name="connsiteX53" fmla="*/ 1011482 w 3321296"/>
                                  <a:gd name="connsiteY53" fmla="*/ 1941096 h 2316318"/>
                                  <a:gd name="connsiteX54" fmla="*/ 1071013 w 3321296"/>
                                  <a:gd name="connsiteY54" fmla="*/ 1880680 h 2316318"/>
                                  <a:gd name="connsiteX55" fmla="*/ 1124591 w 3321296"/>
                                  <a:gd name="connsiteY55" fmla="*/ 1845846 h 2316318"/>
                                  <a:gd name="connsiteX56" fmla="*/ 1160310 w 3321296"/>
                                  <a:gd name="connsiteY56" fmla="*/ 1845846 h 2316318"/>
                                  <a:gd name="connsiteX57" fmla="*/ 1192703 w 3321296"/>
                                  <a:gd name="connsiteY57" fmla="*/ 1810758 h 2316318"/>
                                  <a:gd name="connsiteX58" fmla="*/ 1237701 w 3321296"/>
                                  <a:gd name="connsiteY58" fmla="*/ 1804174 h 2316318"/>
                                  <a:gd name="connsiteX59" fmla="*/ 1267466 w 3321296"/>
                                  <a:gd name="connsiteY59" fmla="*/ 1804174 h 2316318"/>
                                  <a:gd name="connsiteX60" fmla="*/ 1315091 w 3321296"/>
                                  <a:gd name="connsiteY60" fmla="*/ 1786315 h 2316318"/>
                                  <a:gd name="connsiteX61" fmla="*/ 1356763 w 3321296"/>
                                  <a:gd name="connsiteY61" fmla="*/ 1774409 h 2316318"/>
                                  <a:gd name="connsiteX62" fmla="*/ 1410341 w 3321296"/>
                                  <a:gd name="connsiteY62" fmla="*/ 1774409 h 2316318"/>
                                  <a:gd name="connsiteX63" fmla="*/ 1416294 w 3321296"/>
                                  <a:gd name="connsiteY63" fmla="*/ 1762502 h 2316318"/>
                                  <a:gd name="connsiteX64" fmla="*/ 1452013 w 3321296"/>
                                  <a:gd name="connsiteY64" fmla="*/ 1726784 h 2316318"/>
                                  <a:gd name="connsiteX65" fmla="*/ 1487732 w 3321296"/>
                                  <a:gd name="connsiteY65" fmla="*/ 1702971 h 2316318"/>
                                  <a:gd name="connsiteX66" fmla="*/ 1577029 w 3321296"/>
                                  <a:gd name="connsiteY66" fmla="*/ 1661299 h 2316318"/>
                                  <a:gd name="connsiteX67" fmla="*/ 1642513 w 3321296"/>
                                  <a:gd name="connsiteY67" fmla="*/ 1655346 h 2316318"/>
                                  <a:gd name="connsiteX68" fmla="*/ 1654419 w 3321296"/>
                                  <a:gd name="connsiteY68" fmla="*/ 1617315 h 2316318"/>
                                  <a:gd name="connsiteX69" fmla="*/ 1707997 w 3321296"/>
                                  <a:gd name="connsiteY69" fmla="*/ 1602653 h 2316318"/>
                                  <a:gd name="connsiteX70" fmla="*/ 1707997 w 3321296"/>
                                  <a:gd name="connsiteY70" fmla="*/ 1631534 h 2316318"/>
                                  <a:gd name="connsiteX71" fmla="*/ 1785388 w 3321296"/>
                                  <a:gd name="connsiteY71" fmla="*/ 1655346 h 2316318"/>
                                  <a:gd name="connsiteX72" fmla="*/ 1815154 w 3321296"/>
                                  <a:gd name="connsiteY72" fmla="*/ 1655346 h 2316318"/>
                                  <a:gd name="connsiteX73" fmla="*/ 1821107 w 3321296"/>
                                  <a:gd name="connsiteY73" fmla="*/ 1631534 h 2316318"/>
                                  <a:gd name="connsiteX74" fmla="*/ 1868732 w 3321296"/>
                                  <a:gd name="connsiteY74" fmla="*/ 1631534 h 2316318"/>
                                  <a:gd name="connsiteX75" fmla="*/ 1975296 w 3321296"/>
                                  <a:gd name="connsiteY75" fmla="*/ 1626990 h 2316318"/>
                                  <a:gd name="connsiteX76" fmla="*/ 2129760 w 3321296"/>
                                  <a:gd name="connsiteY76" fmla="*/ 1527038 h 2316318"/>
                                  <a:gd name="connsiteX77" fmla="*/ 3130794 w 3321296"/>
                                  <a:gd name="connsiteY77" fmla="*/ 720706 h 2316318"/>
                                  <a:gd name="connsiteX78" fmla="*/ 3321296 w 3321296"/>
                                  <a:gd name="connsiteY78" fmla="*/ 536160 h 2316318"/>
                                  <a:gd name="connsiteX79" fmla="*/ 3291532 w 3321296"/>
                                  <a:gd name="connsiteY79" fmla="*/ 369471 h 2316318"/>
                                  <a:gd name="connsiteX80" fmla="*/ 3243903 w 3321296"/>
                                  <a:gd name="connsiteY80" fmla="*/ 378 h 2316318"/>
                                  <a:gd name="connsiteX81" fmla="*/ 2809328 w 3321296"/>
                                  <a:gd name="connsiteY81" fmla="*/ 65863 h 2316318"/>
                                  <a:gd name="connsiteX82" fmla="*/ 815028 w 3321296"/>
                                  <a:gd name="connsiteY82" fmla="*/ 321846 h 2316318"/>
                                  <a:gd name="connsiteX83" fmla="*/ 130982 w 3321296"/>
                                  <a:gd name="connsiteY83" fmla="*/ 419697 h 2316318"/>
                                  <a:gd name="connsiteX84" fmla="*/ 16886 w 3321296"/>
                                  <a:gd name="connsiteY84" fmla="*/ 435687 h 2316318"/>
                                  <a:gd name="connsiteX85" fmla="*/ 7380 w 3321296"/>
                                  <a:gd name="connsiteY85" fmla="*/ 506039 h 2316318"/>
                                  <a:gd name="connsiteX86" fmla="*/ 1796 w 3321296"/>
                                  <a:gd name="connsiteY86" fmla="*/ 574776 h 2316318"/>
                                  <a:gd name="connsiteX87" fmla="*/ 8244 w 3321296"/>
                                  <a:gd name="connsiteY87" fmla="*/ 670669 h 2316318"/>
                                  <a:gd name="connsiteX88" fmla="*/ 3709 w 3321296"/>
                                  <a:gd name="connsiteY88" fmla="*/ 1199461 h 2316318"/>
                                  <a:gd name="connsiteX89" fmla="*/ 7378 w 3321296"/>
                                  <a:gd name="connsiteY89" fmla="*/ 1817153 h 2316318"/>
                                  <a:gd name="connsiteX90" fmla="*/ 4208 w 3321296"/>
                                  <a:gd name="connsiteY90" fmla="*/ 2175311 h 2316318"/>
                                  <a:gd name="connsiteX91" fmla="*/ 18082 w 3321296"/>
                                  <a:gd name="connsiteY91" fmla="*/ 2281834 h 2316318"/>
                                  <a:gd name="connsiteX0" fmla="*/ 20162 w 3323376"/>
                                  <a:gd name="connsiteY0" fmla="*/ 2281834 h 2316318"/>
                                  <a:gd name="connsiteX1" fmla="*/ 25305 w 3323376"/>
                                  <a:gd name="connsiteY1" fmla="*/ 2274444 h 2316318"/>
                                  <a:gd name="connsiteX2" fmla="*/ 47489 w 3323376"/>
                                  <a:gd name="connsiteY2" fmla="*/ 2268049 h 2316318"/>
                                  <a:gd name="connsiteX3" fmla="*/ 66507 w 3323376"/>
                                  <a:gd name="connsiteY3" fmla="*/ 2296828 h 2316318"/>
                                  <a:gd name="connsiteX4" fmla="*/ 88691 w 3323376"/>
                                  <a:gd name="connsiteY4" fmla="*/ 2287236 h 2316318"/>
                                  <a:gd name="connsiteX5" fmla="*/ 94382 w 3323376"/>
                                  <a:gd name="connsiteY5" fmla="*/ 2309620 h 2316318"/>
                                  <a:gd name="connsiteX6" fmla="*/ 132499 w 3323376"/>
                                  <a:gd name="connsiteY6" fmla="*/ 2316143 h 2316318"/>
                                  <a:gd name="connsiteX7" fmla="*/ 174171 w 3323376"/>
                                  <a:gd name="connsiteY7" fmla="*/ 2304237 h 2316318"/>
                                  <a:gd name="connsiteX8" fmla="*/ 186077 w 3323376"/>
                                  <a:gd name="connsiteY8" fmla="*/ 2292331 h 2316318"/>
                                  <a:gd name="connsiteX9" fmla="*/ 192031 w 3323376"/>
                                  <a:gd name="connsiteY9" fmla="*/ 2280424 h 2316318"/>
                                  <a:gd name="connsiteX10" fmla="*/ 209890 w 3323376"/>
                                  <a:gd name="connsiteY10" fmla="*/ 2234670 h 2316318"/>
                                  <a:gd name="connsiteX11" fmla="*/ 233702 w 3323376"/>
                                  <a:gd name="connsiteY11" fmla="*/ 2274471 h 2316318"/>
                                  <a:gd name="connsiteX12" fmla="*/ 260685 w 3323376"/>
                                  <a:gd name="connsiteY12" fmla="*/ 2276784 h 2316318"/>
                                  <a:gd name="connsiteX13" fmla="*/ 316660 w 3323376"/>
                                  <a:gd name="connsiteY13" fmla="*/ 2243378 h 2316318"/>
                                  <a:gd name="connsiteX14" fmla="*/ 334906 w 3323376"/>
                                  <a:gd name="connsiteY14" fmla="*/ 2214497 h 2316318"/>
                                  <a:gd name="connsiteX15" fmla="*/ 322228 w 3323376"/>
                                  <a:gd name="connsiteY15" fmla="*/ 2165213 h 2316318"/>
                                  <a:gd name="connsiteX16" fmla="*/ 351743 w 3323376"/>
                                  <a:gd name="connsiteY16" fmla="*/ 2152927 h 2316318"/>
                                  <a:gd name="connsiteX17" fmla="*/ 406343 w 3323376"/>
                                  <a:gd name="connsiteY17" fmla="*/ 2155409 h 2316318"/>
                                  <a:gd name="connsiteX18" fmla="*/ 474997 w 3323376"/>
                                  <a:gd name="connsiteY18" fmla="*/ 2171398 h 2316318"/>
                                  <a:gd name="connsiteX19" fmla="*/ 531359 w 3323376"/>
                                  <a:gd name="connsiteY19" fmla="*/ 2155409 h 2316318"/>
                                  <a:gd name="connsiteX20" fmla="*/ 549218 w 3323376"/>
                                  <a:gd name="connsiteY20" fmla="*/ 2137549 h 2316318"/>
                                  <a:gd name="connsiteX21" fmla="*/ 555171 w 3323376"/>
                                  <a:gd name="connsiteY21" fmla="*/ 2113737 h 2316318"/>
                                  <a:gd name="connsiteX22" fmla="*/ 584937 w 3323376"/>
                                  <a:gd name="connsiteY22" fmla="*/ 2083971 h 2316318"/>
                                  <a:gd name="connsiteX23" fmla="*/ 596843 w 3323376"/>
                                  <a:gd name="connsiteY23" fmla="*/ 2060159 h 2316318"/>
                                  <a:gd name="connsiteX24" fmla="*/ 620656 w 3323376"/>
                                  <a:gd name="connsiteY24" fmla="*/ 2042299 h 2316318"/>
                                  <a:gd name="connsiteX25" fmla="*/ 650421 w 3323376"/>
                                  <a:gd name="connsiteY25" fmla="*/ 2036346 h 2316318"/>
                                  <a:gd name="connsiteX26" fmla="*/ 688923 w 3323376"/>
                                  <a:gd name="connsiteY26" fmla="*/ 2032706 h 2316318"/>
                                  <a:gd name="connsiteX27" fmla="*/ 726185 w 3323376"/>
                                  <a:gd name="connsiteY27" fmla="*/ 2026310 h 2316318"/>
                                  <a:gd name="connsiteX28" fmla="*/ 745671 w 3323376"/>
                                  <a:gd name="connsiteY28" fmla="*/ 2042299 h 2316318"/>
                                  <a:gd name="connsiteX29" fmla="*/ 784945 w 3323376"/>
                                  <a:gd name="connsiteY29" fmla="*/ 2059717 h 2316318"/>
                                  <a:gd name="connsiteX30" fmla="*/ 781390 w 3323376"/>
                                  <a:gd name="connsiteY30" fmla="*/ 2089924 h 2316318"/>
                                  <a:gd name="connsiteX31" fmla="*/ 805202 w 3323376"/>
                                  <a:gd name="connsiteY31" fmla="*/ 2113737 h 2316318"/>
                                  <a:gd name="connsiteX32" fmla="*/ 870687 w 3323376"/>
                                  <a:gd name="connsiteY32" fmla="*/ 2143502 h 2316318"/>
                                  <a:gd name="connsiteX33" fmla="*/ 918312 w 3323376"/>
                                  <a:gd name="connsiteY33" fmla="*/ 2125643 h 2316318"/>
                                  <a:gd name="connsiteX34" fmla="*/ 948077 w 3323376"/>
                                  <a:gd name="connsiteY34" fmla="*/ 2149456 h 2316318"/>
                                  <a:gd name="connsiteX35" fmla="*/ 948077 w 3323376"/>
                                  <a:gd name="connsiteY35" fmla="*/ 2197081 h 2316318"/>
                                  <a:gd name="connsiteX36" fmla="*/ 948077 w 3323376"/>
                                  <a:gd name="connsiteY36" fmla="*/ 2208987 h 2316318"/>
                                  <a:gd name="connsiteX37" fmla="*/ 995702 w 3323376"/>
                                  <a:gd name="connsiteY37" fmla="*/ 2226846 h 2316318"/>
                                  <a:gd name="connsiteX38" fmla="*/ 1084999 w 3323376"/>
                                  <a:gd name="connsiteY38" fmla="*/ 2238752 h 2316318"/>
                                  <a:gd name="connsiteX39" fmla="*/ 1156437 w 3323376"/>
                                  <a:gd name="connsiteY39" fmla="*/ 2238752 h 2316318"/>
                                  <a:gd name="connsiteX40" fmla="*/ 1174296 w 3323376"/>
                                  <a:gd name="connsiteY40" fmla="*/ 2238752 h 2316318"/>
                                  <a:gd name="connsiteX41" fmla="*/ 1210015 w 3323376"/>
                                  <a:gd name="connsiteY41" fmla="*/ 2238752 h 2316318"/>
                                  <a:gd name="connsiteX42" fmla="*/ 1210015 w 3323376"/>
                                  <a:gd name="connsiteY42" fmla="*/ 2220893 h 2316318"/>
                                  <a:gd name="connsiteX43" fmla="*/ 1222692 w 3323376"/>
                                  <a:gd name="connsiteY43" fmla="*/ 2203034 h 2316318"/>
                                  <a:gd name="connsiteX44" fmla="*/ 1227874 w 3323376"/>
                                  <a:gd name="connsiteY44" fmla="*/ 2167315 h 2316318"/>
                                  <a:gd name="connsiteX45" fmla="*/ 1239781 w 3323376"/>
                                  <a:gd name="connsiteY45" fmla="*/ 2161362 h 2316318"/>
                                  <a:gd name="connsiteX46" fmla="*/ 1210015 w 3323376"/>
                                  <a:gd name="connsiteY46" fmla="*/ 2149456 h 2316318"/>
                                  <a:gd name="connsiteX47" fmla="*/ 1186202 w 3323376"/>
                                  <a:gd name="connsiteY47" fmla="*/ 2143502 h 2316318"/>
                                  <a:gd name="connsiteX48" fmla="*/ 1168343 w 3323376"/>
                                  <a:gd name="connsiteY48" fmla="*/ 2131596 h 2316318"/>
                                  <a:gd name="connsiteX49" fmla="*/ 1138577 w 3323376"/>
                                  <a:gd name="connsiteY49" fmla="*/ 2125643 h 2316318"/>
                                  <a:gd name="connsiteX50" fmla="*/ 1090952 w 3323376"/>
                                  <a:gd name="connsiteY50" fmla="*/ 2083971 h 2316318"/>
                                  <a:gd name="connsiteX51" fmla="*/ 1043327 w 3323376"/>
                                  <a:gd name="connsiteY51" fmla="*/ 2030393 h 2316318"/>
                                  <a:gd name="connsiteX52" fmla="*/ 1043327 w 3323376"/>
                                  <a:gd name="connsiteY52" fmla="*/ 1976815 h 2316318"/>
                                  <a:gd name="connsiteX53" fmla="*/ 1013562 w 3323376"/>
                                  <a:gd name="connsiteY53" fmla="*/ 1941096 h 2316318"/>
                                  <a:gd name="connsiteX54" fmla="*/ 1073093 w 3323376"/>
                                  <a:gd name="connsiteY54" fmla="*/ 1880680 h 2316318"/>
                                  <a:gd name="connsiteX55" fmla="*/ 1126671 w 3323376"/>
                                  <a:gd name="connsiteY55" fmla="*/ 1845846 h 2316318"/>
                                  <a:gd name="connsiteX56" fmla="*/ 1162390 w 3323376"/>
                                  <a:gd name="connsiteY56" fmla="*/ 1845846 h 2316318"/>
                                  <a:gd name="connsiteX57" fmla="*/ 1194783 w 3323376"/>
                                  <a:gd name="connsiteY57" fmla="*/ 1810758 h 2316318"/>
                                  <a:gd name="connsiteX58" fmla="*/ 1239781 w 3323376"/>
                                  <a:gd name="connsiteY58" fmla="*/ 1804174 h 2316318"/>
                                  <a:gd name="connsiteX59" fmla="*/ 1269546 w 3323376"/>
                                  <a:gd name="connsiteY59" fmla="*/ 1804174 h 2316318"/>
                                  <a:gd name="connsiteX60" fmla="*/ 1317171 w 3323376"/>
                                  <a:gd name="connsiteY60" fmla="*/ 1786315 h 2316318"/>
                                  <a:gd name="connsiteX61" fmla="*/ 1358843 w 3323376"/>
                                  <a:gd name="connsiteY61" fmla="*/ 1774409 h 2316318"/>
                                  <a:gd name="connsiteX62" fmla="*/ 1412421 w 3323376"/>
                                  <a:gd name="connsiteY62" fmla="*/ 1774409 h 2316318"/>
                                  <a:gd name="connsiteX63" fmla="*/ 1418374 w 3323376"/>
                                  <a:gd name="connsiteY63" fmla="*/ 1762502 h 2316318"/>
                                  <a:gd name="connsiteX64" fmla="*/ 1454093 w 3323376"/>
                                  <a:gd name="connsiteY64" fmla="*/ 1726784 h 2316318"/>
                                  <a:gd name="connsiteX65" fmla="*/ 1489812 w 3323376"/>
                                  <a:gd name="connsiteY65" fmla="*/ 1702971 h 2316318"/>
                                  <a:gd name="connsiteX66" fmla="*/ 1579109 w 3323376"/>
                                  <a:gd name="connsiteY66" fmla="*/ 1661299 h 2316318"/>
                                  <a:gd name="connsiteX67" fmla="*/ 1644593 w 3323376"/>
                                  <a:gd name="connsiteY67" fmla="*/ 1655346 h 2316318"/>
                                  <a:gd name="connsiteX68" fmla="*/ 1656499 w 3323376"/>
                                  <a:gd name="connsiteY68" fmla="*/ 1617315 h 2316318"/>
                                  <a:gd name="connsiteX69" fmla="*/ 1710077 w 3323376"/>
                                  <a:gd name="connsiteY69" fmla="*/ 1602653 h 2316318"/>
                                  <a:gd name="connsiteX70" fmla="*/ 1710077 w 3323376"/>
                                  <a:gd name="connsiteY70" fmla="*/ 1631534 h 2316318"/>
                                  <a:gd name="connsiteX71" fmla="*/ 1787468 w 3323376"/>
                                  <a:gd name="connsiteY71" fmla="*/ 1655346 h 2316318"/>
                                  <a:gd name="connsiteX72" fmla="*/ 1817234 w 3323376"/>
                                  <a:gd name="connsiteY72" fmla="*/ 1655346 h 2316318"/>
                                  <a:gd name="connsiteX73" fmla="*/ 1823187 w 3323376"/>
                                  <a:gd name="connsiteY73" fmla="*/ 1631534 h 2316318"/>
                                  <a:gd name="connsiteX74" fmla="*/ 1870812 w 3323376"/>
                                  <a:gd name="connsiteY74" fmla="*/ 1631534 h 2316318"/>
                                  <a:gd name="connsiteX75" fmla="*/ 1977376 w 3323376"/>
                                  <a:gd name="connsiteY75" fmla="*/ 1626990 h 2316318"/>
                                  <a:gd name="connsiteX76" fmla="*/ 2131840 w 3323376"/>
                                  <a:gd name="connsiteY76" fmla="*/ 1527038 h 2316318"/>
                                  <a:gd name="connsiteX77" fmla="*/ 3132874 w 3323376"/>
                                  <a:gd name="connsiteY77" fmla="*/ 720706 h 2316318"/>
                                  <a:gd name="connsiteX78" fmla="*/ 3323376 w 3323376"/>
                                  <a:gd name="connsiteY78" fmla="*/ 536160 h 2316318"/>
                                  <a:gd name="connsiteX79" fmla="*/ 3293612 w 3323376"/>
                                  <a:gd name="connsiteY79" fmla="*/ 369471 h 2316318"/>
                                  <a:gd name="connsiteX80" fmla="*/ 3245983 w 3323376"/>
                                  <a:gd name="connsiteY80" fmla="*/ 378 h 2316318"/>
                                  <a:gd name="connsiteX81" fmla="*/ 2811408 w 3323376"/>
                                  <a:gd name="connsiteY81" fmla="*/ 65863 h 2316318"/>
                                  <a:gd name="connsiteX82" fmla="*/ 817108 w 3323376"/>
                                  <a:gd name="connsiteY82" fmla="*/ 321846 h 2316318"/>
                                  <a:gd name="connsiteX83" fmla="*/ 133062 w 3323376"/>
                                  <a:gd name="connsiteY83" fmla="*/ 419697 h 2316318"/>
                                  <a:gd name="connsiteX84" fmla="*/ 3119 w 3323376"/>
                                  <a:gd name="connsiteY84" fmla="*/ 435687 h 2316318"/>
                                  <a:gd name="connsiteX85" fmla="*/ 9460 w 3323376"/>
                                  <a:gd name="connsiteY85" fmla="*/ 506039 h 2316318"/>
                                  <a:gd name="connsiteX86" fmla="*/ 3876 w 3323376"/>
                                  <a:gd name="connsiteY86" fmla="*/ 574776 h 2316318"/>
                                  <a:gd name="connsiteX87" fmla="*/ 10324 w 3323376"/>
                                  <a:gd name="connsiteY87" fmla="*/ 670669 h 2316318"/>
                                  <a:gd name="connsiteX88" fmla="*/ 5789 w 3323376"/>
                                  <a:gd name="connsiteY88" fmla="*/ 1199461 h 2316318"/>
                                  <a:gd name="connsiteX89" fmla="*/ 9458 w 3323376"/>
                                  <a:gd name="connsiteY89" fmla="*/ 1817153 h 2316318"/>
                                  <a:gd name="connsiteX90" fmla="*/ 6288 w 3323376"/>
                                  <a:gd name="connsiteY90" fmla="*/ 2175311 h 2316318"/>
                                  <a:gd name="connsiteX91" fmla="*/ 20162 w 3323376"/>
                                  <a:gd name="connsiteY91" fmla="*/ 2281834 h 2316318"/>
                                  <a:gd name="connsiteX0" fmla="*/ 20687 w 3323901"/>
                                  <a:gd name="connsiteY0" fmla="*/ 2281834 h 2316318"/>
                                  <a:gd name="connsiteX1" fmla="*/ 25830 w 3323901"/>
                                  <a:gd name="connsiteY1" fmla="*/ 2274444 h 2316318"/>
                                  <a:gd name="connsiteX2" fmla="*/ 48014 w 3323901"/>
                                  <a:gd name="connsiteY2" fmla="*/ 2268049 h 2316318"/>
                                  <a:gd name="connsiteX3" fmla="*/ 67032 w 3323901"/>
                                  <a:gd name="connsiteY3" fmla="*/ 2296828 h 2316318"/>
                                  <a:gd name="connsiteX4" fmla="*/ 89216 w 3323901"/>
                                  <a:gd name="connsiteY4" fmla="*/ 2287236 h 2316318"/>
                                  <a:gd name="connsiteX5" fmla="*/ 94907 w 3323901"/>
                                  <a:gd name="connsiteY5" fmla="*/ 2309620 h 2316318"/>
                                  <a:gd name="connsiteX6" fmla="*/ 133024 w 3323901"/>
                                  <a:gd name="connsiteY6" fmla="*/ 2316143 h 2316318"/>
                                  <a:gd name="connsiteX7" fmla="*/ 174696 w 3323901"/>
                                  <a:gd name="connsiteY7" fmla="*/ 2304237 h 2316318"/>
                                  <a:gd name="connsiteX8" fmla="*/ 186602 w 3323901"/>
                                  <a:gd name="connsiteY8" fmla="*/ 2292331 h 2316318"/>
                                  <a:gd name="connsiteX9" fmla="*/ 192556 w 3323901"/>
                                  <a:gd name="connsiteY9" fmla="*/ 2280424 h 2316318"/>
                                  <a:gd name="connsiteX10" fmla="*/ 210415 w 3323901"/>
                                  <a:gd name="connsiteY10" fmla="*/ 2234670 h 2316318"/>
                                  <a:gd name="connsiteX11" fmla="*/ 234227 w 3323901"/>
                                  <a:gd name="connsiteY11" fmla="*/ 2274471 h 2316318"/>
                                  <a:gd name="connsiteX12" fmla="*/ 261210 w 3323901"/>
                                  <a:gd name="connsiteY12" fmla="*/ 2276784 h 2316318"/>
                                  <a:gd name="connsiteX13" fmla="*/ 317185 w 3323901"/>
                                  <a:gd name="connsiteY13" fmla="*/ 2243378 h 2316318"/>
                                  <a:gd name="connsiteX14" fmla="*/ 335431 w 3323901"/>
                                  <a:gd name="connsiteY14" fmla="*/ 2214497 h 2316318"/>
                                  <a:gd name="connsiteX15" fmla="*/ 322753 w 3323901"/>
                                  <a:gd name="connsiteY15" fmla="*/ 2165213 h 2316318"/>
                                  <a:gd name="connsiteX16" fmla="*/ 352268 w 3323901"/>
                                  <a:gd name="connsiteY16" fmla="*/ 2152927 h 2316318"/>
                                  <a:gd name="connsiteX17" fmla="*/ 406868 w 3323901"/>
                                  <a:gd name="connsiteY17" fmla="*/ 2155409 h 2316318"/>
                                  <a:gd name="connsiteX18" fmla="*/ 475522 w 3323901"/>
                                  <a:gd name="connsiteY18" fmla="*/ 2171398 h 2316318"/>
                                  <a:gd name="connsiteX19" fmla="*/ 531884 w 3323901"/>
                                  <a:gd name="connsiteY19" fmla="*/ 2155409 h 2316318"/>
                                  <a:gd name="connsiteX20" fmla="*/ 549743 w 3323901"/>
                                  <a:gd name="connsiteY20" fmla="*/ 2137549 h 2316318"/>
                                  <a:gd name="connsiteX21" fmla="*/ 555696 w 3323901"/>
                                  <a:gd name="connsiteY21" fmla="*/ 2113737 h 2316318"/>
                                  <a:gd name="connsiteX22" fmla="*/ 585462 w 3323901"/>
                                  <a:gd name="connsiteY22" fmla="*/ 2083971 h 2316318"/>
                                  <a:gd name="connsiteX23" fmla="*/ 597368 w 3323901"/>
                                  <a:gd name="connsiteY23" fmla="*/ 2060159 h 2316318"/>
                                  <a:gd name="connsiteX24" fmla="*/ 621181 w 3323901"/>
                                  <a:gd name="connsiteY24" fmla="*/ 2042299 h 2316318"/>
                                  <a:gd name="connsiteX25" fmla="*/ 650946 w 3323901"/>
                                  <a:gd name="connsiteY25" fmla="*/ 2036346 h 2316318"/>
                                  <a:gd name="connsiteX26" fmla="*/ 689448 w 3323901"/>
                                  <a:gd name="connsiteY26" fmla="*/ 2032706 h 2316318"/>
                                  <a:gd name="connsiteX27" fmla="*/ 726710 w 3323901"/>
                                  <a:gd name="connsiteY27" fmla="*/ 2026310 h 2316318"/>
                                  <a:gd name="connsiteX28" fmla="*/ 746196 w 3323901"/>
                                  <a:gd name="connsiteY28" fmla="*/ 2042299 h 2316318"/>
                                  <a:gd name="connsiteX29" fmla="*/ 785470 w 3323901"/>
                                  <a:gd name="connsiteY29" fmla="*/ 2059717 h 2316318"/>
                                  <a:gd name="connsiteX30" fmla="*/ 781915 w 3323901"/>
                                  <a:gd name="connsiteY30" fmla="*/ 2089924 h 2316318"/>
                                  <a:gd name="connsiteX31" fmla="*/ 805727 w 3323901"/>
                                  <a:gd name="connsiteY31" fmla="*/ 2113737 h 2316318"/>
                                  <a:gd name="connsiteX32" fmla="*/ 871212 w 3323901"/>
                                  <a:gd name="connsiteY32" fmla="*/ 2143502 h 2316318"/>
                                  <a:gd name="connsiteX33" fmla="*/ 918837 w 3323901"/>
                                  <a:gd name="connsiteY33" fmla="*/ 2125643 h 2316318"/>
                                  <a:gd name="connsiteX34" fmla="*/ 948602 w 3323901"/>
                                  <a:gd name="connsiteY34" fmla="*/ 2149456 h 2316318"/>
                                  <a:gd name="connsiteX35" fmla="*/ 948602 w 3323901"/>
                                  <a:gd name="connsiteY35" fmla="*/ 2197081 h 2316318"/>
                                  <a:gd name="connsiteX36" fmla="*/ 948602 w 3323901"/>
                                  <a:gd name="connsiteY36" fmla="*/ 2208987 h 2316318"/>
                                  <a:gd name="connsiteX37" fmla="*/ 996227 w 3323901"/>
                                  <a:gd name="connsiteY37" fmla="*/ 2226846 h 2316318"/>
                                  <a:gd name="connsiteX38" fmla="*/ 1085524 w 3323901"/>
                                  <a:gd name="connsiteY38" fmla="*/ 2238752 h 2316318"/>
                                  <a:gd name="connsiteX39" fmla="*/ 1156962 w 3323901"/>
                                  <a:gd name="connsiteY39" fmla="*/ 2238752 h 2316318"/>
                                  <a:gd name="connsiteX40" fmla="*/ 1174821 w 3323901"/>
                                  <a:gd name="connsiteY40" fmla="*/ 2238752 h 2316318"/>
                                  <a:gd name="connsiteX41" fmla="*/ 1210540 w 3323901"/>
                                  <a:gd name="connsiteY41" fmla="*/ 2238752 h 2316318"/>
                                  <a:gd name="connsiteX42" fmla="*/ 1210540 w 3323901"/>
                                  <a:gd name="connsiteY42" fmla="*/ 2220893 h 2316318"/>
                                  <a:gd name="connsiteX43" fmla="*/ 1223217 w 3323901"/>
                                  <a:gd name="connsiteY43" fmla="*/ 2203034 h 2316318"/>
                                  <a:gd name="connsiteX44" fmla="*/ 1228399 w 3323901"/>
                                  <a:gd name="connsiteY44" fmla="*/ 2167315 h 2316318"/>
                                  <a:gd name="connsiteX45" fmla="*/ 1240306 w 3323901"/>
                                  <a:gd name="connsiteY45" fmla="*/ 2161362 h 2316318"/>
                                  <a:gd name="connsiteX46" fmla="*/ 1210540 w 3323901"/>
                                  <a:gd name="connsiteY46" fmla="*/ 2149456 h 2316318"/>
                                  <a:gd name="connsiteX47" fmla="*/ 1186727 w 3323901"/>
                                  <a:gd name="connsiteY47" fmla="*/ 2143502 h 2316318"/>
                                  <a:gd name="connsiteX48" fmla="*/ 1168868 w 3323901"/>
                                  <a:gd name="connsiteY48" fmla="*/ 2131596 h 2316318"/>
                                  <a:gd name="connsiteX49" fmla="*/ 1139102 w 3323901"/>
                                  <a:gd name="connsiteY49" fmla="*/ 2125643 h 2316318"/>
                                  <a:gd name="connsiteX50" fmla="*/ 1091477 w 3323901"/>
                                  <a:gd name="connsiteY50" fmla="*/ 2083971 h 2316318"/>
                                  <a:gd name="connsiteX51" fmla="*/ 1043852 w 3323901"/>
                                  <a:gd name="connsiteY51" fmla="*/ 2030393 h 2316318"/>
                                  <a:gd name="connsiteX52" fmla="*/ 1043852 w 3323901"/>
                                  <a:gd name="connsiteY52" fmla="*/ 1976815 h 2316318"/>
                                  <a:gd name="connsiteX53" fmla="*/ 1014087 w 3323901"/>
                                  <a:gd name="connsiteY53" fmla="*/ 1941096 h 2316318"/>
                                  <a:gd name="connsiteX54" fmla="*/ 1073618 w 3323901"/>
                                  <a:gd name="connsiteY54" fmla="*/ 1880680 h 2316318"/>
                                  <a:gd name="connsiteX55" fmla="*/ 1127196 w 3323901"/>
                                  <a:gd name="connsiteY55" fmla="*/ 1845846 h 2316318"/>
                                  <a:gd name="connsiteX56" fmla="*/ 1162915 w 3323901"/>
                                  <a:gd name="connsiteY56" fmla="*/ 1845846 h 2316318"/>
                                  <a:gd name="connsiteX57" fmla="*/ 1195308 w 3323901"/>
                                  <a:gd name="connsiteY57" fmla="*/ 1810758 h 2316318"/>
                                  <a:gd name="connsiteX58" fmla="*/ 1240306 w 3323901"/>
                                  <a:gd name="connsiteY58" fmla="*/ 1804174 h 2316318"/>
                                  <a:gd name="connsiteX59" fmla="*/ 1270071 w 3323901"/>
                                  <a:gd name="connsiteY59" fmla="*/ 1804174 h 2316318"/>
                                  <a:gd name="connsiteX60" fmla="*/ 1317696 w 3323901"/>
                                  <a:gd name="connsiteY60" fmla="*/ 1786315 h 2316318"/>
                                  <a:gd name="connsiteX61" fmla="*/ 1359368 w 3323901"/>
                                  <a:gd name="connsiteY61" fmla="*/ 1774409 h 2316318"/>
                                  <a:gd name="connsiteX62" fmla="*/ 1412946 w 3323901"/>
                                  <a:gd name="connsiteY62" fmla="*/ 1774409 h 2316318"/>
                                  <a:gd name="connsiteX63" fmla="*/ 1418899 w 3323901"/>
                                  <a:gd name="connsiteY63" fmla="*/ 1762502 h 2316318"/>
                                  <a:gd name="connsiteX64" fmla="*/ 1454618 w 3323901"/>
                                  <a:gd name="connsiteY64" fmla="*/ 1726784 h 2316318"/>
                                  <a:gd name="connsiteX65" fmla="*/ 1490337 w 3323901"/>
                                  <a:gd name="connsiteY65" fmla="*/ 1702971 h 2316318"/>
                                  <a:gd name="connsiteX66" fmla="*/ 1579634 w 3323901"/>
                                  <a:gd name="connsiteY66" fmla="*/ 1661299 h 2316318"/>
                                  <a:gd name="connsiteX67" fmla="*/ 1645118 w 3323901"/>
                                  <a:gd name="connsiteY67" fmla="*/ 1655346 h 2316318"/>
                                  <a:gd name="connsiteX68" fmla="*/ 1657024 w 3323901"/>
                                  <a:gd name="connsiteY68" fmla="*/ 1617315 h 2316318"/>
                                  <a:gd name="connsiteX69" fmla="*/ 1710602 w 3323901"/>
                                  <a:gd name="connsiteY69" fmla="*/ 1602653 h 2316318"/>
                                  <a:gd name="connsiteX70" fmla="*/ 1710602 w 3323901"/>
                                  <a:gd name="connsiteY70" fmla="*/ 1631534 h 2316318"/>
                                  <a:gd name="connsiteX71" fmla="*/ 1787993 w 3323901"/>
                                  <a:gd name="connsiteY71" fmla="*/ 1655346 h 2316318"/>
                                  <a:gd name="connsiteX72" fmla="*/ 1817759 w 3323901"/>
                                  <a:gd name="connsiteY72" fmla="*/ 1655346 h 2316318"/>
                                  <a:gd name="connsiteX73" fmla="*/ 1823712 w 3323901"/>
                                  <a:gd name="connsiteY73" fmla="*/ 1631534 h 2316318"/>
                                  <a:gd name="connsiteX74" fmla="*/ 1871337 w 3323901"/>
                                  <a:gd name="connsiteY74" fmla="*/ 1631534 h 2316318"/>
                                  <a:gd name="connsiteX75" fmla="*/ 1977901 w 3323901"/>
                                  <a:gd name="connsiteY75" fmla="*/ 1626990 h 2316318"/>
                                  <a:gd name="connsiteX76" fmla="*/ 2132365 w 3323901"/>
                                  <a:gd name="connsiteY76" fmla="*/ 1527038 h 2316318"/>
                                  <a:gd name="connsiteX77" fmla="*/ 3133399 w 3323901"/>
                                  <a:gd name="connsiteY77" fmla="*/ 720706 h 2316318"/>
                                  <a:gd name="connsiteX78" fmla="*/ 3323901 w 3323901"/>
                                  <a:gd name="connsiteY78" fmla="*/ 536160 h 2316318"/>
                                  <a:gd name="connsiteX79" fmla="*/ 3294137 w 3323901"/>
                                  <a:gd name="connsiteY79" fmla="*/ 369471 h 2316318"/>
                                  <a:gd name="connsiteX80" fmla="*/ 3246508 w 3323901"/>
                                  <a:gd name="connsiteY80" fmla="*/ 378 h 2316318"/>
                                  <a:gd name="connsiteX81" fmla="*/ 2811933 w 3323901"/>
                                  <a:gd name="connsiteY81" fmla="*/ 65863 h 2316318"/>
                                  <a:gd name="connsiteX82" fmla="*/ 817633 w 3323901"/>
                                  <a:gd name="connsiteY82" fmla="*/ 321846 h 2316318"/>
                                  <a:gd name="connsiteX83" fmla="*/ 133587 w 3323901"/>
                                  <a:gd name="connsiteY83" fmla="*/ 419697 h 2316318"/>
                                  <a:gd name="connsiteX84" fmla="*/ 3644 w 3323901"/>
                                  <a:gd name="connsiteY84" fmla="*/ 435687 h 2316318"/>
                                  <a:gd name="connsiteX85" fmla="*/ 6816 w 3323901"/>
                                  <a:gd name="connsiteY85" fmla="*/ 506039 h 2316318"/>
                                  <a:gd name="connsiteX86" fmla="*/ 4401 w 3323901"/>
                                  <a:gd name="connsiteY86" fmla="*/ 574776 h 2316318"/>
                                  <a:gd name="connsiteX87" fmla="*/ 10849 w 3323901"/>
                                  <a:gd name="connsiteY87" fmla="*/ 670669 h 2316318"/>
                                  <a:gd name="connsiteX88" fmla="*/ 6314 w 3323901"/>
                                  <a:gd name="connsiteY88" fmla="*/ 1199461 h 2316318"/>
                                  <a:gd name="connsiteX89" fmla="*/ 9983 w 3323901"/>
                                  <a:gd name="connsiteY89" fmla="*/ 1817153 h 2316318"/>
                                  <a:gd name="connsiteX90" fmla="*/ 6813 w 3323901"/>
                                  <a:gd name="connsiteY90" fmla="*/ 2175311 h 2316318"/>
                                  <a:gd name="connsiteX91" fmla="*/ 20687 w 3323901"/>
                                  <a:gd name="connsiteY91" fmla="*/ 2281834 h 2316318"/>
                                  <a:gd name="connsiteX0" fmla="*/ 19272 w 3322486"/>
                                  <a:gd name="connsiteY0" fmla="*/ 2281834 h 2316318"/>
                                  <a:gd name="connsiteX1" fmla="*/ 24415 w 3322486"/>
                                  <a:gd name="connsiteY1" fmla="*/ 2274444 h 2316318"/>
                                  <a:gd name="connsiteX2" fmla="*/ 46599 w 3322486"/>
                                  <a:gd name="connsiteY2" fmla="*/ 2268049 h 2316318"/>
                                  <a:gd name="connsiteX3" fmla="*/ 65617 w 3322486"/>
                                  <a:gd name="connsiteY3" fmla="*/ 2296828 h 2316318"/>
                                  <a:gd name="connsiteX4" fmla="*/ 87801 w 3322486"/>
                                  <a:gd name="connsiteY4" fmla="*/ 2287236 h 2316318"/>
                                  <a:gd name="connsiteX5" fmla="*/ 93492 w 3322486"/>
                                  <a:gd name="connsiteY5" fmla="*/ 2309620 h 2316318"/>
                                  <a:gd name="connsiteX6" fmla="*/ 131609 w 3322486"/>
                                  <a:gd name="connsiteY6" fmla="*/ 2316143 h 2316318"/>
                                  <a:gd name="connsiteX7" fmla="*/ 173281 w 3322486"/>
                                  <a:gd name="connsiteY7" fmla="*/ 2304237 h 2316318"/>
                                  <a:gd name="connsiteX8" fmla="*/ 185187 w 3322486"/>
                                  <a:gd name="connsiteY8" fmla="*/ 2292331 h 2316318"/>
                                  <a:gd name="connsiteX9" fmla="*/ 191141 w 3322486"/>
                                  <a:gd name="connsiteY9" fmla="*/ 2280424 h 2316318"/>
                                  <a:gd name="connsiteX10" fmla="*/ 209000 w 3322486"/>
                                  <a:gd name="connsiteY10" fmla="*/ 2234670 h 2316318"/>
                                  <a:gd name="connsiteX11" fmla="*/ 232812 w 3322486"/>
                                  <a:gd name="connsiteY11" fmla="*/ 2274471 h 2316318"/>
                                  <a:gd name="connsiteX12" fmla="*/ 259795 w 3322486"/>
                                  <a:gd name="connsiteY12" fmla="*/ 2276784 h 2316318"/>
                                  <a:gd name="connsiteX13" fmla="*/ 315770 w 3322486"/>
                                  <a:gd name="connsiteY13" fmla="*/ 2243378 h 2316318"/>
                                  <a:gd name="connsiteX14" fmla="*/ 334016 w 3322486"/>
                                  <a:gd name="connsiteY14" fmla="*/ 2214497 h 2316318"/>
                                  <a:gd name="connsiteX15" fmla="*/ 321338 w 3322486"/>
                                  <a:gd name="connsiteY15" fmla="*/ 2165213 h 2316318"/>
                                  <a:gd name="connsiteX16" fmla="*/ 350853 w 3322486"/>
                                  <a:gd name="connsiteY16" fmla="*/ 2152927 h 2316318"/>
                                  <a:gd name="connsiteX17" fmla="*/ 405453 w 3322486"/>
                                  <a:gd name="connsiteY17" fmla="*/ 2155409 h 2316318"/>
                                  <a:gd name="connsiteX18" fmla="*/ 474107 w 3322486"/>
                                  <a:gd name="connsiteY18" fmla="*/ 2171398 h 2316318"/>
                                  <a:gd name="connsiteX19" fmla="*/ 530469 w 3322486"/>
                                  <a:gd name="connsiteY19" fmla="*/ 2155409 h 2316318"/>
                                  <a:gd name="connsiteX20" fmla="*/ 548328 w 3322486"/>
                                  <a:gd name="connsiteY20" fmla="*/ 2137549 h 2316318"/>
                                  <a:gd name="connsiteX21" fmla="*/ 554281 w 3322486"/>
                                  <a:gd name="connsiteY21" fmla="*/ 2113737 h 2316318"/>
                                  <a:gd name="connsiteX22" fmla="*/ 584047 w 3322486"/>
                                  <a:gd name="connsiteY22" fmla="*/ 2083971 h 2316318"/>
                                  <a:gd name="connsiteX23" fmla="*/ 595953 w 3322486"/>
                                  <a:gd name="connsiteY23" fmla="*/ 2060159 h 2316318"/>
                                  <a:gd name="connsiteX24" fmla="*/ 619766 w 3322486"/>
                                  <a:gd name="connsiteY24" fmla="*/ 2042299 h 2316318"/>
                                  <a:gd name="connsiteX25" fmla="*/ 649531 w 3322486"/>
                                  <a:gd name="connsiteY25" fmla="*/ 2036346 h 2316318"/>
                                  <a:gd name="connsiteX26" fmla="*/ 688033 w 3322486"/>
                                  <a:gd name="connsiteY26" fmla="*/ 2032706 h 2316318"/>
                                  <a:gd name="connsiteX27" fmla="*/ 725295 w 3322486"/>
                                  <a:gd name="connsiteY27" fmla="*/ 2026310 h 2316318"/>
                                  <a:gd name="connsiteX28" fmla="*/ 744781 w 3322486"/>
                                  <a:gd name="connsiteY28" fmla="*/ 2042299 h 2316318"/>
                                  <a:gd name="connsiteX29" fmla="*/ 784055 w 3322486"/>
                                  <a:gd name="connsiteY29" fmla="*/ 2059717 h 2316318"/>
                                  <a:gd name="connsiteX30" fmla="*/ 780500 w 3322486"/>
                                  <a:gd name="connsiteY30" fmla="*/ 2089924 h 2316318"/>
                                  <a:gd name="connsiteX31" fmla="*/ 804312 w 3322486"/>
                                  <a:gd name="connsiteY31" fmla="*/ 2113737 h 2316318"/>
                                  <a:gd name="connsiteX32" fmla="*/ 869797 w 3322486"/>
                                  <a:gd name="connsiteY32" fmla="*/ 2143502 h 2316318"/>
                                  <a:gd name="connsiteX33" fmla="*/ 917422 w 3322486"/>
                                  <a:gd name="connsiteY33" fmla="*/ 2125643 h 2316318"/>
                                  <a:gd name="connsiteX34" fmla="*/ 947187 w 3322486"/>
                                  <a:gd name="connsiteY34" fmla="*/ 2149456 h 2316318"/>
                                  <a:gd name="connsiteX35" fmla="*/ 947187 w 3322486"/>
                                  <a:gd name="connsiteY35" fmla="*/ 2197081 h 2316318"/>
                                  <a:gd name="connsiteX36" fmla="*/ 947187 w 3322486"/>
                                  <a:gd name="connsiteY36" fmla="*/ 2208987 h 2316318"/>
                                  <a:gd name="connsiteX37" fmla="*/ 994812 w 3322486"/>
                                  <a:gd name="connsiteY37" fmla="*/ 2226846 h 2316318"/>
                                  <a:gd name="connsiteX38" fmla="*/ 1084109 w 3322486"/>
                                  <a:gd name="connsiteY38" fmla="*/ 2238752 h 2316318"/>
                                  <a:gd name="connsiteX39" fmla="*/ 1155547 w 3322486"/>
                                  <a:gd name="connsiteY39" fmla="*/ 2238752 h 2316318"/>
                                  <a:gd name="connsiteX40" fmla="*/ 1173406 w 3322486"/>
                                  <a:gd name="connsiteY40" fmla="*/ 2238752 h 2316318"/>
                                  <a:gd name="connsiteX41" fmla="*/ 1209125 w 3322486"/>
                                  <a:gd name="connsiteY41" fmla="*/ 2238752 h 2316318"/>
                                  <a:gd name="connsiteX42" fmla="*/ 1209125 w 3322486"/>
                                  <a:gd name="connsiteY42" fmla="*/ 2220893 h 2316318"/>
                                  <a:gd name="connsiteX43" fmla="*/ 1221802 w 3322486"/>
                                  <a:gd name="connsiteY43" fmla="*/ 2203034 h 2316318"/>
                                  <a:gd name="connsiteX44" fmla="*/ 1226984 w 3322486"/>
                                  <a:gd name="connsiteY44" fmla="*/ 2167315 h 2316318"/>
                                  <a:gd name="connsiteX45" fmla="*/ 1238891 w 3322486"/>
                                  <a:gd name="connsiteY45" fmla="*/ 2161362 h 2316318"/>
                                  <a:gd name="connsiteX46" fmla="*/ 1209125 w 3322486"/>
                                  <a:gd name="connsiteY46" fmla="*/ 2149456 h 2316318"/>
                                  <a:gd name="connsiteX47" fmla="*/ 1185312 w 3322486"/>
                                  <a:gd name="connsiteY47" fmla="*/ 2143502 h 2316318"/>
                                  <a:gd name="connsiteX48" fmla="*/ 1167453 w 3322486"/>
                                  <a:gd name="connsiteY48" fmla="*/ 2131596 h 2316318"/>
                                  <a:gd name="connsiteX49" fmla="*/ 1137687 w 3322486"/>
                                  <a:gd name="connsiteY49" fmla="*/ 2125643 h 2316318"/>
                                  <a:gd name="connsiteX50" fmla="*/ 1090062 w 3322486"/>
                                  <a:gd name="connsiteY50" fmla="*/ 2083971 h 2316318"/>
                                  <a:gd name="connsiteX51" fmla="*/ 1042437 w 3322486"/>
                                  <a:gd name="connsiteY51" fmla="*/ 2030393 h 2316318"/>
                                  <a:gd name="connsiteX52" fmla="*/ 1042437 w 3322486"/>
                                  <a:gd name="connsiteY52" fmla="*/ 1976815 h 2316318"/>
                                  <a:gd name="connsiteX53" fmla="*/ 1012672 w 3322486"/>
                                  <a:gd name="connsiteY53" fmla="*/ 1941096 h 2316318"/>
                                  <a:gd name="connsiteX54" fmla="*/ 1072203 w 3322486"/>
                                  <a:gd name="connsiteY54" fmla="*/ 1880680 h 2316318"/>
                                  <a:gd name="connsiteX55" fmla="*/ 1125781 w 3322486"/>
                                  <a:gd name="connsiteY55" fmla="*/ 1845846 h 2316318"/>
                                  <a:gd name="connsiteX56" fmla="*/ 1161500 w 3322486"/>
                                  <a:gd name="connsiteY56" fmla="*/ 1845846 h 2316318"/>
                                  <a:gd name="connsiteX57" fmla="*/ 1193893 w 3322486"/>
                                  <a:gd name="connsiteY57" fmla="*/ 1810758 h 2316318"/>
                                  <a:gd name="connsiteX58" fmla="*/ 1238891 w 3322486"/>
                                  <a:gd name="connsiteY58" fmla="*/ 1804174 h 2316318"/>
                                  <a:gd name="connsiteX59" fmla="*/ 1268656 w 3322486"/>
                                  <a:gd name="connsiteY59" fmla="*/ 1804174 h 2316318"/>
                                  <a:gd name="connsiteX60" fmla="*/ 1316281 w 3322486"/>
                                  <a:gd name="connsiteY60" fmla="*/ 1786315 h 2316318"/>
                                  <a:gd name="connsiteX61" fmla="*/ 1357953 w 3322486"/>
                                  <a:gd name="connsiteY61" fmla="*/ 1774409 h 2316318"/>
                                  <a:gd name="connsiteX62" fmla="*/ 1411531 w 3322486"/>
                                  <a:gd name="connsiteY62" fmla="*/ 1774409 h 2316318"/>
                                  <a:gd name="connsiteX63" fmla="*/ 1417484 w 3322486"/>
                                  <a:gd name="connsiteY63" fmla="*/ 1762502 h 2316318"/>
                                  <a:gd name="connsiteX64" fmla="*/ 1453203 w 3322486"/>
                                  <a:gd name="connsiteY64" fmla="*/ 1726784 h 2316318"/>
                                  <a:gd name="connsiteX65" fmla="*/ 1488922 w 3322486"/>
                                  <a:gd name="connsiteY65" fmla="*/ 1702971 h 2316318"/>
                                  <a:gd name="connsiteX66" fmla="*/ 1578219 w 3322486"/>
                                  <a:gd name="connsiteY66" fmla="*/ 1661299 h 2316318"/>
                                  <a:gd name="connsiteX67" fmla="*/ 1643703 w 3322486"/>
                                  <a:gd name="connsiteY67" fmla="*/ 1655346 h 2316318"/>
                                  <a:gd name="connsiteX68" fmla="*/ 1655609 w 3322486"/>
                                  <a:gd name="connsiteY68" fmla="*/ 1617315 h 2316318"/>
                                  <a:gd name="connsiteX69" fmla="*/ 1709187 w 3322486"/>
                                  <a:gd name="connsiteY69" fmla="*/ 1602653 h 2316318"/>
                                  <a:gd name="connsiteX70" fmla="*/ 1709187 w 3322486"/>
                                  <a:gd name="connsiteY70" fmla="*/ 1631534 h 2316318"/>
                                  <a:gd name="connsiteX71" fmla="*/ 1786578 w 3322486"/>
                                  <a:gd name="connsiteY71" fmla="*/ 1655346 h 2316318"/>
                                  <a:gd name="connsiteX72" fmla="*/ 1816344 w 3322486"/>
                                  <a:gd name="connsiteY72" fmla="*/ 1655346 h 2316318"/>
                                  <a:gd name="connsiteX73" fmla="*/ 1822297 w 3322486"/>
                                  <a:gd name="connsiteY73" fmla="*/ 1631534 h 2316318"/>
                                  <a:gd name="connsiteX74" fmla="*/ 1869922 w 3322486"/>
                                  <a:gd name="connsiteY74" fmla="*/ 1631534 h 2316318"/>
                                  <a:gd name="connsiteX75" fmla="*/ 1976486 w 3322486"/>
                                  <a:gd name="connsiteY75" fmla="*/ 1626990 h 2316318"/>
                                  <a:gd name="connsiteX76" fmla="*/ 2130950 w 3322486"/>
                                  <a:gd name="connsiteY76" fmla="*/ 1527038 h 2316318"/>
                                  <a:gd name="connsiteX77" fmla="*/ 3131984 w 3322486"/>
                                  <a:gd name="connsiteY77" fmla="*/ 720706 h 2316318"/>
                                  <a:gd name="connsiteX78" fmla="*/ 3322486 w 3322486"/>
                                  <a:gd name="connsiteY78" fmla="*/ 536160 h 2316318"/>
                                  <a:gd name="connsiteX79" fmla="*/ 3292722 w 3322486"/>
                                  <a:gd name="connsiteY79" fmla="*/ 369471 h 2316318"/>
                                  <a:gd name="connsiteX80" fmla="*/ 3245093 w 3322486"/>
                                  <a:gd name="connsiteY80" fmla="*/ 378 h 2316318"/>
                                  <a:gd name="connsiteX81" fmla="*/ 2810518 w 3322486"/>
                                  <a:gd name="connsiteY81" fmla="*/ 65863 h 2316318"/>
                                  <a:gd name="connsiteX82" fmla="*/ 816218 w 3322486"/>
                                  <a:gd name="connsiteY82" fmla="*/ 321846 h 2316318"/>
                                  <a:gd name="connsiteX83" fmla="*/ 132172 w 3322486"/>
                                  <a:gd name="connsiteY83" fmla="*/ 419697 h 2316318"/>
                                  <a:gd name="connsiteX84" fmla="*/ 11737 w 3322486"/>
                                  <a:gd name="connsiteY84" fmla="*/ 435687 h 2316318"/>
                                  <a:gd name="connsiteX85" fmla="*/ 5401 w 3322486"/>
                                  <a:gd name="connsiteY85" fmla="*/ 506039 h 2316318"/>
                                  <a:gd name="connsiteX86" fmla="*/ 2986 w 3322486"/>
                                  <a:gd name="connsiteY86" fmla="*/ 574776 h 2316318"/>
                                  <a:gd name="connsiteX87" fmla="*/ 9434 w 3322486"/>
                                  <a:gd name="connsiteY87" fmla="*/ 670669 h 2316318"/>
                                  <a:gd name="connsiteX88" fmla="*/ 4899 w 3322486"/>
                                  <a:gd name="connsiteY88" fmla="*/ 1199461 h 2316318"/>
                                  <a:gd name="connsiteX89" fmla="*/ 8568 w 3322486"/>
                                  <a:gd name="connsiteY89" fmla="*/ 1817153 h 2316318"/>
                                  <a:gd name="connsiteX90" fmla="*/ 5398 w 3322486"/>
                                  <a:gd name="connsiteY90" fmla="*/ 2175311 h 2316318"/>
                                  <a:gd name="connsiteX91" fmla="*/ 19272 w 3322486"/>
                                  <a:gd name="connsiteY91" fmla="*/ 2281834 h 2316318"/>
                                  <a:gd name="connsiteX0" fmla="*/ 20125 w 3323339"/>
                                  <a:gd name="connsiteY0" fmla="*/ 2281834 h 2316318"/>
                                  <a:gd name="connsiteX1" fmla="*/ 25268 w 3323339"/>
                                  <a:gd name="connsiteY1" fmla="*/ 2274444 h 2316318"/>
                                  <a:gd name="connsiteX2" fmla="*/ 47452 w 3323339"/>
                                  <a:gd name="connsiteY2" fmla="*/ 2268049 h 2316318"/>
                                  <a:gd name="connsiteX3" fmla="*/ 66470 w 3323339"/>
                                  <a:gd name="connsiteY3" fmla="*/ 2296828 h 2316318"/>
                                  <a:gd name="connsiteX4" fmla="*/ 88654 w 3323339"/>
                                  <a:gd name="connsiteY4" fmla="*/ 2287236 h 2316318"/>
                                  <a:gd name="connsiteX5" fmla="*/ 94345 w 3323339"/>
                                  <a:gd name="connsiteY5" fmla="*/ 2309620 h 2316318"/>
                                  <a:gd name="connsiteX6" fmla="*/ 132462 w 3323339"/>
                                  <a:gd name="connsiteY6" fmla="*/ 2316143 h 2316318"/>
                                  <a:gd name="connsiteX7" fmla="*/ 174134 w 3323339"/>
                                  <a:gd name="connsiteY7" fmla="*/ 2304237 h 2316318"/>
                                  <a:gd name="connsiteX8" fmla="*/ 186040 w 3323339"/>
                                  <a:gd name="connsiteY8" fmla="*/ 2292331 h 2316318"/>
                                  <a:gd name="connsiteX9" fmla="*/ 191994 w 3323339"/>
                                  <a:gd name="connsiteY9" fmla="*/ 2280424 h 2316318"/>
                                  <a:gd name="connsiteX10" fmla="*/ 209853 w 3323339"/>
                                  <a:gd name="connsiteY10" fmla="*/ 2234670 h 2316318"/>
                                  <a:gd name="connsiteX11" fmla="*/ 233665 w 3323339"/>
                                  <a:gd name="connsiteY11" fmla="*/ 2274471 h 2316318"/>
                                  <a:gd name="connsiteX12" fmla="*/ 260648 w 3323339"/>
                                  <a:gd name="connsiteY12" fmla="*/ 2276784 h 2316318"/>
                                  <a:gd name="connsiteX13" fmla="*/ 316623 w 3323339"/>
                                  <a:gd name="connsiteY13" fmla="*/ 2243378 h 2316318"/>
                                  <a:gd name="connsiteX14" fmla="*/ 334869 w 3323339"/>
                                  <a:gd name="connsiteY14" fmla="*/ 2214497 h 2316318"/>
                                  <a:gd name="connsiteX15" fmla="*/ 322191 w 3323339"/>
                                  <a:gd name="connsiteY15" fmla="*/ 2165213 h 2316318"/>
                                  <a:gd name="connsiteX16" fmla="*/ 351706 w 3323339"/>
                                  <a:gd name="connsiteY16" fmla="*/ 2152927 h 2316318"/>
                                  <a:gd name="connsiteX17" fmla="*/ 406306 w 3323339"/>
                                  <a:gd name="connsiteY17" fmla="*/ 2155409 h 2316318"/>
                                  <a:gd name="connsiteX18" fmla="*/ 474960 w 3323339"/>
                                  <a:gd name="connsiteY18" fmla="*/ 2171398 h 2316318"/>
                                  <a:gd name="connsiteX19" fmla="*/ 531322 w 3323339"/>
                                  <a:gd name="connsiteY19" fmla="*/ 2155409 h 2316318"/>
                                  <a:gd name="connsiteX20" fmla="*/ 549181 w 3323339"/>
                                  <a:gd name="connsiteY20" fmla="*/ 2137549 h 2316318"/>
                                  <a:gd name="connsiteX21" fmla="*/ 555134 w 3323339"/>
                                  <a:gd name="connsiteY21" fmla="*/ 2113737 h 2316318"/>
                                  <a:gd name="connsiteX22" fmla="*/ 584900 w 3323339"/>
                                  <a:gd name="connsiteY22" fmla="*/ 2083971 h 2316318"/>
                                  <a:gd name="connsiteX23" fmla="*/ 596806 w 3323339"/>
                                  <a:gd name="connsiteY23" fmla="*/ 2060159 h 2316318"/>
                                  <a:gd name="connsiteX24" fmla="*/ 620619 w 3323339"/>
                                  <a:gd name="connsiteY24" fmla="*/ 2042299 h 2316318"/>
                                  <a:gd name="connsiteX25" fmla="*/ 650384 w 3323339"/>
                                  <a:gd name="connsiteY25" fmla="*/ 2036346 h 2316318"/>
                                  <a:gd name="connsiteX26" fmla="*/ 688886 w 3323339"/>
                                  <a:gd name="connsiteY26" fmla="*/ 2032706 h 2316318"/>
                                  <a:gd name="connsiteX27" fmla="*/ 726148 w 3323339"/>
                                  <a:gd name="connsiteY27" fmla="*/ 2026310 h 2316318"/>
                                  <a:gd name="connsiteX28" fmla="*/ 745634 w 3323339"/>
                                  <a:gd name="connsiteY28" fmla="*/ 2042299 h 2316318"/>
                                  <a:gd name="connsiteX29" fmla="*/ 784908 w 3323339"/>
                                  <a:gd name="connsiteY29" fmla="*/ 2059717 h 2316318"/>
                                  <a:gd name="connsiteX30" fmla="*/ 781353 w 3323339"/>
                                  <a:gd name="connsiteY30" fmla="*/ 2089924 h 2316318"/>
                                  <a:gd name="connsiteX31" fmla="*/ 805165 w 3323339"/>
                                  <a:gd name="connsiteY31" fmla="*/ 2113737 h 2316318"/>
                                  <a:gd name="connsiteX32" fmla="*/ 870650 w 3323339"/>
                                  <a:gd name="connsiteY32" fmla="*/ 2143502 h 2316318"/>
                                  <a:gd name="connsiteX33" fmla="*/ 918275 w 3323339"/>
                                  <a:gd name="connsiteY33" fmla="*/ 2125643 h 2316318"/>
                                  <a:gd name="connsiteX34" fmla="*/ 948040 w 3323339"/>
                                  <a:gd name="connsiteY34" fmla="*/ 2149456 h 2316318"/>
                                  <a:gd name="connsiteX35" fmla="*/ 948040 w 3323339"/>
                                  <a:gd name="connsiteY35" fmla="*/ 2197081 h 2316318"/>
                                  <a:gd name="connsiteX36" fmla="*/ 948040 w 3323339"/>
                                  <a:gd name="connsiteY36" fmla="*/ 2208987 h 2316318"/>
                                  <a:gd name="connsiteX37" fmla="*/ 995665 w 3323339"/>
                                  <a:gd name="connsiteY37" fmla="*/ 2226846 h 2316318"/>
                                  <a:gd name="connsiteX38" fmla="*/ 1084962 w 3323339"/>
                                  <a:gd name="connsiteY38" fmla="*/ 2238752 h 2316318"/>
                                  <a:gd name="connsiteX39" fmla="*/ 1156400 w 3323339"/>
                                  <a:gd name="connsiteY39" fmla="*/ 2238752 h 2316318"/>
                                  <a:gd name="connsiteX40" fmla="*/ 1174259 w 3323339"/>
                                  <a:gd name="connsiteY40" fmla="*/ 2238752 h 2316318"/>
                                  <a:gd name="connsiteX41" fmla="*/ 1209978 w 3323339"/>
                                  <a:gd name="connsiteY41" fmla="*/ 2238752 h 2316318"/>
                                  <a:gd name="connsiteX42" fmla="*/ 1209978 w 3323339"/>
                                  <a:gd name="connsiteY42" fmla="*/ 2220893 h 2316318"/>
                                  <a:gd name="connsiteX43" fmla="*/ 1222655 w 3323339"/>
                                  <a:gd name="connsiteY43" fmla="*/ 2203034 h 2316318"/>
                                  <a:gd name="connsiteX44" fmla="*/ 1227837 w 3323339"/>
                                  <a:gd name="connsiteY44" fmla="*/ 2167315 h 2316318"/>
                                  <a:gd name="connsiteX45" fmla="*/ 1239744 w 3323339"/>
                                  <a:gd name="connsiteY45" fmla="*/ 2161362 h 2316318"/>
                                  <a:gd name="connsiteX46" fmla="*/ 1209978 w 3323339"/>
                                  <a:gd name="connsiteY46" fmla="*/ 2149456 h 2316318"/>
                                  <a:gd name="connsiteX47" fmla="*/ 1186165 w 3323339"/>
                                  <a:gd name="connsiteY47" fmla="*/ 2143502 h 2316318"/>
                                  <a:gd name="connsiteX48" fmla="*/ 1168306 w 3323339"/>
                                  <a:gd name="connsiteY48" fmla="*/ 2131596 h 2316318"/>
                                  <a:gd name="connsiteX49" fmla="*/ 1138540 w 3323339"/>
                                  <a:gd name="connsiteY49" fmla="*/ 2125643 h 2316318"/>
                                  <a:gd name="connsiteX50" fmla="*/ 1090915 w 3323339"/>
                                  <a:gd name="connsiteY50" fmla="*/ 2083971 h 2316318"/>
                                  <a:gd name="connsiteX51" fmla="*/ 1043290 w 3323339"/>
                                  <a:gd name="connsiteY51" fmla="*/ 2030393 h 2316318"/>
                                  <a:gd name="connsiteX52" fmla="*/ 1043290 w 3323339"/>
                                  <a:gd name="connsiteY52" fmla="*/ 1976815 h 2316318"/>
                                  <a:gd name="connsiteX53" fmla="*/ 1013525 w 3323339"/>
                                  <a:gd name="connsiteY53" fmla="*/ 1941096 h 2316318"/>
                                  <a:gd name="connsiteX54" fmla="*/ 1073056 w 3323339"/>
                                  <a:gd name="connsiteY54" fmla="*/ 1880680 h 2316318"/>
                                  <a:gd name="connsiteX55" fmla="*/ 1126634 w 3323339"/>
                                  <a:gd name="connsiteY55" fmla="*/ 1845846 h 2316318"/>
                                  <a:gd name="connsiteX56" fmla="*/ 1162353 w 3323339"/>
                                  <a:gd name="connsiteY56" fmla="*/ 1845846 h 2316318"/>
                                  <a:gd name="connsiteX57" fmla="*/ 1194746 w 3323339"/>
                                  <a:gd name="connsiteY57" fmla="*/ 1810758 h 2316318"/>
                                  <a:gd name="connsiteX58" fmla="*/ 1239744 w 3323339"/>
                                  <a:gd name="connsiteY58" fmla="*/ 1804174 h 2316318"/>
                                  <a:gd name="connsiteX59" fmla="*/ 1269509 w 3323339"/>
                                  <a:gd name="connsiteY59" fmla="*/ 1804174 h 2316318"/>
                                  <a:gd name="connsiteX60" fmla="*/ 1317134 w 3323339"/>
                                  <a:gd name="connsiteY60" fmla="*/ 1786315 h 2316318"/>
                                  <a:gd name="connsiteX61" fmla="*/ 1358806 w 3323339"/>
                                  <a:gd name="connsiteY61" fmla="*/ 1774409 h 2316318"/>
                                  <a:gd name="connsiteX62" fmla="*/ 1412384 w 3323339"/>
                                  <a:gd name="connsiteY62" fmla="*/ 1774409 h 2316318"/>
                                  <a:gd name="connsiteX63" fmla="*/ 1418337 w 3323339"/>
                                  <a:gd name="connsiteY63" fmla="*/ 1762502 h 2316318"/>
                                  <a:gd name="connsiteX64" fmla="*/ 1454056 w 3323339"/>
                                  <a:gd name="connsiteY64" fmla="*/ 1726784 h 2316318"/>
                                  <a:gd name="connsiteX65" fmla="*/ 1489775 w 3323339"/>
                                  <a:gd name="connsiteY65" fmla="*/ 1702971 h 2316318"/>
                                  <a:gd name="connsiteX66" fmla="*/ 1579072 w 3323339"/>
                                  <a:gd name="connsiteY66" fmla="*/ 1661299 h 2316318"/>
                                  <a:gd name="connsiteX67" fmla="*/ 1644556 w 3323339"/>
                                  <a:gd name="connsiteY67" fmla="*/ 1655346 h 2316318"/>
                                  <a:gd name="connsiteX68" fmla="*/ 1656462 w 3323339"/>
                                  <a:gd name="connsiteY68" fmla="*/ 1617315 h 2316318"/>
                                  <a:gd name="connsiteX69" fmla="*/ 1710040 w 3323339"/>
                                  <a:gd name="connsiteY69" fmla="*/ 1602653 h 2316318"/>
                                  <a:gd name="connsiteX70" fmla="*/ 1710040 w 3323339"/>
                                  <a:gd name="connsiteY70" fmla="*/ 1631534 h 2316318"/>
                                  <a:gd name="connsiteX71" fmla="*/ 1787431 w 3323339"/>
                                  <a:gd name="connsiteY71" fmla="*/ 1655346 h 2316318"/>
                                  <a:gd name="connsiteX72" fmla="*/ 1817197 w 3323339"/>
                                  <a:gd name="connsiteY72" fmla="*/ 1655346 h 2316318"/>
                                  <a:gd name="connsiteX73" fmla="*/ 1823150 w 3323339"/>
                                  <a:gd name="connsiteY73" fmla="*/ 1631534 h 2316318"/>
                                  <a:gd name="connsiteX74" fmla="*/ 1870775 w 3323339"/>
                                  <a:gd name="connsiteY74" fmla="*/ 1631534 h 2316318"/>
                                  <a:gd name="connsiteX75" fmla="*/ 1977339 w 3323339"/>
                                  <a:gd name="connsiteY75" fmla="*/ 1626990 h 2316318"/>
                                  <a:gd name="connsiteX76" fmla="*/ 2131803 w 3323339"/>
                                  <a:gd name="connsiteY76" fmla="*/ 1527038 h 2316318"/>
                                  <a:gd name="connsiteX77" fmla="*/ 3132837 w 3323339"/>
                                  <a:gd name="connsiteY77" fmla="*/ 720706 h 2316318"/>
                                  <a:gd name="connsiteX78" fmla="*/ 3323339 w 3323339"/>
                                  <a:gd name="connsiteY78" fmla="*/ 536160 h 2316318"/>
                                  <a:gd name="connsiteX79" fmla="*/ 3293575 w 3323339"/>
                                  <a:gd name="connsiteY79" fmla="*/ 369471 h 2316318"/>
                                  <a:gd name="connsiteX80" fmla="*/ 3245946 w 3323339"/>
                                  <a:gd name="connsiteY80" fmla="*/ 378 h 2316318"/>
                                  <a:gd name="connsiteX81" fmla="*/ 2811371 w 3323339"/>
                                  <a:gd name="connsiteY81" fmla="*/ 65863 h 2316318"/>
                                  <a:gd name="connsiteX82" fmla="*/ 817071 w 3323339"/>
                                  <a:gd name="connsiteY82" fmla="*/ 321846 h 2316318"/>
                                  <a:gd name="connsiteX83" fmla="*/ 133025 w 3323339"/>
                                  <a:gd name="connsiteY83" fmla="*/ 419697 h 2316318"/>
                                  <a:gd name="connsiteX84" fmla="*/ 12590 w 3323339"/>
                                  <a:gd name="connsiteY84" fmla="*/ 435687 h 2316318"/>
                                  <a:gd name="connsiteX85" fmla="*/ 6254 w 3323339"/>
                                  <a:gd name="connsiteY85" fmla="*/ 506039 h 2316318"/>
                                  <a:gd name="connsiteX86" fmla="*/ 3839 w 3323339"/>
                                  <a:gd name="connsiteY86" fmla="*/ 574776 h 2316318"/>
                                  <a:gd name="connsiteX87" fmla="*/ 3948 w 3323339"/>
                                  <a:gd name="connsiteY87" fmla="*/ 673867 h 2316318"/>
                                  <a:gd name="connsiteX88" fmla="*/ 5752 w 3323339"/>
                                  <a:gd name="connsiteY88" fmla="*/ 1199461 h 2316318"/>
                                  <a:gd name="connsiteX89" fmla="*/ 9421 w 3323339"/>
                                  <a:gd name="connsiteY89" fmla="*/ 1817153 h 2316318"/>
                                  <a:gd name="connsiteX90" fmla="*/ 6251 w 3323339"/>
                                  <a:gd name="connsiteY90" fmla="*/ 2175311 h 2316318"/>
                                  <a:gd name="connsiteX91" fmla="*/ 20125 w 3323339"/>
                                  <a:gd name="connsiteY91" fmla="*/ 2281834 h 2316318"/>
                                  <a:gd name="connsiteX0" fmla="*/ 20125 w 3323339"/>
                                  <a:gd name="connsiteY0" fmla="*/ 2281834 h 2316318"/>
                                  <a:gd name="connsiteX1" fmla="*/ 25268 w 3323339"/>
                                  <a:gd name="connsiteY1" fmla="*/ 2274444 h 2316318"/>
                                  <a:gd name="connsiteX2" fmla="*/ 47452 w 3323339"/>
                                  <a:gd name="connsiteY2" fmla="*/ 2268049 h 2316318"/>
                                  <a:gd name="connsiteX3" fmla="*/ 66470 w 3323339"/>
                                  <a:gd name="connsiteY3" fmla="*/ 2296828 h 2316318"/>
                                  <a:gd name="connsiteX4" fmla="*/ 88654 w 3323339"/>
                                  <a:gd name="connsiteY4" fmla="*/ 2287236 h 2316318"/>
                                  <a:gd name="connsiteX5" fmla="*/ 94345 w 3323339"/>
                                  <a:gd name="connsiteY5" fmla="*/ 2309620 h 2316318"/>
                                  <a:gd name="connsiteX6" fmla="*/ 132462 w 3323339"/>
                                  <a:gd name="connsiteY6" fmla="*/ 2316143 h 2316318"/>
                                  <a:gd name="connsiteX7" fmla="*/ 174134 w 3323339"/>
                                  <a:gd name="connsiteY7" fmla="*/ 2304237 h 2316318"/>
                                  <a:gd name="connsiteX8" fmla="*/ 186040 w 3323339"/>
                                  <a:gd name="connsiteY8" fmla="*/ 2292331 h 2316318"/>
                                  <a:gd name="connsiteX9" fmla="*/ 191994 w 3323339"/>
                                  <a:gd name="connsiteY9" fmla="*/ 2280424 h 2316318"/>
                                  <a:gd name="connsiteX10" fmla="*/ 209853 w 3323339"/>
                                  <a:gd name="connsiteY10" fmla="*/ 2234670 h 2316318"/>
                                  <a:gd name="connsiteX11" fmla="*/ 233665 w 3323339"/>
                                  <a:gd name="connsiteY11" fmla="*/ 2274471 h 2316318"/>
                                  <a:gd name="connsiteX12" fmla="*/ 260648 w 3323339"/>
                                  <a:gd name="connsiteY12" fmla="*/ 2276784 h 2316318"/>
                                  <a:gd name="connsiteX13" fmla="*/ 316623 w 3323339"/>
                                  <a:gd name="connsiteY13" fmla="*/ 2243378 h 2316318"/>
                                  <a:gd name="connsiteX14" fmla="*/ 334869 w 3323339"/>
                                  <a:gd name="connsiteY14" fmla="*/ 2214497 h 2316318"/>
                                  <a:gd name="connsiteX15" fmla="*/ 322191 w 3323339"/>
                                  <a:gd name="connsiteY15" fmla="*/ 2165213 h 2316318"/>
                                  <a:gd name="connsiteX16" fmla="*/ 351706 w 3323339"/>
                                  <a:gd name="connsiteY16" fmla="*/ 2152927 h 2316318"/>
                                  <a:gd name="connsiteX17" fmla="*/ 406306 w 3323339"/>
                                  <a:gd name="connsiteY17" fmla="*/ 2155409 h 2316318"/>
                                  <a:gd name="connsiteX18" fmla="*/ 474960 w 3323339"/>
                                  <a:gd name="connsiteY18" fmla="*/ 2171398 h 2316318"/>
                                  <a:gd name="connsiteX19" fmla="*/ 531322 w 3323339"/>
                                  <a:gd name="connsiteY19" fmla="*/ 2155409 h 2316318"/>
                                  <a:gd name="connsiteX20" fmla="*/ 549181 w 3323339"/>
                                  <a:gd name="connsiteY20" fmla="*/ 2137549 h 2316318"/>
                                  <a:gd name="connsiteX21" fmla="*/ 555134 w 3323339"/>
                                  <a:gd name="connsiteY21" fmla="*/ 2113737 h 2316318"/>
                                  <a:gd name="connsiteX22" fmla="*/ 584900 w 3323339"/>
                                  <a:gd name="connsiteY22" fmla="*/ 2083971 h 2316318"/>
                                  <a:gd name="connsiteX23" fmla="*/ 596806 w 3323339"/>
                                  <a:gd name="connsiteY23" fmla="*/ 2060159 h 2316318"/>
                                  <a:gd name="connsiteX24" fmla="*/ 620619 w 3323339"/>
                                  <a:gd name="connsiteY24" fmla="*/ 2042299 h 2316318"/>
                                  <a:gd name="connsiteX25" fmla="*/ 650384 w 3323339"/>
                                  <a:gd name="connsiteY25" fmla="*/ 2036346 h 2316318"/>
                                  <a:gd name="connsiteX26" fmla="*/ 688886 w 3323339"/>
                                  <a:gd name="connsiteY26" fmla="*/ 2032706 h 2316318"/>
                                  <a:gd name="connsiteX27" fmla="*/ 726148 w 3323339"/>
                                  <a:gd name="connsiteY27" fmla="*/ 2026310 h 2316318"/>
                                  <a:gd name="connsiteX28" fmla="*/ 745634 w 3323339"/>
                                  <a:gd name="connsiteY28" fmla="*/ 2042299 h 2316318"/>
                                  <a:gd name="connsiteX29" fmla="*/ 784908 w 3323339"/>
                                  <a:gd name="connsiteY29" fmla="*/ 2059717 h 2316318"/>
                                  <a:gd name="connsiteX30" fmla="*/ 781353 w 3323339"/>
                                  <a:gd name="connsiteY30" fmla="*/ 2089924 h 2316318"/>
                                  <a:gd name="connsiteX31" fmla="*/ 805165 w 3323339"/>
                                  <a:gd name="connsiteY31" fmla="*/ 2113737 h 2316318"/>
                                  <a:gd name="connsiteX32" fmla="*/ 870650 w 3323339"/>
                                  <a:gd name="connsiteY32" fmla="*/ 2143502 h 2316318"/>
                                  <a:gd name="connsiteX33" fmla="*/ 918275 w 3323339"/>
                                  <a:gd name="connsiteY33" fmla="*/ 2125643 h 2316318"/>
                                  <a:gd name="connsiteX34" fmla="*/ 948040 w 3323339"/>
                                  <a:gd name="connsiteY34" fmla="*/ 2149456 h 2316318"/>
                                  <a:gd name="connsiteX35" fmla="*/ 948040 w 3323339"/>
                                  <a:gd name="connsiteY35" fmla="*/ 2197081 h 2316318"/>
                                  <a:gd name="connsiteX36" fmla="*/ 948040 w 3323339"/>
                                  <a:gd name="connsiteY36" fmla="*/ 2208987 h 2316318"/>
                                  <a:gd name="connsiteX37" fmla="*/ 995665 w 3323339"/>
                                  <a:gd name="connsiteY37" fmla="*/ 2226846 h 2316318"/>
                                  <a:gd name="connsiteX38" fmla="*/ 1084962 w 3323339"/>
                                  <a:gd name="connsiteY38" fmla="*/ 2238752 h 2316318"/>
                                  <a:gd name="connsiteX39" fmla="*/ 1156400 w 3323339"/>
                                  <a:gd name="connsiteY39" fmla="*/ 2238752 h 2316318"/>
                                  <a:gd name="connsiteX40" fmla="*/ 1174259 w 3323339"/>
                                  <a:gd name="connsiteY40" fmla="*/ 2238752 h 2316318"/>
                                  <a:gd name="connsiteX41" fmla="*/ 1209978 w 3323339"/>
                                  <a:gd name="connsiteY41" fmla="*/ 2238752 h 2316318"/>
                                  <a:gd name="connsiteX42" fmla="*/ 1209978 w 3323339"/>
                                  <a:gd name="connsiteY42" fmla="*/ 2220893 h 2316318"/>
                                  <a:gd name="connsiteX43" fmla="*/ 1222655 w 3323339"/>
                                  <a:gd name="connsiteY43" fmla="*/ 2203034 h 2316318"/>
                                  <a:gd name="connsiteX44" fmla="*/ 1227837 w 3323339"/>
                                  <a:gd name="connsiteY44" fmla="*/ 2167315 h 2316318"/>
                                  <a:gd name="connsiteX45" fmla="*/ 1239744 w 3323339"/>
                                  <a:gd name="connsiteY45" fmla="*/ 2161362 h 2316318"/>
                                  <a:gd name="connsiteX46" fmla="*/ 1209978 w 3323339"/>
                                  <a:gd name="connsiteY46" fmla="*/ 2149456 h 2316318"/>
                                  <a:gd name="connsiteX47" fmla="*/ 1186165 w 3323339"/>
                                  <a:gd name="connsiteY47" fmla="*/ 2143502 h 2316318"/>
                                  <a:gd name="connsiteX48" fmla="*/ 1168306 w 3323339"/>
                                  <a:gd name="connsiteY48" fmla="*/ 2131596 h 2316318"/>
                                  <a:gd name="connsiteX49" fmla="*/ 1138540 w 3323339"/>
                                  <a:gd name="connsiteY49" fmla="*/ 2125643 h 2316318"/>
                                  <a:gd name="connsiteX50" fmla="*/ 1090915 w 3323339"/>
                                  <a:gd name="connsiteY50" fmla="*/ 2083971 h 2316318"/>
                                  <a:gd name="connsiteX51" fmla="*/ 1043290 w 3323339"/>
                                  <a:gd name="connsiteY51" fmla="*/ 2030393 h 2316318"/>
                                  <a:gd name="connsiteX52" fmla="*/ 1043290 w 3323339"/>
                                  <a:gd name="connsiteY52" fmla="*/ 1976815 h 2316318"/>
                                  <a:gd name="connsiteX53" fmla="*/ 1013525 w 3323339"/>
                                  <a:gd name="connsiteY53" fmla="*/ 1941096 h 2316318"/>
                                  <a:gd name="connsiteX54" fmla="*/ 1073056 w 3323339"/>
                                  <a:gd name="connsiteY54" fmla="*/ 1880680 h 2316318"/>
                                  <a:gd name="connsiteX55" fmla="*/ 1126634 w 3323339"/>
                                  <a:gd name="connsiteY55" fmla="*/ 1845846 h 2316318"/>
                                  <a:gd name="connsiteX56" fmla="*/ 1162353 w 3323339"/>
                                  <a:gd name="connsiteY56" fmla="*/ 1845846 h 2316318"/>
                                  <a:gd name="connsiteX57" fmla="*/ 1194746 w 3323339"/>
                                  <a:gd name="connsiteY57" fmla="*/ 1810758 h 2316318"/>
                                  <a:gd name="connsiteX58" fmla="*/ 1239744 w 3323339"/>
                                  <a:gd name="connsiteY58" fmla="*/ 1804174 h 2316318"/>
                                  <a:gd name="connsiteX59" fmla="*/ 1269509 w 3323339"/>
                                  <a:gd name="connsiteY59" fmla="*/ 1804174 h 2316318"/>
                                  <a:gd name="connsiteX60" fmla="*/ 1317134 w 3323339"/>
                                  <a:gd name="connsiteY60" fmla="*/ 1786315 h 2316318"/>
                                  <a:gd name="connsiteX61" fmla="*/ 1358806 w 3323339"/>
                                  <a:gd name="connsiteY61" fmla="*/ 1774409 h 2316318"/>
                                  <a:gd name="connsiteX62" fmla="*/ 1412384 w 3323339"/>
                                  <a:gd name="connsiteY62" fmla="*/ 1774409 h 2316318"/>
                                  <a:gd name="connsiteX63" fmla="*/ 1418337 w 3323339"/>
                                  <a:gd name="connsiteY63" fmla="*/ 1762502 h 2316318"/>
                                  <a:gd name="connsiteX64" fmla="*/ 1454056 w 3323339"/>
                                  <a:gd name="connsiteY64" fmla="*/ 1726784 h 2316318"/>
                                  <a:gd name="connsiteX65" fmla="*/ 1489775 w 3323339"/>
                                  <a:gd name="connsiteY65" fmla="*/ 1702971 h 2316318"/>
                                  <a:gd name="connsiteX66" fmla="*/ 1579072 w 3323339"/>
                                  <a:gd name="connsiteY66" fmla="*/ 1661299 h 2316318"/>
                                  <a:gd name="connsiteX67" fmla="*/ 1644556 w 3323339"/>
                                  <a:gd name="connsiteY67" fmla="*/ 1655346 h 2316318"/>
                                  <a:gd name="connsiteX68" fmla="*/ 1656462 w 3323339"/>
                                  <a:gd name="connsiteY68" fmla="*/ 1617315 h 2316318"/>
                                  <a:gd name="connsiteX69" fmla="*/ 1710040 w 3323339"/>
                                  <a:gd name="connsiteY69" fmla="*/ 1602653 h 2316318"/>
                                  <a:gd name="connsiteX70" fmla="*/ 1710040 w 3323339"/>
                                  <a:gd name="connsiteY70" fmla="*/ 1631534 h 2316318"/>
                                  <a:gd name="connsiteX71" fmla="*/ 1787431 w 3323339"/>
                                  <a:gd name="connsiteY71" fmla="*/ 1655346 h 2316318"/>
                                  <a:gd name="connsiteX72" fmla="*/ 1817197 w 3323339"/>
                                  <a:gd name="connsiteY72" fmla="*/ 1655346 h 2316318"/>
                                  <a:gd name="connsiteX73" fmla="*/ 1823150 w 3323339"/>
                                  <a:gd name="connsiteY73" fmla="*/ 1631534 h 2316318"/>
                                  <a:gd name="connsiteX74" fmla="*/ 1870775 w 3323339"/>
                                  <a:gd name="connsiteY74" fmla="*/ 1631534 h 2316318"/>
                                  <a:gd name="connsiteX75" fmla="*/ 1977339 w 3323339"/>
                                  <a:gd name="connsiteY75" fmla="*/ 1626990 h 2316318"/>
                                  <a:gd name="connsiteX76" fmla="*/ 2131803 w 3323339"/>
                                  <a:gd name="connsiteY76" fmla="*/ 1527038 h 2316318"/>
                                  <a:gd name="connsiteX77" fmla="*/ 3132837 w 3323339"/>
                                  <a:gd name="connsiteY77" fmla="*/ 720706 h 2316318"/>
                                  <a:gd name="connsiteX78" fmla="*/ 3323339 w 3323339"/>
                                  <a:gd name="connsiteY78" fmla="*/ 536160 h 2316318"/>
                                  <a:gd name="connsiteX79" fmla="*/ 3293575 w 3323339"/>
                                  <a:gd name="connsiteY79" fmla="*/ 369471 h 2316318"/>
                                  <a:gd name="connsiteX80" fmla="*/ 3245946 w 3323339"/>
                                  <a:gd name="connsiteY80" fmla="*/ 378 h 2316318"/>
                                  <a:gd name="connsiteX81" fmla="*/ 2811371 w 3323339"/>
                                  <a:gd name="connsiteY81" fmla="*/ 65863 h 2316318"/>
                                  <a:gd name="connsiteX82" fmla="*/ 817071 w 3323339"/>
                                  <a:gd name="connsiteY82" fmla="*/ 321846 h 2316318"/>
                                  <a:gd name="connsiteX83" fmla="*/ 133025 w 3323339"/>
                                  <a:gd name="connsiteY83" fmla="*/ 419697 h 2316318"/>
                                  <a:gd name="connsiteX84" fmla="*/ 12590 w 3323339"/>
                                  <a:gd name="connsiteY84" fmla="*/ 435687 h 2316318"/>
                                  <a:gd name="connsiteX85" fmla="*/ 6254 w 3323339"/>
                                  <a:gd name="connsiteY85" fmla="*/ 506039 h 2316318"/>
                                  <a:gd name="connsiteX86" fmla="*/ 13347 w 3323339"/>
                                  <a:gd name="connsiteY86" fmla="*/ 574776 h 2316318"/>
                                  <a:gd name="connsiteX87" fmla="*/ 3948 w 3323339"/>
                                  <a:gd name="connsiteY87" fmla="*/ 673867 h 2316318"/>
                                  <a:gd name="connsiteX88" fmla="*/ 5752 w 3323339"/>
                                  <a:gd name="connsiteY88" fmla="*/ 1199461 h 2316318"/>
                                  <a:gd name="connsiteX89" fmla="*/ 9421 w 3323339"/>
                                  <a:gd name="connsiteY89" fmla="*/ 1817153 h 2316318"/>
                                  <a:gd name="connsiteX90" fmla="*/ 6251 w 3323339"/>
                                  <a:gd name="connsiteY90" fmla="*/ 2175311 h 2316318"/>
                                  <a:gd name="connsiteX91" fmla="*/ 20125 w 3323339"/>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5042 w 3322127"/>
                                  <a:gd name="connsiteY85" fmla="*/ 506039 h 2316318"/>
                                  <a:gd name="connsiteX86" fmla="*/ 12135 w 3322127"/>
                                  <a:gd name="connsiteY86" fmla="*/ 574776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5042 w 3322127"/>
                                  <a:gd name="connsiteY85" fmla="*/ 506039 h 2316318"/>
                                  <a:gd name="connsiteX86" fmla="*/ 5797 w 3322127"/>
                                  <a:gd name="connsiteY86" fmla="*/ 568380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5042 w 3322127"/>
                                  <a:gd name="connsiteY85" fmla="*/ 506039 h 2316318"/>
                                  <a:gd name="connsiteX86" fmla="*/ 8966 w 3322127"/>
                                  <a:gd name="connsiteY86" fmla="*/ 587567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5042 w 3322127"/>
                                  <a:gd name="connsiteY85" fmla="*/ 506039 h 2316318"/>
                                  <a:gd name="connsiteX86" fmla="*/ 8966 w 3322127"/>
                                  <a:gd name="connsiteY86" fmla="*/ 587567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5042 w 3322127"/>
                                  <a:gd name="connsiteY85" fmla="*/ 506039 h 2316318"/>
                                  <a:gd name="connsiteX86" fmla="*/ 2627 w 3322127"/>
                                  <a:gd name="connsiteY86" fmla="*/ 584370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5042 w 3322127"/>
                                  <a:gd name="connsiteY85" fmla="*/ 515633 h 2316318"/>
                                  <a:gd name="connsiteX86" fmla="*/ 2627 w 3322127"/>
                                  <a:gd name="connsiteY86" fmla="*/ 584370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8211 w 3322127"/>
                                  <a:gd name="connsiteY85" fmla="*/ 515633 h 2316318"/>
                                  <a:gd name="connsiteX86" fmla="*/ 2627 w 3322127"/>
                                  <a:gd name="connsiteY86" fmla="*/ 584370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913 w 3322127"/>
                                  <a:gd name="connsiteY0" fmla="*/ 2281834 h 2316318"/>
                                  <a:gd name="connsiteX1" fmla="*/ 24056 w 3322127"/>
                                  <a:gd name="connsiteY1" fmla="*/ 2274444 h 2316318"/>
                                  <a:gd name="connsiteX2" fmla="*/ 46240 w 3322127"/>
                                  <a:gd name="connsiteY2" fmla="*/ 2268049 h 2316318"/>
                                  <a:gd name="connsiteX3" fmla="*/ 65258 w 3322127"/>
                                  <a:gd name="connsiteY3" fmla="*/ 2296828 h 2316318"/>
                                  <a:gd name="connsiteX4" fmla="*/ 87442 w 3322127"/>
                                  <a:gd name="connsiteY4" fmla="*/ 2287236 h 2316318"/>
                                  <a:gd name="connsiteX5" fmla="*/ 93133 w 3322127"/>
                                  <a:gd name="connsiteY5" fmla="*/ 2309620 h 2316318"/>
                                  <a:gd name="connsiteX6" fmla="*/ 131250 w 3322127"/>
                                  <a:gd name="connsiteY6" fmla="*/ 2316143 h 2316318"/>
                                  <a:gd name="connsiteX7" fmla="*/ 172922 w 3322127"/>
                                  <a:gd name="connsiteY7" fmla="*/ 2304237 h 2316318"/>
                                  <a:gd name="connsiteX8" fmla="*/ 184828 w 3322127"/>
                                  <a:gd name="connsiteY8" fmla="*/ 2292331 h 2316318"/>
                                  <a:gd name="connsiteX9" fmla="*/ 190782 w 3322127"/>
                                  <a:gd name="connsiteY9" fmla="*/ 2280424 h 2316318"/>
                                  <a:gd name="connsiteX10" fmla="*/ 208641 w 3322127"/>
                                  <a:gd name="connsiteY10" fmla="*/ 2234670 h 2316318"/>
                                  <a:gd name="connsiteX11" fmla="*/ 232453 w 3322127"/>
                                  <a:gd name="connsiteY11" fmla="*/ 2274471 h 2316318"/>
                                  <a:gd name="connsiteX12" fmla="*/ 259436 w 3322127"/>
                                  <a:gd name="connsiteY12" fmla="*/ 2276784 h 2316318"/>
                                  <a:gd name="connsiteX13" fmla="*/ 315411 w 3322127"/>
                                  <a:gd name="connsiteY13" fmla="*/ 2243378 h 2316318"/>
                                  <a:gd name="connsiteX14" fmla="*/ 333657 w 3322127"/>
                                  <a:gd name="connsiteY14" fmla="*/ 2214497 h 2316318"/>
                                  <a:gd name="connsiteX15" fmla="*/ 320979 w 3322127"/>
                                  <a:gd name="connsiteY15" fmla="*/ 2165213 h 2316318"/>
                                  <a:gd name="connsiteX16" fmla="*/ 350494 w 3322127"/>
                                  <a:gd name="connsiteY16" fmla="*/ 2152927 h 2316318"/>
                                  <a:gd name="connsiteX17" fmla="*/ 405094 w 3322127"/>
                                  <a:gd name="connsiteY17" fmla="*/ 2155409 h 2316318"/>
                                  <a:gd name="connsiteX18" fmla="*/ 473748 w 3322127"/>
                                  <a:gd name="connsiteY18" fmla="*/ 2171398 h 2316318"/>
                                  <a:gd name="connsiteX19" fmla="*/ 530110 w 3322127"/>
                                  <a:gd name="connsiteY19" fmla="*/ 2155409 h 2316318"/>
                                  <a:gd name="connsiteX20" fmla="*/ 547969 w 3322127"/>
                                  <a:gd name="connsiteY20" fmla="*/ 2137549 h 2316318"/>
                                  <a:gd name="connsiteX21" fmla="*/ 553922 w 3322127"/>
                                  <a:gd name="connsiteY21" fmla="*/ 2113737 h 2316318"/>
                                  <a:gd name="connsiteX22" fmla="*/ 583688 w 3322127"/>
                                  <a:gd name="connsiteY22" fmla="*/ 2083971 h 2316318"/>
                                  <a:gd name="connsiteX23" fmla="*/ 595594 w 3322127"/>
                                  <a:gd name="connsiteY23" fmla="*/ 2060159 h 2316318"/>
                                  <a:gd name="connsiteX24" fmla="*/ 619407 w 3322127"/>
                                  <a:gd name="connsiteY24" fmla="*/ 2042299 h 2316318"/>
                                  <a:gd name="connsiteX25" fmla="*/ 649172 w 3322127"/>
                                  <a:gd name="connsiteY25" fmla="*/ 2036346 h 2316318"/>
                                  <a:gd name="connsiteX26" fmla="*/ 687674 w 3322127"/>
                                  <a:gd name="connsiteY26" fmla="*/ 2032706 h 2316318"/>
                                  <a:gd name="connsiteX27" fmla="*/ 724936 w 3322127"/>
                                  <a:gd name="connsiteY27" fmla="*/ 2026310 h 2316318"/>
                                  <a:gd name="connsiteX28" fmla="*/ 744422 w 3322127"/>
                                  <a:gd name="connsiteY28" fmla="*/ 2042299 h 2316318"/>
                                  <a:gd name="connsiteX29" fmla="*/ 783696 w 3322127"/>
                                  <a:gd name="connsiteY29" fmla="*/ 2059717 h 2316318"/>
                                  <a:gd name="connsiteX30" fmla="*/ 780141 w 3322127"/>
                                  <a:gd name="connsiteY30" fmla="*/ 2089924 h 2316318"/>
                                  <a:gd name="connsiteX31" fmla="*/ 803953 w 3322127"/>
                                  <a:gd name="connsiteY31" fmla="*/ 2113737 h 2316318"/>
                                  <a:gd name="connsiteX32" fmla="*/ 869438 w 3322127"/>
                                  <a:gd name="connsiteY32" fmla="*/ 2143502 h 2316318"/>
                                  <a:gd name="connsiteX33" fmla="*/ 917063 w 3322127"/>
                                  <a:gd name="connsiteY33" fmla="*/ 2125643 h 2316318"/>
                                  <a:gd name="connsiteX34" fmla="*/ 946828 w 3322127"/>
                                  <a:gd name="connsiteY34" fmla="*/ 2149456 h 2316318"/>
                                  <a:gd name="connsiteX35" fmla="*/ 946828 w 3322127"/>
                                  <a:gd name="connsiteY35" fmla="*/ 2197081 h 2316318"/>
                                  <a:gd name="connsiteX36" fmla="*/ 946828 w 3322127"/>
                                  <a:gd name="connsiteY36" fmla="*/ 2208987 h 2316318"/>
                                  <a:gd name="connsiteX37" fmla="*/ 994453 w 3322127"/>
                                  <a:gd name="connsiteY37" fmla="*/ 2226846 h 2316318"/>
                                  <a:gd name="connsiteX38" fmla="*/ 1083750 w 3322127"/>
                                  <a:gd name="connsiteY38" fmla="*/ 2238752 h 2316318"/>
                                  <a:gd name="connsiteX39" fmla="*/ 1155188 w 3322127"/>
                                  <a:gd name="connsiteY39" fmla="*/ 2238752 h 2316318"/>
                                  <a:gd name="connsiteX40" fmla="*/ 1173047 w 3322127"/>
                                  <a:gd name="connsiteY40" fmla="*/ 2238752 h 2316318"/>
                                  <a:gd name="connsiteX41" fmla="*/ 1208766 w 3322127"/>
                                  <a:gd name="connsiteY41" fmla="*/ 2238752 h 2316318"/>
                                  <a:gd name="connsiteX42" fmla="*/ 1208766 w 3322127"/>
                                  <a:gd name="connsiteY42" fmla="*/ 2220893 h 2316318"/>
                                  <a:gd name="connsiteX43" fmla="*/ 1221443 w 3322127"/>
                                  <a:gd name="connsiteY43" fmla="*/ 2203034 h 2316318"/>
                                  <a:gd name="connsiteX44" fmla="*/ 1226625 w 3322127"/>
                                  <a:gd name="connsiteY44" fmla="*/ 2167315 h 2316318"/>
                                  <a:gd name="connsiteX45" fmla="*/ 1238532 w 3322127"/>
                                  <a:gd name="connsiteY45" fmla="*/ 2161362 h 2316318"/>
                                  <a:gd name="connsiteX46" fmla="*/ 1208766 w 3322127"/>
                                  <a:gd name="connsiteY46" fmla="*/ 2149456 h 2316318"/>
                                  <a:gd name="connsiteX47" fmla="*/ 1184953 w 3322127"/>
                                  <a:gd name="connsiteY47" fmla="*/ 2143502 h 2316318"/>
                                  <a:gd name="connsiteX48" fmla="*/ 1167094 w 3322127"/>
                                  <a:gd name="connsiteY48" fmla="*/ 2131596 h 2316318"/>
                                  <a:gd name="connsiteX49" fmla="*/ 1137328 w 3322127"/>
                                  <a:gd name="connsiteY49" fmla="*/ 2125643 h 2316318"/>
                                  <a:gd name="connsiteX50" fmla="*/ 1089703 w 3322127"/>
                                  <a:gd name="connsiteY50" fmla="*/ 2083971 h 2316318"/>
                                  <a:gd name="connsiteX51" fmla="*/ 1042078 w 3322127"/>
                                  <a:gd name="connsiteY51" fmla="*/ 2030393 h 2316318"/>
                                  <a:gd name="connsiteX52" fmla="*/ 1042078 w 3322127"/>
                                  <a:gd name="connsiteY52" fmla="*/ 1976815 h 2316318"/>
                                  <a:gd name="connsiteX53" fmla="*/ 1012313 w 3322127"/>
                                  <a:gd name="connsiteY53" fmla="*/ 1941096 h 2316318"/>
                                  <a:gd name="connsiteX54" fmla="*/ 1071844 w 3322127"/>
                                  <a:gd name="connsiteY54" fmla="*/ 1880680 h 2316318"/>
                                  <a:gd name="connsiteX55" fmla="*/ 1125422 w 3322127"/>
                                  <a:gd name="connsiteY55" fmla="*/ 1845846 h 2316318"/>
                                  <a:gd name="connsiteX56" fmla="*/ 1161141 w 3322127"/>
                                  <a:gd name="connsiteY56" fmla="*/ 1845846 h 2316318"/>
                                  <a:gd name="connsiteX57" fmla="*/ 1193534 w 3322127"/>
                                  <a:gd name="connsiteY57" fmla="*/ 1810758 h 2316318"/>
                                  <a:gd name="connsiteX58" fmla="*/ 1238532 w 3322127"/>
                                  <a:gd name="connsiteY58" fmla="*/ 1804174 h 2316318"/>
                                  <a:gd name="connsiteX59" fmla="*/ 1268297 w 3322127"/>
                                  <a:gd name="connsiteY59" fmla="*/ 1804174 h 2316318"/>
                                  <a:gd name="connsiteX60" fmla="*/ 1315922 w 3322127"/>
                                  <a:gd name="connsiteY60" fmla="*/ 1786315 h 2316318"/>
                                  <a:gd name="connsiteX61" fmla="*/ 1357594 w 3322127"/>
                                  <a:gd name="connsiteY61" fmla="*/ 1774409 h 2316318"/>
                                  <a:gd name="connsiteX62" fmla="*/ 1411172 w 3322127"/>
                                  <a:gd name="connsiteY62" fmla="*/ 1774409 h 2316318"/>
                                  <a:gd name="connsiteX63" fmla="*/ 1417125 w 3322127"/>
                                  <a:gd name="connsiteY63" fmla="*/ 1762502 h 2316318"/>
                                  <a:gd name="connsiteX64" fmla="*/ 1452844 w 3322127"/>
                                  <a:gd name="connsiteY64" fmla="*/ 1726784 h 2316318"/>
                                  <a:gd name="connsiteX65" fmla="*/ 1488563 w 3322127"/>
                                  <a:gd name="connsiteY65" fmla="*/ 1702971 h 2316318"/>
                                  <a:gd name="connsiteX66" fmla="*/ 1577860 w 3322127"/>
                                  <a:gd name="connsiteY66" fmla="*/ 1661299 h 2316318"/>
                                  <a:gd name="connsiteX67" fmla="*/ 1643344 w 3322127"/>
                                  <a:gd name="connsiteY67" fmla="*/ 1655346 h 2316318"/>
                                  <a:gd name="connsiteX68" fmla="*/ 1655250 w 3322127"/>
                                  <a:gd name="connsiteY68" fmla="*/ 1617315 h 2316318"/>
                                  <a:gd name="connsiteX69" fmla="*/ 1708828 w 3322127"/>
                                  <a:gd name="connsiteY69" fmla="*/ 1602653 h 2316318"/>
                                  <a:gd name="connsiteX70" fmla="*/ 1708828 w 3322127"/>
                                  <a:gd name="connsiteY70" fmla="*/ 1631534 h 2316318"/>
                                  <a:gd name="connsiteX71" fmla="*/ 1786219 w 3322127"/>
                                  <a:gd name="connsiteY71" fmla="*/ 1655346 h 2316318"/>
                                  <a:gd name="connsiteX72" fmla="*/ 1815985 w 3322127"/>
                                  <a:gd name="connsiteY72" fmla="*/ 1655346 h 2316318"/>
                                  <a:gd name="connsiteX73" fmla="*/ 1821938 w 3322127"/>
                                  <a:gd name="connsiteY73" fmla="*/ 1631534 h 2316318"/>
                                  <a:gd name="connsiteX74" fmla="*/ 1869563 w 3322127"/>
                                  <a:gd name="connsiteY74" fmla="*/ 1631534 h 2316318"/>
                                  <a:gd name="connsiteX75" fmla="*/ 1976127 w 3322127"/>
                                  <a:gd name="connsiteY75" fmla="*/ 1626990 h 2316318"/>
                                  <a:gd name="connsiteX76" fmla="*/ 2130591 w 3322127"/>
                                  <a:gd name="connsiteY76" fmla="*/ 1527038 h 2316318"/>
                                  <a:gd name="connsiteX77" fmla="*/ 3131625 w 3322127"/>
                                  <a:gd name="connsiteY77" fmla="*/ 720706 h 2316318"/>
                                  <a:gd name="connsiteX78" fmla="*/ 3322127 w 3322127"/>
                                  <a:gd name="connsiteY78" fmla="*/ 536160 h 2316318"/>
                                  <a:gd name="connsiteX79" fmla="*/ 3292363 w 3322127"/>
                                  <a:gd name="connsiteY79" fmla="*/ 369471 h 2316318"/>
                                  <a:gd name="connsiteX80" fmla="*/ 3244734 w 3322127"/>
                                  <a:gd name="connsiteY80" fmla="*/ 378 h 2316318"/>
                                  <a:gd name="connsiteX81" fmla="*/ 2810159 w 3322127"/>
                                  <a:gd name="connsiteY81" fmla="*/ 65863 h 2316318"/>
                                  <a:gd name="connsiteX82" fmla="*/ 815859 w 3322127"/>
                                  <a:gd name="connsiteY82" fmla="*/ 321846 h 2316318"/>
                                  <a:gd name="connsiteX83" fmla="*/ 131813 w 3322127"/>
                                  <a:gd name="connsiteY83" fmla="*/ 419697 h 2316318"/>
                                  <a:gd name="connsiteX84" fmla="*/ 11378 w 3322127"/>
                                  <a:gd name="connsiteY84" fmla="*/ 435687 h 2316318"/>
                                  <a:gd name="connsiteX85" fmla="*/ 8211 w 3322127"/>
                                  <a:gd name="connsiteY85" fmla="*/ 515633 h 2316318"/>
                                  <a:gd name="connsiteX86" fmla="*/ 2627 w 3322127"/>
                                  <a:gd name="connsiteY86" fmla="*/ 584370 h 2316318"/>
                                  <a:gd name="connsiteX87" fmla="*/ 5905 w 3322127"/>
                                  <a:gd name="connsiteY87" fmla="*/ 670669 h 2316318"/>
                                  <a:gd name="connsiteX88" fmla="*/ 4540 w 3322127"/>
                                  <a:gd name="connsiteY88" fmla="*/ 1199461 h 2316318"/>
                                  <a:gd name="connsiteX89" fmla="*/ 8209 w 3322127"/>
                                  <a:gd name="connsiteY89" fmla="*/ 1817153 h 2316318"/>
                                  <a:gd name="connsiteX90" fmla="*/ 5039 w 3322127"/>
                                  <a:gd name="connsiteY90" fmla="*/ 2175311 h 2316318"/>
                                  <a:gd name="connsiteX91" fmla="*/ 18913 w 3322127"/>
                                  <a:gd name="connsiteY91" fmla="*/ 2281834 h 2316318"/>
                                  <a:gd name="connsiteX0" fmla="*/ 18082 w 3321296"/>
                                  <a:gd name="connsiteY0" fmla="*/ 2281834 h 2316318"/>
                                  <a:gd name="connsiteX1" fmla="*/ 23225 w 3321296"/>
                                  <a:gd name="connsiteY1" fmla="*/ 2274444 h 2316318"/>
                                  <a:gd name="connsiteX2" fmla="*/ 45409 w 3321296"/>
                                  <a:gd name="connsiteY2" fmla="*/ 2268049 h 2316318"/>
                                  <a:gd name="connsiteX3" fmla="*/ 64427 w 3321296"/>
                                  <a:gd name="connsiteY3" fmla="*/ 2296828 h 2316318"/>
                                  <a:gd name="connsiteX4" fmla="*/ 86611 w 3321296"/>
                                  <a:gd name="connsiteY4" fmla="*/ 2287236 h 2316318"/>
                                  <a:gd name="connsiteX5" fmla="*/ 92302 w 3321296"/>
                                  <a:gd name="connsiteY5" fmla="*/ 2309620 h 2316318"/>
                                  <a:gd name="connsiteX6" fmla="*/ 130419 w 3321296"/>
                                  <a:gd name="connsiteY6" fmla="*/ 2316143 h 2316318"/>
                                  <a:gd name="connsiteX7" fmla="*/ 172091 w 3321296"/>
                                  <a:gd name="connsiteY7" fmla="*/ 2304237 h 2316318"/>
                                  <a:gd name="connsiteX8" fmla="*/ 183997 w 3321296"/>
                                  <a:gd name="connsiteY8" fmla="*/ 2292331 h 2316318"/>
                                  <a:gd name="connsiteX9" fmla="*/ 189951 w 3321296"/>
                                  <a:gd name="connsiteY9" fmla="*/ 2280424 h 2316318"/>
                                  <a:gd name="connsiteX10" fmla="*/ 207810 w 3321296"/>
                                  <a:gd name="connsiteY10" fmla="*/ 2234670 h 2316318"/>
                                  <a:gd name="connsiteX11" fmla="*/ 231622 w 3321296"/>
                                  <a:gd name="connsiteY11" fmla="*/ 2274471 h 2316318"/>
                                  <a:gd name="connsiteX12" fmla="*/ 258605 w 3321296"/>
                                  <a:gd name="connsiteY12" fmla="*/ 2276784 h 2316318"/>
                                  <a:gd name="connsiteX13" fmla="*/ 314580 w 3321296"/>
                                  <a:gd name="connsiteY13" fmla="*/ 2243378 h 2316318"/>
                                  <a:gd name="connsiteX14" fmla="*/ 332826 w 3321296"/>
                                  <a:gd name="connsiteY14" fmla="*/ 2214497 h 2316318"/>
                                  <a:gd name="connsiteX15" fmla="*/ 320148 w 3321296"/>
                                  <a:gd name="connsiteY15" fmla="*/ 2165213 h 2316318"/>
                                  <a:gd name="connsiteX16" fmla="*/ 349663 w 3321296"/>
                                  <a:gd name="connsiteY16" fmla="*/ 2152927 h 2316318"/>
                                  <a:gd name="connsiteX17" fmla="*/ 404263 w 3321296"/>
                                  <a:gd name="connsiteY17" fmla="*/ 2155409 h 2316318"/>
                                  <a:gd name="connsiteX18" fmla="*/ 472917 w 3321296"/>
                                  <a:gd name="connsiteY18" fmla="*/ 2171398 h 2316318"/>
                                  <a:gd name="connsiteX19" fmla="*/ 529279 w 3321296"/>
                                  <a:gd name="connsiteY19" fmla="*/ 2155409 h 2316318"/>
                                  <a:gd name="connsiteX20" fmla="*/ 547138 w 3321296"/>
                                  <a:gd name="connsiteY20" fmla="*/ 2137549 h 2316318"/>
                                  <a:gd name="connsiteX21" fmla="*/ 553091 w 3321296"/>
                                  <a:gd name="connsiteY21" fmla="*/ 2113737 h 2316318"/>
                                  <a:gd name="connsiteX22" fmla="*/ 582857 w 3321296"/>
                                  <a:gd name="connsiteY22" fmla="*/ 2083971 h 2316318"/>
                                  <a:gd name="connsiteX23" fmla="*/ 594763 w 3321296"/>
                                  <a:gd name="connsiteY23" fmla="*/ 2060159 h 2316318"/>
                                  <a:gd name="connsiteX24" fmla="*/ 618576 w 3321296"/>
                                  <a:gd name="connsiteY24" fmla="*/ 2042299 h 2316318"/>
                                  <a:gd name="connsiteX25" fmla="*/ 648341 w 3321296"/>
                                  <a:gd name="connsiteY25" fmla="*/ 2036346 h 2316318"/>
                                  <a:gd name="connsiteX26" fmla="*/ 686843 w 3321296"/>
                                  <a:gd name="connsiteY26" fmla="*/ 2032706 h 2316318"/>
                                  <a:gd name="connsiteX27" fmla="*/ 724105 w 3321296"/>
                                  <a:gd name="connsiteY27" fmla="*/ 2026310 h 2316318"/>
                                  <a:gd name="connsiteX28" fmla="*/ 743591 w 3321296"/>
                                  <a:gd name="connsiteY28" fmla="*/ 2042299 h 2316318"/>
                                  <a:gd name="connsiteX29" fmla="*/ 782865 w 3321296"/>
                                  <a:gd name="connsiteY29" fmla="*/ 2059717 h 2316318"/>
                                  <a:gd name="connsiteX30" fmla="*/ 779310 w 3321296"/>
                                  <a:gd name="connsiteY30" fmla="*/ 2089924 h 2316318"/>
                                  <a:gd name="connsiteX31" fmla="*/ 803122 w 3321296"/>
                                  <a:gd name="connsiteY31" fmla="*/ 2113737 h 2316318"/>
                                  <a:gd name="connsiteX32" fmla="*/ 868607 w 3321296"/>
                                  <a:gd name="connsiteY32" fmla="*/ 2143502 h 2316318"/>
                                  <a:gd name="connsiteX33" fmla="*/ 916232 w 3321296"/>
                                  <a:gd name="connsiteY33" fmla="*/ 2125643 h 2316318"/>
                                  <a:gd name="connsiteX34" fmla="*/ 945997 w 3321296"/>
                                  <a:gd name="connsiteY34" fmla="*/ 2149456 h 2316318"/>
                                  <a:gd name="connsiteX35" fmla="*/ 945997 w 3321296"/>
                                  <a:gd name="connsiteY35" fmla="*/ 2197081 h 2316318"/>
                                  <a:gd name="connsiteX36" fmla="*/ 945997 w 3321296"/>
                                  <a:gd name="connsiteY36" fmla="*/ 2208987 h 2316318"/>
                                  <a:gd name="connsiteX37" fmla="*/ 993622 w 3321296"/>
                                  <a:gd name="connsiteY37" fmla="*/ 2226846 h 2316318"/>
                                  <a:gd name="connsiteX38" fmla="*/ 1082919 w 3321296"/>
                                  <a:gd name="connsiteY38" fmla="*/ 2238752 h 2316318"/>
                                  <a:gd name="connsiteX39" fmla="*/ 1154357 w 3321296"/>
                                  <a:gd name="connsiteY39" fmla="*/ 2238752 h 2316318"/>
                                  <a:gd name="connsiteX40" fmla="*/ 1172216 w 3321296"/>
                                  <a:gd name="connsiteY40" fmla="*/ 2238752 h 2316318"/>
                                  <a:gd name="connsiteX41" fmla="*/ 1207935 w 3321296"/>
                                  <a:gd name="connsiteY41" fmla="*/ 2238752 h 2316318"/>
                                  <a:gd name="connsiteX42" fmla="*/ 1207935 w 3321296"/>
                                  <a:gd name="connsiteY42" fmla="*/ 2220893 h 2316318"/>
                                  <a:gd name="connsiteX43" fmla="*/ 1220612 w 3321296"/>
                                  <a:gd name="connsiteY43" fmla="*/ 2203034 h 2316318"/>
                                  <a:gd name="connsiteX44" fmla="*/ 1225794 w 3321296"/>
                                  <a:gd name="connsiteY44" fmla="*/ 2167315 h 2316318"/>
                                  <a:gd name="connsiteX45" fmla="*/ 1237701 w 3321296"/>
                                  <a:gd name="connsiteY45" fmla="*/ 2161362 h 2316318"/>
                                  <a:gd name="connsiteX46" fmla="*/ 1207935 w 3321296"/>
                                  <a:gd name="connsiteY46" fmla="*/ 2149456 h 2316318"/>
                                  <a:gd name="connsiteX47" fmla="*/ 1184122 w 3321296"/>
                                  <a:gd name="connsiteY47" fmla="*/ 2143502 h 2316318"/>
                                  <a:gd name="connsiteX48" fmla="*/ 1166263 w 3321296"/>
                                  <a:gd name="connsiteY48" fmla="*/ 2131596 h 2316318"/>
                                  <a:gd name="connsiteX49" fmla="*/ 1136497 w 3321296"/>
                                  <a:gd name="connsiteY49" fmla="*/ 2125643 h 2316318"/>
                                  <a:gd name="connsiteX50" fmla="*/ 1088872 w 3321296"/>
                                  <a:gd name="connsiteY50" fmla="*/ 2083971 h 2316318"/>
                                  <a:gd name="connsiteX51" fmla="*/ 1041247 w 3321296"/>
                                  <a:gd name="connsiteY51" fmla="*/ 2030393 h 2316318"/>
                                  <a:gd name="connsiteX52" fmla="*/ 1041247 w 3321296"/>
                                  <a:gd name="connsiteY52" fmla="*/ 1976815 h 2316318"/>
                                  <a:gd name="connsiteX53" fmla="*/ 1011482 w 3321296"/>
                                  <a:gd name="connsiteY53" fmla="*/ 1941096 h 2316318"/>
                                  <a:gd name="connsiteX54" fmla="*/ 1071013 w 3321296"/>
                                  <a:gd name="connsiteY54" fmla="*/ 1880680 h 2316318"/>
                                  <a:gd name="connsiteX55" fmla="*/ 1124591 w 3321296"/>
                                  <a:gd name="connsiteY55" fmla="*/ 1845846 h 2316318"/>
                                  <a:gd name="connsiteX56" fmla="*/ 1160310 w 3321296"/>
                                  <a:gd name="connsiteY56" fmla="*/ 1845846 h 2316318"/>
                                  <a:gd name="connsiteX57" fmla="*/ 1192703 w 3321296"/>
                                  <a:gd name="connsiteY57" fmla="*/ 1810758 h 2316318"/>
                                  <a:gd name="connsiteX58" fmla="*/ 1237701 w 3321296"/>
                                  <a:gd name="connsiteY58" fmla="*/ 1804174 h 2316318"/>
                                  <a:gd name="connsiteX59" fmla="*/ 1267466 w 3321296"/>
                                  <a:gd name="connsiteY59" fmla="*/ 1804174 h 2316318"/>
                                  <a:gd name="connsiteX60" fmla="*/ 1315091 w 3321296"/>
                                  <a:gd name="connsiteY60" fmla="*/ 1786315 h 2316318"/>
                                  <a:gd name="connsiteX61" fmla="*/ 1356763 w 3321296"/>
                                  <a:gd name="connsiteY61" fmla="*/ 1774409 h 2316318"/>
                                  <a:gd name="connsiteX62" fmla="*/ 1410341 w 3321296"/>
                                  <a:gd name="connsiteY62" fmla="*/ 1774409 h 2316318"/>
                                  <a:gd name="connsiteX63" fmla="*/ 1416294 w 3321296"/>
                                  <a:gd name="connsiteY63" fmla="*/ 1762502 h 2316318"/>
                                  <a:gd name="connsiteX64" fmla="*/ 1452013 w 3321296"/>
                                  <a:gd name="connsiteY64" fmla="*/ 1726784 h 2316318"/>
                                  <a:gd name="connsiteX65" fmla="*/ 1487732 w 3321296"/>
                                  <a:gd name="connsiteY65" fmla="*/ 1702971 h 2316318"/>
                                  <a:gd name="connsiteX66" fmla="*/ 1577029 w 3321296"/>
                                  <a:gd name="connsiteY66" fmla="*/ 1661299 h 2316318"/>
                                  <a:gd name="connsiteX67" fmla="*/ 1642513 w 3321296"/>
                                  <a:gd name="connsiteY67" fmla="*/ 1655346 h 2316318"/>
                                  <a:gd name="connsiteX68" fmla="*/ 1654419 w 3321296"/>
                                  <a:gd name="connsiteY68" fmla="*/ 1617315 h 2316318"/>
                                  <a:gd name="connsiteX69" fmla="*/ 1707997 w 3321296"/>
                                  <a:gd name="connsiteY69" fmla="*/ 1602653 h 2316318"/>
                                  <a:gd name="connsiteX70" fmla="*/ 1707997 w 3321296"/>
                                  <a:gd name="connsiteY70" fmla="*/ 1631534 h 2316318"/>
                                  <a:gd name="connsiteX71" fmla="*/ 1785388 w 3321296"/>
                                  <a:gd name="connsiteY71" fmla="*/ 1655346 h 2316318"/>
                                  <a:gd name="connsiteX72" fmla="*/ 1815154 w 3321296"/>
                                  <a:gd name="connsiteY72" fmla="*/ 1655346 h 2316318"/>
                                  <a:gd name="connsiteX73" fmla="*/ 1821107 w 3321296"/>
                                  <a:gd name="connsiteY73" fmla="*/ 1631534 h 2316318"/>
                                  <a:gd name="connsiteX74" fmla="*/ 1868732 w 3321296"/>
                                  <a:gd name="connsiteY74" fmla="*/ 1631534 h 2316318"/>
                                  <a:gd name="connsiteX75" fmla="*/ 1975296 w 3321296"/>
                                  <a:gd name="connsiteY75" fmla="*/ 1626990 h 2316318"/>
                                  <a:gd name="connsiteX76" fmla="*/ 2129760 w 3321296"/>
                                  <a:gd name="connsiteY76" fmla="*/ 1527038 h 2316318"/>
                                  <a:gd name="connsiteX77" fmla="*/ 3130794 w 3321296"/>
                                  <a:gd name="connsiteY77" fmla="*/ 720706 h 2316318"/>
                                  <a:gd name="connsiteX78" fmla="*/ 3321296 w 3321296"/>
                                  <a:gd name="connsiteY78" fmla="*/ 536160 h 2316318"/>
                                  <a:gd name="connsiteX79" fmla="*/ 3291532 w 3321296"/>
                                  <a:gd name="connsiteY79" fmla="*/ 369471 h 2316318"/>
                                  <a:gd name="connsiteX80" fmla="*/ 3243903 w 3321296"/>
                                  <a:gd name="connsiteY80" fmla="*/ 378 h 2316318"/>
                                  <a:gd name="connsiteX81" fmla="*/ 2809328 w 3321296"/>
                                  <a:gd name="connsiteY81" fmla="*/ 65863 h 2316318"/>
                                  <a:gd name="connsiteX82" fmla="*/ 815028 w 3321296"/>
                                  <a:gd name="connsiteY82" fmla="*/ 321846 h 2316318"/>
                                  <a:gd name="connsiteX83" fmla="*/ 130982 w 3321296"/>
                                  <a:gd name="connsiteY83" fmla="*/ 419697 h 2316318"/>
                                  <a:gd name="connsiteX84" fmla="*/ 10547 w 3321296"/>
                                  <a:gd name="connsiteY84" fmla="*/ 435687 h 2316318"/>
                                  <a:gd name="connsiteX85" fmla="*/ 7380 w 3321296"/>
                                  <a:gd name="connsiteY85" fmla="*/ 515633 h 2316318"/>
                                  <a:gd name="connsiteX86" fmla="*/ 1796 w 3321296"/>
                                  <a:gd name="connsiteY86" fmla="*/ 584370 h 2316318"/>
                                  <a:gd name="connsiteX87" fmla="*/ 8244 w 3321296"/>
                                  <a:gd name="connsiteY87" fmla="*/ 843352 h 2316318"/>
                                  <a:gd name="connsiteX88" fmla="*/ 3709 w 3321296"/>
                                  <a:gd name="connsiteY88" fmla="*/ 1199461 h 2316318"/>
                                  <a:gd name="connsiteX89" fmla="*/ 7378 w 3321296"/>
                                  <a:gd name="connsiteY89" fmla="*/ 1817153 h 2316318"/>
                                  <a:gd name="connsiteX90" fmla="*/ 4208 w 3321296"/>
                                  <a:gd name="connsiteY90" fmla="*/ 2175311 h 2316318"/>
                                  <a:gd name="connsiteX91" fmla="*/ 18082 w 3321296"/>
                                  <a:gd name="connsiteY91" fmla="*/ 2281834 h 2316318"/>
                                  <a:gd name="connsiteX0" fmla="*/ 18082 w 3321296"/>
                                  <a:gd name="connsiteY0" fmla="*/ 2281834 h 2316318"/>
                                  <a:gd name="connsiteX1" fmla="*/ 23225 w 3321296"/>
                                  <a:gd name="connsiteY1" fmla="*/ 2274444 h 2316318"/>
                                  <a:gd name="connsiteX2" fmla="*/ 45409 w 3321296"/>
                                  <a:gd name="connsiteY2" fmla="*/ 2268049 h 2316318"/>
                                  <a:gd name="connsiteX3" fmla="*/ 64427 w 3321296"/>
                                  <a:gd name="connsiteY3" fmla="*/ 2296828 h 2316318"/>
                                  <a:gd name="connsiteX4" fmla="*/ 86611 w 3321296"/>
                                  <a:gd name="connsiteY4" fmla="*/ 2287236 h 2316318"/>
                                  <a:gd name="connsiteX5" fmla="*/ 92302 w 3321296"/>
                                  <a:gd name="connsiteY5" fmla="*/ 2309620 h 2316318"/>
                                  <a:gd name="connsiteX6" fmla="*/ 130419 w 3321296"/>
                                  <a:gd name="connsiteY6" fmla="*/ 2316143 h 2316318"/>
                                  <a:gd name="connsiteX7" fmla="*/ 172091 w 3321296"/>
                                  <a:gd name="connsiteY7" fmla="*/ 2304237 h 2316318"/>
                                  <a:gd name="connsiteX8" fmla="*/ 183997 w 3321296"/>
                                  <a:gd name="connsiteY8" fmla="*/ 2292331 h 2316318"/>
                                  <a:gd name="connsiteX9" fmla="*/ 189951 w 3321296"/>
                                  <a:gd name="connsiteY9" fmla="*/ 2280424 h 2316318"/>
                                  <a:gd name="connsiteX10" fmla="*/ 207810 w 3321296"/>
                                  <a:gd name="connsiteY10" fmla="*/ 2234670 h 2316318"/>
                                  <a:gd name="connsiteX11" fmla="*/ 231622 w 3321296"/>
                                  <a:gd name="connsiteY11" fmla="*/ 2274471 h 2316318"/>
                                  <a:gd name="connsiteX12" fmla="*/ 258605 w 3321296"/>
                                  <a:gd name="connsiteY12" fmla="*/ 2276784 h 2316318"/>
                                  <a:gd name="connsiteX13" fmla="*/ 314580 w 3321296"/>
                                  <a:gd name="connsiteY13" fmla="*/ 2243378 h 2316318"/>
                                  <a:gd name="connsiteX14" fmla="*/ 332826 w 3321296"/>
                                  <a:gd name="connsiteY14" fmla="*/ 2214497 h 2316318"/>
                                  <a:gd name="connsiteX15" fmla="*/ 320148 w 3321296"/>
                                  <a:gd name="connsiteY15" fmla="*/ 2165213 h 2316318"/>
                                  <a:gd name="connsiteX16" fmla="*/ 349663 w 3321296"/>
                                  <a:gd name="connsiteY16" fmla="*/ 2152927 h 2316318"/>
                                  <a:gd name="connsiteX17" fmla="*/ 404263 w 3321296"/>
                                  <a:gd name="connsiteY17" fmla="*/ 2155409 h 2316318"/>
                                  <a:gd name="connsiteX18" fmla="*/ 472917 w 3321296"/>
                                  <a:gd name="connsiteY18" fmla="*/ 2171398 h 2316318"/>
                                  <a:gd name="connsiteX19" fmla="*/ 529279 w 3321296"/>
                                  <a:gd name="connsiteY19" fmla="*/ 2155409 h 2316318"/>
                                  <a:gd name="connsiteX20" fmla="*/ 547138 w 3321296"/>
                                  <a:gd name="connsiteY20" fmla="*/ 2137549 h 2316318"/>
                                  <a:gd name="connsiteX21" fmla="*/ 553091 w 3321296"/>
                                  <a:gd name="connsiteY21" fmla="*/ 2113737 h 2316318"/>
                                  <a:gd name="connsiteX22" fmla="*/ 582857 w 3321296"/>
                                  <a:gd name="connsiteY22" fmla="*/ 2083971 h 2316318"/>
                                  <a:gd name="connsiteX23" fmla="*/ 594763 w 3321296"/>
                                  <a:gd name="connsiteY23" fmla="*/ 2060159 h 2316318"/>
                                  <a:gd name="connsiteX24" fmla="*/ 618576 w 3321296"/>
                                  <a:gd name="connsiteY24" fmla="*/ 2042299 h 2316318"/>
                                  <a:gd name="connsiteX25" fmla="*/ 648341 w 3321296"/>
                                  <a:gd name="connsiteY25" fmla="*/ 2036346 h 2316318"/>
                                  <a:gd name="connsiteX26" fmla="*/ 686843 w 3321296"/>
                                  <a:gd name="connsiteY26" fmla="*/ 2032706 h 2316318"/>
                                  <a:gd name="connsiteX27" fmla="*/ 724105 w 3321296"/>
                                  <a:gd name="connsiteY27" fmla="*/ 2026310 h 2316318"/>
                                  <a:gd name="connsiteX28" fmla="*/ 743591 w 3321296"/>
                                  <a:gd name="connsiteY28" fmla="*/ 2042299 h 2316318"/>
                                  <a:gd name="connsiteX29" fmla="*/ 782865 w 3321296"/>
                                  <a:gd name="connsiteY29" fmla="*/ 2059717 h 2316318"/>
                                  <a:gd name="connsiteX30" fmla="*/ 779310 w 3321296"/>
                                  <a:gd name="connsiteY30" fmla="*/ 2089924 h 2316318"/>
                                  <a:gd name="connsiteX31" fmla="*/ 803122 w 3321296"/>
                                  <a:gd name="connsiteY31" fmla="*/ 2113737 h 2316318"/>
                                  <a:gd name="connsiteX32" fmla="*/ 868607 w 3321296"/>
                                  <a:gd name="connsiteY32" fmla="*/ 2143502 h 2316318"/>
                                  <a:gd name="connsiteX33" fmla="*/ 916232 w 3321296"/>
                                  <a:gd name="connsiteY33" fmla="*/ 2125643 h 2316318"/>
                                  <a:gd name="connsiteX34" fmla="*/ 945997 w 3321296"/>
                                  <a:gd name="connsiteY34" fmla="*/ 2149456 h 2316318"/>
                                  <a:gd name="connsiteX35" fmla="*/ 945997 w 3321296"/>
                                  <a:gd name="connsiteY35" fmla="*/ 2197081 h 2316318"/>
                                  <a:gd name="connsiteX36" fmla="*/ 945997 w 3321296"/>
                                  <a:gd name="connsiteY36" fmla="*/ 2208987 h 2316318"/>
                                  <a:gd name="connsiteX37" fmla="*/ 993622 w 3321296"/>
                                  <a:gd name="connsiteY37" fmla="*/ 2226846 h 2316318"/>
                                  <a:gd name="connsiteX38" fmla="*/ 1082919 w 3321296"/>
                                  <a:gd name="connsiteY38" fmla="*/ 2238752 h 2316318"/>
                                  <a:gd name="connsiteX39" fmla="*/ 1154357 w 3321296"/>
                                  <a:gd name="connsiteY39" fmla="*/ 2238752 h 2316318"/>
                                  <a:gd name="connsiteX40" fmla="*/ 1172216 w 3321296"/>
                                  <a:gd name="connsiteY40" fmla="*/ 2238752 h 2316318"/>
                                  <a:gd name="connsiteX41" fmla="*/ 1207935 w 3321296"/>
                                  <a:gd name="connsiteY41" fmla="*/ 2238752 h 2316318"/>
                                  <a:gd name="connsiteX42" fmla="*/ 1207935 w 3321296"/>
                                  <a:gd name="connsiteY42" fmla="*/ 2220893 h 2316318"/>
                                  <a:gd name="connsiteX43" fmla="*/ 1220612 w 3321296"/>
                                  <a:gd name="connsiteY43" fmla="*/ 2203034 h 2316318"/>
                                  <a:gd name="connsiteX44" fmla="*/ 1225794 w 3321296"/>
                                  <a:gd name="connsiteY44" fmla="*/ 2167315 h 2316318"/>
                                  <a:gd name="connsiteX45" fmla="*/ 1237701 w 3321296"/>
                                  <a:gd name="connsiteY45" fmla="*/ 2161362 h 2316318"/>
                                  <a:gd name="connsiteX46" fmla="*/ 1207935 w 3321296"/>
                                  <a:gd name="connsiteY46" fmla="*/ 2149456 h 2316318"/>
                                  <a:gd name="connsiteX47" fmla="*/ 1184122 w 3321296"/>
                                  <a:gd name="connsiteY47" fmla="*/ 2143502 h 2316318"/>
                                  <a:gd name="connsiteX48" fmla="*/ 1166263 w 3321296"/>
                                  <a:gd name="connsiteY48" fmla="*/ 2131596 h 2316318"/>
                                  <a:gd name="connsiteX49" fmla="*/ 1136497 w 3321296"/>
                                  <a:gd name="connsiteY49" fmla="*/ 2125643 h 2316318"/>
                                  <a:gd name="connsiteX50" fmla="*/ 1088872 w 3321296"/>
                                  <a:gd name="connsiteY50" fmla="*/ 2083971 h 2316318"/>
                                  <a:gd name="connsiteX51" fmla="*/ 1041247 w 3321296"/>
                                  <a:gd name="connsiteY51" fmla="*/ 2030393 h 2316318"/>
                                  <a:gd name="connsiteX52" fmla="*/ 1041247 w 3321296"/>
                                  <a:gd name="connsiteY52" fmla="*/ 1976815 h 2316318"/>
                                  <a:gd name="connsiteX53" fmla="*/ 1011482 w 3321296"/>
                                  <a:gd name="connsiteY53" fmla="*/ 1941096 h 2316318"/>
                                  <a:gd name="connsiteX54" fmla="*/ 1071013 w 3321296"/>
                                  <a:gd name="connsiteY54" fmla="*/ 1880680 h 2316318"/>
                                  <a:gd name="connsiteX55" fmla="*/ 1124591 w 3321296"/>
                                  <a:gd name="connsiteY55" fmla="*/ 1845846 h 2316318"/>
                                  <a:gd name="connsiteX56" fmla="*/ 1160310 w 3321296"/>
                                  <a:gd name="connsiteY56" fmla="*/ 1845846 h 2316318"/>
                                  <a:gd name="connsiteX57" fmla="*/ 1192703 w 3321296"/>
                                  <a:gd name="connsiteY57" fmla="*/ 1810758 h 2316318"/>
                                  <a:gd name="connsiteX58" fmla="*/ 1237701 w 3321296"/>
                                  <a:gd name="connsiteY58" fmla="*/ 1804174 h 2316318"/>
                                  <a:gd name="connsiteX59" fmla="*/ 1267466 w 3321296"/>
                                  <a:gd name="connsiteY59" fmla="*/ 1804174 h 2316318"/>
                                  <a:gd name="connsiteX60" fmla="*/ 1315091 w 3321296"/>
                                  <a:gd name="connsiteY60" fmla="*/ 1786315 h 2316318"/>
                                  <a:gd name="connsiteX61" fmla="*/ 1356763 w 3321296"/>
                                  <a:gd name="connsiteY61" fmla="*/ 1774409 h 2316318"/>
                                  <a:gd name="connsiteX62" fmla="*/ 1410341 w 3321296"/>
                                  <a:gd name="connsiteY62" fmla="*/ 1774409 h 2316318"/>
                                  <a:gd name="connsiteX63" fmla="*/ 1416294 w 3321296"/>
                                  <a:gd name="connsiteY63" fmla="*/ 1762502 h 2316318"/>
                                  <a:gd name="connsiteX64" fmla="*/ 1452013 w 3321296"/>
                                  <a:gd name="connsiteY64" fmla="*/ 1726784 h 2316318"/>
                                  <a:gd name="connsiteX65" fmla="*/ 1487732 w 3321296"/>
                                  <a:gd name="connsiteY65" fmla="*/ 1702971 h 2316318"/>
                                  <a:gd name="connsiteX66" fmla="*/ 1577029 w 3321296"/>
                                  <a:gd name="connsiteY66" fmla="*/ 1661299 h 2316318"/>
                                  <a:gd name="connsiteX67" fmla="*/ 1642513 w 3321296"/>
                                  <a:gd name="connsiteY67" fmla="*/ 1655346 h 2316318"/>
                                  <a:gd name="connsiteX68" fmla="*/ 1654419 w 3321296"/>
                                  <a:gd name="connsiteY68" fmla="*/ 1617315 h 2316318"/>
                                  <a:gd name="connsiteX69" fmla="*/ 1707997 w 3321296"/>
                                  <a:gd name="connsiteY69" fmla="*/ 1602653 h 2316318"/>
                                  <a:gd name="connsiteX70" fmla="*/ 1707997 w 3321296"/>
                                  <a:gd name="connsiteY70" fmla="*/ 1631534 h 2316318"/>
                                  <a:gd name="connsiteX71" fmla="*/ 1785388 w 3321296"/>
                                  <a:gd name="connsiteY71" fmla="*/ 1655346 h 2316318"/>
                                  <a:gd name="connsiteX72" fmla="*/ 1815154 w 3321296"/>
                                  <a:gd name="connsiteY72" fmla="*/ 1655346 h 2316318"/>
                                  <a:gd name="connsiteX73" fmla="*/ 1821107 w 3321296"/>
                                  <a:gd name="connsiteY73" fmla="*/ 1631534 h 2316318"/>
                                  <a:gd name="connsiteX74" fmla="*/ 1868732 w 3321296"/>
                                  <a:gd name="connsiteY74" fmla="*/ 1631534 h 2316318"/>
                                  <a:gd name="connsiteX75" fmla="*/ 1975296 w 3321296"/>
                                  <a:gd name="connsiteY75" fmla="*/ 1626990 h 2316318"/>
                                  <a:gd name="connsiteX76" fmla="*/ 2129760 w 3321296"/>
                                  <a:gd name="connsiteY76" fmla="*/ 1527038 h 2316318"/>
                                  <a:gd name="connsiteX77" fmla="*/ 3130794 w 3321296"/>
                                  <a:gd name="connsiteY77" fmla="*/ 720706 h 2316318"/>
                                  <a:gd name="connsiteX78" fmla="*/ 3321296 w 3321296"/>
                                  <a:gd name="connsiteY78" fmla="*/ 536160 h 2316318"/>
                                  <a:gd name="connsiteX79" fmla="*/ 3291532 w 3321296"/>
                                  <a:gd name="connsiteY79" fmla="*/ 369471 h 2316318"/>
                                  <a:gd name="connsiteX80" fmla="*/ 3243903 w 3321296"/>
                                  <a:gd name="connsiteY80" fmla="*/ 378 h 2316318"/>
                                  <a:gd name="connsiteX81" fmla="*/ 2809328 w 3321296"/>
                                  <a:gd name="connsiteY81" fmla="*/ 65863 h 2316318"/>
                                  <a:gd name="connsiteX82" fmla="*/ 815028 w 3321296"/>
                                  <a:gd name="connsiteY82" fmla="*/ 321846 h 2316318"/>
                                  <a:gd name="connsiteX83" fmla="*/ 130982 w 3321296"/>
                                  <a:gd name="connsiteY83" fmla="*/ 419697 h 2316318"/>
                                  <a:gd name="connsiteX84" fmla="*/ 10547 w 3321296"/>
                                  <a:gd name="connsiteY84" fmla="*/ 435687 h 2316318"/>
                                  <a:gd name="connsiteX85" fmla="*/ 7380 w 3321296"/>
                                  <a:gd name="connsiteY85" fmla="*/ 515633 h 2316318"/>
                                  <a:gd name="connsiteX86" fmla="*/ 1796 w 3321296"/>
                                  <a:gd name="connsiteY86" fmla="*/ 584370 h 2316318"/>
                                  <a:gd name="connsiteX87" fmla="*/ 8244 w 3321296"/>
                                  <a:gd name="connsiteY87" fmla="*/ 843352 h 2316318"/>
                                  <a:gd name="connsiteX88" fmla="*/ 3709 w 3321296"/>
                                  <a:gd name="connsiteY88" fmla="*/ 1199461 h 2316318"/>
                                  <a:gd name="connsiteX89" fmla="*/ 7378 w 3321296"/>
                                  <a:gd name="connsiteY89" fmla="*/ 1817153 h 2316318"/>
                                  <a:gd name="connsiteX90" fmla="*/ 4208 w 3321296"/>
                                  <a:gd name="connsiteY90" fmla="*/ 2175311 h 2316318"/>
                                  <a:gd name="connsiteX91" fmla="*/ 18082 w 3321296"/>
                                  <a:gd name="connsiteY91" fmla="*/ 2281834 h 2316318"/>
                                  <a:gd name="connsiteX0" fmla="*/ 20124 w 3323338"/>
                                  <a:gd name="connsiteY0" fmla="*/ 2281834 h 2316318"/>
                                  <a:gd name="connsiteX1" fmla="*/ 25267 w 3323338"/>
                                  <a:gd name="connsiteY1" fmla="*/ 2274444 h 2316318"/>
                                  <a:gd name="connsiteX2" fmla="*/ 47451 w 3323338"/>
                                  <a:gd name="connsiteY2" fmla="*/ 2268049 h 2316318"/>
                                  <a:gd name="connsiteX3" fmla="*/ 66469 w 3323338"/>
                                  <a:gd name="connsiteY3" fmla="*/ 2296828 h 2316318"/>
                                  <a:gd name="connsiteX4" fmla="*/ 88653 w 3323338"/>
                                  <a:gd name="connsiteY4" fmla="*/ 2287236 h 2316318"/>
                                  <a:gd name="connsiteX5" fmla="*/ 94344 w 3323338"/>
                                  <a:gd name="connsiteY5" fmla="*/ 2309620 h 2316318"/>
                                  <a:gd name="connsiteX6" fmla="*/ 132461 w 3323338"/>
                                  <a:gd name="connsiteY6" fmla="*/ 2316143 h 2316318"/>
                                  <a:gd name="connsiteX7" fmla="*/ 174133 w 3323338"/>
                                  <a:gd name="connsiteY7" fmla="*/ 2304237 h 2316318"/>
                                  <a:gd name="connsiteX8" fmla="*/ 186039 w 3323338"/>
                                  <a:gd name="connsiteY8" fmla="*/ 2292331 h 2316318"/>
                                  <a:gd name="connsiteX9" fmla="*/ 191993 w 3323338"/>
                                  <a:gd name="connsiteY9" fmla="*/ 2280424 h 2316318"/>
                                  <a:gd name="connsiteX10" fmla="*/ 209852 w 3323338"/>
                                  <a:gd name="connsiteY10" fmla="*/ 2234670 h 2316318"/>
                                  <a:gd name="connsiteX11" fmla="*/ 233664 w 3323338"/>
                                  <a:gd name="connsiteY11" fmla="*/ 2274471 h 2316318"/>
                                  <a:gd name="connsiteX12" fmla="*/ 260647 w 3323338"/>
                                  <a:gd name="connsiteY12" fmla="*/ 2276784 h 2316318"/>
                                  <a:gd name="connsiteX13" fmla="*/ 316622 w 3323338"/>
                                  <a:gd name="connsiteY13" fmla="*/ 2243378 h 2316318"/>
                                  <a:gd name="connsiteX14" fmla="*/ 334868 w 3323338"/>
                                  <a:gd name="connsiteY14" fmla="*/ 2214497 h 2316318"/>
                                  <a:gd name="connsiteX15" fmla="*/ 322190 w 3323338"/>
                                  <a:gd name="connsiteY15" fmla="*/ 2165213 h 2316318"/>
                                  <a:gd name="connsiteX16" fmla="*/ 351705 w 3323338"/>
                                  <a:gd name="connsiteY16" fmla="*/ 2152927 h 2316318"/>
                                  <a:gd name="connsiteX17" fmla="*/ 406305 w 3323338"/>
                                  <a:gd name="connsiteY17" fmla="*/ 2155409 h 2316318"/>
                                  <a:gd name="connsiteX18" fmla="*/ 474959 w 3323338"/>
                                  <a:gd name="connsiteY18" fmla="*/ 2171398 h 2316318"/>
                                  <a:gd name="connsiteX19" fmla="*/ 531321 w 3323338"/>
                                  <a:gd name="connsiteY19" fmla="*/ 2155409 h 2316318"/>
                                  <a:gd name="connsiteX20" fmla="*/ 549180 w 3323338"/>
                                  <a:gd name="connsiteY20" fmla="*/ 2137549 h 2316318"/>
                                  <a:gd name="connsiteX21" fmla="*/ 555133 w 3323338"/>
                                  <a:gd name="connsiteY21" fmla="*/ 2113737 h 2316318"/>
                                  <a:gd name="connsiteX22" fmla="*/ 584899 w 3323338"/>
                                  <a:gd name="connsiteY22" fmla="*/ 2083971 h 2316318"/>
                                  <a:gd name="connsiteX23" fmla="*/ 596805 w 3323338"/>
                                  <a:gd name="connsiteY23" fmla="*/ 2060159 h 2316318"/>
                                  <a:gd name="connsiteX24" fmla="*/ 620618 w 3323338"/>
                                  <a:gd name="connsiteY24" fmla="*/ 2042299 h 2316318"/>
                                  <a:gd name="connsiteX25" fmla="*/ 650383 w 3323338"/>
                                  <a:gd name="connsiteY25" fmla="*/ 2036346 h 2316318"/>
                                  <a:gd name="connsiteX26" fmla="*/ 688885 w 3323338"/>
                                  <a:gd name="connsiteY26" fmla="*/ 2032706 h 2316318"/>
                                  <a:gd name="connsiteX27" fmla="*/ 726147 w 3323338"/>
                                  <a:gd name="connsiteY27" fmla="*/ 2026310 h 2316318"/>
                                  <a:gd name="connsiteX28" fmla="*/ 745633 w 3323338"/>
                                  <a:gd name="connsiteY28" fmla="*/ 2042299 h 2316318"/>
                                  <a:gd name="connsiteX29" fmla="*/ 784907 w 3323338"/>
                                  <a:gd name="connsiteY29" fmla="*/ 2059717 h 2316318"/>
                                  <a:gd name="connsiteX30" fmla="*/ 781352 w 3323338"/>
                                  <a:gd name="connsiteY30" fmla="*/ 2089924 h 2316318"/>
                                  <a:gd name="connsiteX31" fmla="*/ 805164 w 3323338"/>
                                  <a:gd name="connsiteY31" fmla="*/ 2113737 h 2316318"/>
                                  <a:gd name="connsiteX32" fmla="*/ 870649 w 3323338"/>
                                  <a:gd name="connsiteY32" fmla="*/ 2143502 h 2316318"/>
                                  <a:gd name="connsiteX33" fmla="*/ 918274 w 3323338"/>
                                  <a:gd name="connsiteY33" fmla="*/ 2125643 h 2316318"/>
                                  <a:gd name="connsiteX34" fmla="*/ 948039 w 3323338"/>
                                  <a:gd name="connsiteY34" fmla="*/ 2149456 h 2316318"/>
                                  <a:gd name="connsiteX35" fmla="*/ 948039 w 3323338"/>
                                  <a:gd name="connsiteY35" fmla="*/ 2197081 h 2316318"/>
                                  <a:gd name="connsiteX36" fmla="*/ 948039 w 3323338"/>
                                  <a:gd name="connsiteY36" fmla="*/ 2208987 h 2316318"/>
                                  <a:gd name="connsiteX37" fmla="*/ 995664 w 3323338"/>
                                  <a:gd name="connsiteY37" fmla="*/ 2226846 h 2316318"/>
                                  <a:gd name="connsiteX38" fmla="*/ 1084961 w 3323338"/>
                                  <a:gd name="connsiteY38" fmla="*/ 2238752 h 2316318"/>
                                  <a:gd name="connsiteX39" fmla="*/ 1156399 w 3323338"/>
                                  <a:gd name="connsiteY39" fmla="*/ 2238752 h 2316318"/>
                                  <a:gd name="connsiteX40" fmla="*/ 1174258 w 3323338"/>
                                  <a:gd name="connsiteY40" fmla="*/ 2238752 h 2316318"/>
                                  <a:gd name="connsiteX41" fmla="*/ 1209977 w 3323338"/>
                                  <a:gd name="connsiteY41" fmla="*/ 2238752 h 2316318"/>
                                  <a:gd name="connsiteX42" fmla="*/ 1209977 w 3323338"/>
                                  <a:gd name="connsiteY42" fmla="*/ 2220893 h 2316318"/>
                                  <a:gd name="connsiteX43" fmla="*/ 1222654 w 3323338"/>
                                  <a:gd name="connsiteY43" fmla="*/ 2203034 h 2316318"/>
                                  <a:gd name="connsiteX44" fmla="*/ 1227836 w 3323338"/>
                                  <a:gd name="connsiteY44" fmla="*/ 2167315 h 2316318"/>
                                  <a:gd name="connsiteX45" fmla="*/ 1239743 w 3323338"/>
                                  <a:gd name="connsiteY45" fmla="*/ 2161362 h 2316318"/>
                                  <a:gd name="connsiteX46" fmla="*/ 1209977 w 3323338"/>
                                  <a:gd name="connsiteY46" fmla="*/ 2149456 h 2316318"/>
                                  <a:gd name="connsiteX47" fmla="*/ 1186164 w 3323338"/>
                                  <a:gd name="connsiteY47" fmla="*/ 2143502 h 2316318"/>
                                  <a:gd name="connsiteX48" fmla="*/ 1168305 w 3323338"/>
                                  <a:gd name="connsiteY48" fmla="*/ 2131596 h 2316318"/>
                                  <a:gd name="connsiteX49" fmla="*/ 1138539 w 3323338"/>
                                  <a:gd name="connsiteY49" fmla="*/ 2125643 h 2316318"/>
                                  <a:gd name="connsiteX50" fmla="*/ 1090914 w 3323338"/>
                                  <a:gd name="connsiteY50" fmla="*/ 2083971 h 2316318"/>
                                  <a:gd name="connsiteX51" fmla="*/ 1043289 w 3323338"/>
                                  <a:gd name="connsiteY51" fmla="*/ 2030393 h 2316318"/>
                                  <a:gd name="connsiteX52" fmla="*/ 1043289 w 3323338"/>
                                  <a:gd name="connsiteY52" fmla="*/ 1976815 h 2316318"/>
                                  <a:gd name="connsiteX53" fmla="*/ 1013524 w 3323338"/>
                                  <a:gd name="connsiteY53" fmla="*/ 1941096 h 2316318"/>
                                  <a:gd name="connsiteX54" fmla="*/ 1073055 w 3323338"/>
                                  <a:gd name="connsiteY54" fmla="*/ 1880680 h 2316318"/>
                                  <a:gd name="connsiteX55" fmla="*/ 1126633 w 3323338"/>
                                  <a:gd name="connsiteY55" fmla="*/ 1845846 h 2316318"/>
                                  <a:gd name="connsiteX56" fmla="*/ 1162352 w 3323338"/>
                                  <a:gd name="connsiteY56" fmla="*/ 1845846 h 2316318"/>
                                  <a:gd name="connsiteX57" fmla="*/ 1194745 w 3323338"/>
                                  <a:gd name="connsiteY57" fmla="*/ 1810758 h 2316318"/>
                                  <a:gd name="connsiteX58" fmla="*/ 1239743 w 3323338"/>
                                  <a:gd name="connsiteY58" fmla="*/ 1804174 h 2316318"/>
                                  <a:gd name="connsiteX59" fmla="*/ 1269508 w 3323338"/>
                                  <a:gd name="connsiteY59" fmla="*/ 1804174 h 2316318"/>
                                  <a:gd name="connsiteX60" fmla="*/ 1317133 w 3323338"/>
                                  <a:gd name="connsiteY60" fmla="*/ 1786315 h 2316318"/>
                                  <a:gd name="connsiteX61" fmla="*/ 1358805 w 3323338"/>
                                  <a:gd name="connsiteY61" fmla="*/ 1774409 h 2316318"/>
                                  <a:gd name="connsiteX62" fmla="*/ 1412383 w 3323338"/>
                                  <a:gd name="connsiteY62" fmla="*/ 1774409 h 2316318"/>
                                  <a:gd name="connsiteX63" fmla="*/ 1418336 w 3323338"/>
                                  <a:gd name="connsiteY63" fmla="*/ 1762502 h 2316318"/>
                                  <a:gd name="connsiteX64" fmla="*/ 1454055 w 3323338"/>
                                  <a:gd name="connsiteY64" fmla="*/ 1726784 h 2316318"/>
                                  <a:gd name="connsiteX65" fmla="*/ 1489774 w 3323338"/>
                                  <a:gd name="connsiteY65" fmla="*/ 1702971 h 2316318"/>
                                  <a:gd name="connsiteX66" fmla="*/ 1579071 w 3323338"/>
                                  <a:gd name="connsiteY66" fmla="*/ 1661299 h 2316318"/>
                                  <a:gd name="connsiteX67" fmla="*/ 1644555 w 3323338"/>
                                  <a:gd name="connsiteY67" fmla="*/ 1655346 h 2316318"/>
                                  <a:gd name="connsiteX68" fmla="*/ 1656461 w 3323338"/>
                                  <a:gd name="connsiteY68" fmla="*/ 1617315 h 2316318"/>
                                  <a:gd name="connsiteX69" fmla="*/ 1710039 w 3323338"/>
                                  <a:gd name="connsiteY69" fmla="*/ 1602653 h 2316318"/>
                                  <a:gd name="connsiteX70" fmla="*/ 1710039 w 3323338"/>
                                  <a:gd name="connsiteY70" fmla="*/ 1631534 h 2316318"/>
                                  <a:gd name="connsiteX71" fmla="*/ 1787430 w 3323338"/>
                                  <a:gd name="connsiteY71" fmla="*/ 1655346 h 2316318"/>
                                  <a:gd name="connsiteX72" fmla="*/ 1817196 w 3323338"/>
                                  <a:gd name="connsiteY72" fmla="*/ 1655346 h 2316318"/>
                                  <a:gd name="connsiteX73" fmla="*/ 1823149 w 3323338"/>
                                  <a:gd name="connsiteY73" fmla="*/ 1631534 h 2316318"/>
                                  <a:gd name="connsiteX74" fmla="*/ 1870774 w 3323338"/>
                                  <a:gd name="connsiteY74" fmla="*/ 1631534 h 2316318"/>
                                  <a:gd name="connsiteX75" fmla="*/ 1977338 w 3323338"/>
                                  <a:gd name="connsiteY75" fmla="*/ 1626990 h 2316318"/>
                                  <a:gd name="connsiteX76" fmla="*/ 2131802 w 3323338"/>
                                  <a:gd name="connsiteY76" fmla="*/ 1527038 h 2316318"/>
                                  <a:gd name="connsiteX77" fmla="*/ 3132836 w 3323338"/>
                                  <a:gd name="connsiteY77" fmla="*/ 720706 h 2316318"/>
                                  <a:gd name="connsiteX78" fmla="*/ 3323338 w 3323338"/>
                                  <a:gd name="connsiteY78" fmla="*/ 536160 h 2316318"/>
                                  <a:gd name="connsiteX79" fmla="*/ 3293574 w 3323338"/>
                                  <a:gd name="connsiteY79" fmla="*/ 369471 h 2316318"/>
                                  <a:gd name="connsiteX80" fmla="*/ 3245945 w 3323338"/>
                                  <a:gd name="connsiteY80" fmla="*/ 378 h 2316318"/>
                                  <a:gd name="connsiteX81" fmla="*/ 2811370 w 3323338"/>
                                  <a:gd name="connsiteY81" fmla="*/ 65863 h 2316318"/>
                                  <a:gd name="connsiteX82" fmla="*/ 817070 w 3323338"/>
                                  <a:gd name="connsiteY82" fmla="*/ 321846 h 2316318"/>
                                  <a:gd name="connsiteX83" fmla="*/ 133024 w 3323338"/>
                                  <a:gd name="connsiteY83" fmla="*/ 419697 h 2316318"/>
                                  <a:gd name="connsiteX84" fmla="*/ 12589 w 3323338"/>
                                  <a:gd name="connsiteY84" fmla="*/ 435687 h 2316318"/>
                                  <a:gd name="connsiteX85" fmla="*/ 9422 w 3323338"/>
                                  <a:gd name="connsiteY85" fmla="*/ 515633 h 2316318"/>
                                  <a:gd name="connsiteX86" fmla="*/ 3838 w 3323338"/>
                                  <a:gd name="connsiteY86" fmla="*/ 584370 h 2316318"/>
                                  <a:gd name="connsiteX87" fmla="*/ 3948 w 3323338"/>
                                  <a:gd name="connsiteY87" fmla="*/ 840154 h 2316318"/>
                                  <a:gd name="connsiteX88" fmla="*/ 5751 w 3323338"/>
                                  <a:gd name="connsiteY88" fmla="*/ 1199461 h 2316318"/>
                                  <a:gd name="connsiteX89" fmla="*/ 9420 w 3323338"/>
                                  <a:gd name="connsiteY89" fmla="*/ 1817153 h 2316318"/>
                                  <a:gd name="connsiteX90" fmla="*/ 6250 w 3323338"/>
                                  <a:gd name="connsiteY90" fmla="*/ 2175311 h 2316318"/>
                                  <a:gd name="connsiteX91" fmla="*/ 20124 w 3323338"/>
                                  <a:gd name="connsiteY91" fmla="*/ 2281834 h 2316318"/>
                                  <a:gd name="connsiteX0" fmla="*/ 20124 w 3323338"/>
                                  <a:gd name="connsiteY0" fmla="*/ 2281834 h 2316318"/>
                                  <a:gd name="connsiteX1" fmla="*/ 25267 w 3323338"/>
                                  <a:gd name="connsiteY1" fmla="*/ 2274444 h 2316318"/>
                                  <a:gd name="connsiteX2" fmla="*/ 47451 w 3323338"/>
                                  <a:gd name="connsiteY2" fmla="*/ 2268049 h 2316318"/>
                                  <a:gd name="connsiteX3" fmla="*/ 66469 w 3323338"/>
                                  <a:gd name="connsiteY3" fmla="*/ 2296828 h 2316318"/>
                                  <a:gd name="connsiteX4" fmla="*/ 88653 w 3323338"/>
                                  <a:gd name="connsiteY4" fmla="*/ 2287236 h 2316318"/>
                                  <a:gd name="connsiteX5" fmla="*/ 94344 w 3323338"/>
                                  <a:gd name="connsiteY5" fmla="*/ 2309620 h 2316318"/>
                                  <a:gd name="connsiteX6" fmla="*/ 132461 w 3323338"/>
                                  <a:gd name="connsiteY6" fmla="*/ 2316143 h 2316318"/>
                                  <a:gd name="connsiteX7" fmla="*/ 174133 w 3323338"/>
                                  <a:gd name="connsiteY7" fmla="*/ 2304237 h 2316318"/>
                                  <a:gd name="connsiteX8" fmla="*/ 186039 w 3323338"/>
                                  <a:gd name="connsiteY8" fmla="*/ 2292331 h 2316318"/>
                                  <a:gd name="connsiteX9" fmla="*/ 191993 w 3323338"/>
                                  <a:gd name="connsiteY9" fmla="*/ 2280424 h 2316318"/>
                                  <a:gd name="connsiteX10" fmla="*/ 209852 w 3323338"/>
                                  <a:gd name="connsiteY10" fmla="*/ 2234670 h 2316318"/>
                                  <a:gd name="connsiteX11" fmla="*/ 233664 w 3323338"/>
                                  <a:gd name="connsiteY11" fmla="*/ 2274471 h 2316318"/>
                                  <a:gd name="connsiteX12" fmla="*/ 260647 w 3323338"/>
                                  <a:gd name="connsiteY12" fmla="*/ 2276784 h 2316318"/>
                                  <a:gd name="connsiteX13" fmla="*/ 316622 w 3323338"/>
                                  <a:gd name="connsiteY13" fmla="*/ 2243378 h 2316318"/>
                                  <a:gd name="connsiteX14" fmla="*/ 334868 w 3323338"/>
                                  <a:gd name="connsiteY14" fmla="*/ 2214497 h 2316318"/>
                                  <a:gd name="connsiteX15" fmla="*/ 322190 w 3323338"/>
                                  <a:gd name="connsiteY15" fmla="*/ 2165213 h 2316318"/>
                                  <a:gd name="connsiteX16" fmla="*/ 351705 w 3323338"/>
                                  <a:gd name="connsiteY16" fmla="*/ 2152927 h 2316318"/>
                                  <a:gd name="connsiteX17" fmla="*/ 406305 w 3323338"/>
                                  <a:gd name="connsiteY17" fmla="*/ 2155409 h 2316318"/>
                                  <a:gd name="connsiteX18" fmla="*/ 474959 w 3323338"/>
                                  <a:gd name="connsiteY18" fmla="*/ 2171398 h 2316318"/>
                                  <a:gd name="connsiteX19" fmla="*/ 531321 w 3323338"/>
                                  <a:gd name="connsiteY19" fmla="*/ 2155409 h 2316318"/>
                                  <a:gd name="connsiteX20" fmla="*/ 549180 w 3323338"/>
                                  <a:gd name="connsiteY20" fmla="*/ 2137549 h 2316318"/>
                                  <a:gd name="connsiteX21" fmla="*/ 555133 w 3323338"/>
                                  <a:gd name="connsiteY21" fmla="*/ 2113737 h 2316318"/>
                                  <a:gd name="connsiteX22" fmla="*/ 584899 w 3323338"/>
                                  <a:gd name="connsiteY22" fmla="*/ 2083971 h 2316318"/>
                                  <a:gd name="connsiteX23" fmla="*/ 596805 w 3323338"/>
                                  <a:gd name="connsiteY23" fmla="*/ 2060159 h 2316318"/>
                                  <a:gd name="connsiteX24" fmla="*/ 620618 w 3323338"/>
                                  <a:gd name="connsiteY24" fmla="*/ 2042299 h 2316318"/>
                                  <a:gd name="connsiteX25" fmla="*/ 650383 w 3323338"/>
                                  <a:gd name="connsiteY25" fmla="*/ 2036346 h 2316318"/>
                                  <a:gd name="connsiteX26" fmla="*/ 688885 w 3323338"/>
                                  <a:gd name="connsiteY26" fmla="*/ 2032706 h 2316318"/>
                                  <a:gd name="connsiteX27" fmla="*/ 726147 w 3323338"/>
                                  <a:gd name="connsiteY27" fmla="*/ 2026310 h 2316318"/>
                                  <a:gd name="connsiteX28" fmla="*/ 745633 w 3323338"/>
                                  <a:gd name="connsiteY28" fmla="*/ 2042299 h 2316318"/>
                                  <a:gd name="connsiteX29" fmla="*/ 784907 w 3323338"/>
                                  <a:gd name="connsiteY29" fmla="*/ 2059717 h 2316318"/>
                                  <a:gd name="connsiteX30" fmla="*/ 781352 w 3323338"/>
                                  <a:gd name="connsiteY30" fmla="*/ 2089924 h 2316318"/>
                                  <a:gd name="connsiteX31" fmla="*/ 805164 w 3323338"/>
                                  <a:gd name="connsiteY31" fmla="*/ 2113737 h 2316318"/>
                                  <a:gd name="connsiteX32" fmla="*/ 870649 w 3323338"/>
                                  <a:gd name="connsiteY32" fmla="*/ 2143502 h 2316318"/>
                                  <a:gd name="connsiteX33" fmla="*/ 918274 w 3323338"/>
                                  <a:gd name="connsiteY33" fmla="*/ 2125643 h 2316318"/>
                                  <a:gd name="connsiteX34" fmla="*/ 948039 w 3323338"/>
                                  <a:gd name="connsiteY34" fmla="*/ 2149456 h 2316318"/>
                                  <a:gd name="connsiteX35" fmla="*/ 948039 w 3323338"/>
                                  <a:gd name="connsiteY35" fmla="*/ 2197081 h 2316318"/>
                                  <a:gd name="connsiteX36" fmla="*/ 948039 w 3323338"/>
                                  <a:gd name="connsiteY36" fmla="*/ 2208987 h 2316318"/>
                                  <a:gd name="connsiteX37" fmla="*/ 995664 w 3323338"/>
                                  <a:gd name="connsiteY37" fmla="*/ 2226846 h 2316318"/>
                                  <a:gd name="connsiteX38" fmla="*/ 1084961 w 3323338"/>
                                  <a:gd name="connsiteY38" fmla="*/ 2238752 h 2316318"/>
                                  <a:gd name="connsiteX39" fmla="*/ 1156399 w 3323338"/>
                                  <a:gd name="connsiteY39" fmla="*/ 2238752 h 2316318"/>
                                  <a:gd name="connsiteX40" fmla="*/ 1174258 w 3323338"/>
                                  <a:gd name="connsiteY40" fmla="*/ 2238752 h 2316318"/>
                                  <a:gd name="connsiteX41" fmla="*/ 1209977 w 3323338"/>
                                  <a:gd name="connsiteY41" fmla="*/ 2238752 h 2316318"/>
                                  <a:gd name="connsiteX42" fmla="*/ 1209977 w 3323338"/>
                                  <a:gd name="connsiteY42" fmla="*/ 2220893 h 2316318"/>
                                  <a:gd name="connsiteX43" fmla="*/ 1222654 w 3323338"/>
                                  <a:gd name="connsiteY43" fmla="*/ 2203034 h 2316318"/>
                                  <a:gd name="connsiteX44" fmla="*/ 1227836 w 3323338"/>
                                  <a:gd name="connsiteY44" fmla="*/ 2167315 h 2316318"/>
                                  <a:gd name="connsiteX45" fmla="*/ 1239743 w 3323338"/>
                                  <a:gd name="connsiteY45" fmla="*/ 2161362 h 2316318"/>
                                  <a:gd name="connsiteX46" fmla="*/ 1209977 w 3323338"/>
                                  <a:gd name="connsiteY46" fmla="*/ 2149456 h 2316318"/>
                                  <a:gd name="connsiteX47" fmla="*/ 1186164 w 3323338"/>
                                  <a:gd name="connsiteY47" fmla="*/ 2143502 h 2316318"/>
                                  <a:gd name="connsiteX48" fmla="*/ 1168305 w 3323338"/>
                                  <a:gd name="connsiteY48" fmla="*/ 2131596 h 2316318"/>
                                  <a:gd name="connsiteX49" fmla="*/ 1138539 w 3323338"/>
                                  <a:gd name="connsiteY49" fmla="*/ 2125643 h 2316318"/>
                                  <a:gd name="connsiteX50" fmla="*/ 1090914 w 3323338"/>
                                  <a:gd name="connsiteY50" fmla="*/ 2083971 h 2316318"/>
                                  <a:gd name="connsiteX51" fmla="*/ 1043289 w 3323338"/>
                                  <a:gd name="connsiteY51" fmla="*/ 2030393 h 2316318"/>
                                  <a:gd name="connsiteX52" fmla="*/ 1043289 w 3323338"/>
                                  <a:gd name="connsiteY52" fmla="*/ 1976815 h 2316318"/>
                                  <a:gd name="connsiteX53" fmla="*/ 1013524 w 3323338"/>
                                  <a:gd name="connsiteY53" fmla="*/ 1941096 h 2316318"/>
                                  <a:gd name="connsiteX54" fmla="*/ 1073055 w 3323338"/>
                                  <a:gd name="connsiteY54" fmla="*/ 1880680 h 2316318"/>
                                  <a:gd name="connsiteX55" fmla="*/ 1126633 w 3323338"/>
                                  <a:gd name="connsiteY55" fmla="*/ 1845846 h 2316318"/>
                                  <a:gd name="connsiteX56" fmla="*/ 1162352 w 3323338"/>
                                  <a:gd name="connsiteY56" fmla="*/ 1845846 h 2316318"/>
                                  <a:gd name="connsiteX57" fmla="*/ 1194745 w 3323338"/>
                                  <a:gd name="connsiteY57" fmla="*/ 1810758 h 2316318"/>
                                  <a:gd name="connsiteX58" fmla="*/ 1239743 w 3323338"/>
                                  <a:gd name="connsiteY58" fmla="*/ 1804174 h 2316318"/>
                                  <a:gd name="connsiteX59" fmla="*/ 1269508 w 3323338"/>
                                  <a:gd name="connsiteY59" fmla="*/ 1804174 h 2316318"/>
                                  <a:gd name="connsiteX60" fmla="*/ 1317133 w 3323338"/>
                                  <a:gd name="connsiteY60" fmla="*/ 1786315 h 2316318"/>
                                  <a:gd name="connsiteX61" fmla="*/ 1358805 w 3323338"/>
                                  <a:gd name="connsiteY61" fmla="*/ 1774409 h 2316318"/>
                                  <a:gd name="connsiteX62" fmla="*/ 1412383 w 3323338"/>
                                  <a:gd name="connsiteY62" fmla="*/ 1774409 h 2316318"/>
                                  <a:gd name="connsiteX63" fmla="*/ 1418336 w 3323338"/>
                                  <a:gd name="connsiteY63" fmla="*/ 1762502 h 2316318"/>
                                  <a:gd name="connsiteX64" fmla="*/ 1454055 w 3323338"/>
                                  <a:gd name="connsiteY64" fmla="*/ 1726784 h 2316318"/>
                                  <a:gd name="connsiteX65" fmla="*/ 1489774 w 3323338"/>
                                  <a:gd name="connsiteY65" fmla="*/ 1702971 h 2316318"/>
                                  <a:gd name="connsiteX66" fmla="*/ 1579071 w 3323338"/>
                                  <a:gd name="connsiteY66" fmla="*/ 1661299 h 2316318"/>
                                  <a:gd name="connsiteX67" fmla="*/ 1644555 w 3323338"/>
                                  <a:gd name="connsiteY67" fmla="*/ 1655346 h 2316318"/>
                                  <a:gd name="connsiteX68" fmla="*/ 1656461 w 3323338"/>
                                  <a:gd name="connsiteY68" fmla="*/ 1617315 h 2316318"/>
                                  <a:gd name="connsiteX69" fmla="*/ 1710039 w 3323338"/>
                                  <a:gd name="connsiteY69" fmla="*/ 1602653 h 2316318"/>
                                  <a:gd name="connsiteX70" fmla="*/ 1710039 w 3323338"/>
                                  <a:gd name="connsiteY70" fmla="*/ 1631534 h 2316318"/>
                                  <a:gd name="connsiteX71" fmla="*/ 1787430 w 3323338"/>
                                  <a:gd name="connsiteY71" fmla="*/ 1655346 h 2316318"/>
                                  <a:gd name="connsiteX72" fmla="*/ 1817196 w 3323338"/>
                                  <a:gd name="connsiteY72" fmla="*/ 1655346 h 2316318"/>
                                  <a:gd name="connsiteX73" fmla="*/ 1823149 w 3323338"/>
                                  <a:gd name="connsiteY73" fmla="*/ 1631534 h 2316318"/>
                                  <a:gd name="connsiteX74" fmla="*/ 1870774 w 3323338"/>
                                  <a:gd name="connsiteY74" fmla="*/ 1631534 h 2316318"/>
                                  <a:gd name="connsiteX75" fmla="*/ 1977338 w 3323338"/>
                                  <a:gd name="connsiteY75" fmla="*/ 1626990 h 2316318"/>
                                  <a:gd name="connsiteX76" fmla="*/ 2131802 w 3323338"/>
                                  <a:gd name="connsiteY76" fmla="*/ 1527038 h 2316318"/>
                                  <a:gd name="connsiteX77" fmla="*/ 3132836 w 3323338"/>
                                  <a:gd name="connsiteY77" fmla="*/ 720706 h 2316318"/>
                                  <a:gd name="connsiteX78" fmla="*/ 3323338 w 3323338"/>
                                  <a:gd name="connsiteY78" fmla="*/ 536160 h 2316318"/>
                                  <a:gd name="connsiteX79" fmla="*/ 3293574 w 3323338"/>
                                  <a:gd name="connsiteY79" fmla="*/ 369471 h 2316318"/>
                                  <a:gd name="connsiteX80" fmla="*/ 3245945 w 3323338"/>
                                  <a:gd name="connsiteY80" fmla="*/ 378 h 2316318"/>
                                  <a:gd name="connsiteX81" fmla="*/ 2811370 w 3323338"/>
                                  <a:gd name="connsiteY81" fmla="*/ 65863 h 2316318"/>
                                  <a:gd name="connsiteX82" fmla="*/ 817070 w 3323338"/>
                                  <a:gd name="connsiteY82" fmla="*/ 321846 h 2316318"/>
                                  <a:gd name="connsiteX83" fmla="*/ 133024 w 3323338"/>
                                  <a:gd name="connsiteY83" fmla="*/ 419697 h 2316318"/>
                                  <a:gd name="connsiteX84" fmla="*/ 12589 w 3323338"/>
                                  <a:gd name="connsiteY84" fmla="*/ 435687 h 2316318"/>
                                  <a:gd name="connsiteX85" fmla="*/ 9422 w 3323338"/>
                                  <a:gd name="connsiteY85" fmla="*/ 515633 h 2316318"/>
                                  <a:gd name="connsiteX86" fmla="*/ 3838 w 3323338"/>
                                  <a:gd name="connsiteY86" fmla="*/ 584370 h 2316318"/>
                                  <a:gd name="connsiteX87" fmla="*/ 3948 w 3323338"/>
                                  <a:gd name="connsiteY87" fmla="*/ 840154 h 2316318"/>
                                  <a:gd name="connsiteX88" fmla="*/ 5751 w 3323338"/>
                                  <a:gd name="connsiteY88" fmla="*/ 1199461 h 2316318"/>
                                  <a:gd name="connsiteX89" fmla="*/ 9420 w 3323338"/>
                                  <a:gd name="connsiteY89" fmla="*/ 1817153 h 2316318"/>
                                  <a:gd name="connsiteX90" fmla="*/ 6250 w 3323338"/>
                                  <a:gd name="connsiteY90" fmla="*/ 2175311 h 2316318"/>
                                  <a:gd name="connsiteX91" fmla="*/ 20124 w 3323338"/>
                                  <a:gd name="connsiteY91" fmla="*/ 2281834 h 2316318"/>
                                  <a:gd name="connsiteX0" fmla="*/ 17206 w 3320420"/>
                                  <a:gd name="connsiteY0" fmla="*/ 2281834 h 2316318"/>
                                  <a:gd name="connsiteX1" fmla="*/ 22349 w 3320420"/>
                                  <a:gd name="connsiteY1" fmla="*/ 2274444 h 2316318"/>
                                  <a:gd name="connsiteX2" fmla="*/ 44533 w 3320420"/>
                                  <a:gd name="connsiteY2" fmla="*/ 2268049 h 2316318"/>
                                  <a:gd name="connsiteX3" fmla="*/ 63551 w 3320420"/>
                                  <a:gd name="connsiteY3" fmla="*/ 2296828 h 2316318"/>
                                  <a:gd name="connsiteX4" fmla="*/ 85735 w 3320420"/>
                                  <a:gd name="connsiteY4" fmla="*/ 2287236 h 2316318"/>
                                  <a:gd name="connsiteX5" fmla="*/ 91426 w 3320420"/>
                                  <a:gd name="connsiteY5" fmla="*/ 2309620 h 2316318"/>
                                  <a:gd name="connsiteX6" fmla="*/ 129543 w 3320420"/>
                                  <a:gd name="connsiteY6" fmla="*/ 2316143 h 2316318"/>
                                  <a:gd name="connsiteX7" fmla="*/ 171215 w 3320420"/>
                                  <a:gd name="connsiteY7" fmla="*/ 2304237 h 2316318"/>
                                  <a:gd name="connsiteX8" fmla="*/ 183121 w 3320420"/>
                                  <a:gd name="connsiteY8" fmla="*/ 2292331 h 2316318"/>
                                  <a:gd name="connsiteX9" fmla="*/ 189075 w 3320420"/>
                                  <a:gd name="connsiteY9" fmla="*/ 2280424 h 2316318"/>
                                  <a:gd name="connsiteX10" fmla="*/ 206934 w 3320420"/>
                                  <a:gd name="connsiteY10" fmla="*/ 2234670 h 2316318"/>
                                  <a:gd name="connsiteX11" fmla="*/ 230746 w 3320420"/>
                                  <a:gd name="connsiteY11" fmla="*/ 2274471 h 2316318"/>
                                  <a:gd name="connsiteX12" fmla="*/ 257729 w 3320420"/>
                                  <a:gd name="connsiteY12" fmla="*/ 2276784 h 2316318"/>
                                  <a:gd name="connsiteX13" fmla="*/ 313704 w 3320420"/>
                                  <a:gd name="connsiteY13" fmla="*/ 2243378 h 2316318"/>
                                  <a:gd name="connsiteX14" fmla="*/ 331950 w 3320420"/>
                                  <a:gd name="connsiteY14" fmla="*/ 2214497 h 2316318"/>
                                  <a:gd name="connsiteX15" fmla="*/ 319272 w 3320420"/>
                                  <a:gd name="connsiteY15" fmla="*/ 2165213 h 2316318"/>
                                  <a:gd name="connsiteX16" fmla="*/ 348787 w 3320420"/>
                                  <a:gd name="connsiteY16" fmla="*/ 2152927 h 2316318"/>
                                  <a:gd name="connsiteX17" fmla="*/ 403387 w 3320420"/>
                                  <a:gd name="connsiteY17" fmla="*/ 2155409 h 2316318"/>
                                  <a:gd name="connsiteX18" fmla="*/ 472041 w 3320420"/>
                                  <a:gd name="connsiteY18" fmla="*/ 2171398 h 2316318"/>
                                  <a:gd name="connsiteX19" fmla="*/ 528403 w 3320420"/>
                                  <a:gd name="connsiteY19" fmla="*/ 2155409 h 2316318"/>
                                  <a:gd name="connsiteX20" fmla="*/ 546262 w 3320420"/>
                                  <a:gd name="connsiteY20" fmla="*/ 2137549 h 2316318"/>
                                  <a:gd name="connsiteX21" fmla="*/ 552215 w 3320420"/>
                                  <a:gd name="connsiteY21" fmla="*/ 2113737 h 2316318"/>
                                  <a:gd name="connsiteX22" fmla="*/ 581981 w 3320420"/>
                                  <a:gd name="connsiteY22" fmla="*/ 2083971 h 2316318"/>
                                  <a:gd name="connsiteX23" fmla="*/ 593887 w 3320420"/>
                                  <a:gd name="connsiteY23" fmla="*/ 2060159 h 2316318"/>
                                  <a:gd name="connsiteX24" fmla="*/ 617700 w 3320420"/>
                                  <a:gd name="connsiteY24" fmla="*/ 2042299 h 2316318"/>
                                  <a:gd name="connsiteX25" fmla="*/ 647465 w 3320420"/>
                                  <a:gd name="connsiteY25" fmla="*/ 2036346 h 2316318"/>
                                  <a:gd name="connsiteX26" fmla="*/ 685967 w 3320420"/>
                                  <a:gd name="connsiteY26" fmla="*/ 2032706 h 2316318"/>
                                  <a:gd name="connsiteX27" fmla="*/ 723229 w 3320420"/>
                                  <a:gd name="connsiteY27" fmla="*/ 2026310 h 2316318"/>
                                  <a:gd name="connsiteX28" fmla="*/ 742715 w 3320420"/>
                                  <a:gd name="connsiteY28" fmla="*/ 2042299 h 2316318"/>
                                  <a:gd name="connsiteX29" fmla="*/ 781989 w 3320420"/>
                                  <a:gd name="connsiteY29" fmla="*/ 2059717 h 2316318"/>
                                  <a:gd name="connsiteX30" fmla="*/ 778434 w 3320420"/>
                                  <a:gd name="connsiteY30" fmla="*/ 2089924 h 2316318"/>
                                  <a:gd name="connsiteX31" fmla="*/ 802246 w 3320420"/>
                                  <a:gd name="connsiteY31" fmla="*/ 2113737 h 2316318"/>
                                  <a:gd name="connsiteX32" fmla="*/ 867731 w 3320420"/>
                                  <a:gd name="connsiteY32" fmla="*/ 2143502 h 2316318"/>
                                  <a:gd name="connsiteX33" fmla="*/ 915356 w 3320420"/>
                                  <a:gd name="connsiteY33" fmla="*/ 2125643 h 2316318"/>
                                  <a:gd name="connsiteX34" fmla="*/ 945121 w 3320420"/>
                                  <a:gd name="connsiteY34" fmla="*/ 2149456 h 2316318"/>
                                  <a:gd name="connsiteX35" fmla="*/ 945121 w 3320420"/>
                                  <a:gd name="connsiteY35" fmla="*/ 2197081 h 2316318"/>
                                  <a:gd name="connsiteX36" fmla="*/ 945121 w 3320420"/>
                                  <a:gd name="connsiteY36" fmla="*/ 2208987 h 2316318"/>
                                  <a:gd name="connsiteX37" fmla="*/ 992746 w 3320420"/>
                                  <a:gd name="connsiteY37" fmla="*/ 2226846 h 2316318"/>
                                  <a:gd name="connsiteX38" fmla="*/ 1082043 w 3320420"/>
                                  <a:gd name="connsiteY38" fmla="*/ 2238752 h 2316318"/>
                                  <a:gd name="connsiteX39" fmla="*/ 1153481 w 3320420"/>
                                  <a:gd name="connsiteY39" fmla="*/ 2238752 h 2316318"/>
                                  <a:gd name="connsiteX40" fmla="*/ 1171340 w 3320420"/>
                                  <a:gd name="connsiteY40" fmla="*/ 2238752 h 2316318"/>
                                  <a:gd name="connsiteX41" fmla="*/ 1207059 w 3320420"/>
                                  <a:gd name="connsiteY41" fmla="*/ 2238752 h 2316318"/>
                                  <a:gd name="connsiteX42" fmla="*/ 1207059 w 3320420"/>
                                  <a:gd name="connsiteY42" fmla="*/ 2220893 h 2316318"/>
                                  <a:gd name="connsiteX43" fmla="*/ 1219736 w 3320420"/>
                                  <a:gd name="connsiteY43" fmla="*/ 2203034 h 2316318"/>
                                  <a:gd name="connsiteX44" fmla="*/ 1224918 w 3320420"/>
                                  <a:gd name="connsiteY44" fmla="*/ 2167315 h 2316318"/>
                                  <a:gd name="connsiteX45" fmla="*/ 1236825 w 3320420"/>
                                  <a:gd name="connsiteY45" fmla="*/ 2161362 h 2316318"/>
                                  <a:gd name="connsiteX46" fmla="*/ 1207059 w 3320420"/>
                                  <a:gd name="connsiteY46" fmla="*/ 2149456 h 2316318"/>
                                  <a:gd name="connsiteX47" fmla="*/ 1183246 w 3320420"/>
                                  <a:gd name="connsiteY47" fmla="*/ 2143502 h 2316318"/>
                                  <a:gd name="connsiteX48" fmla="*/ 1165387 w 3320420"/>
                                  <a:gd name="connsiteY48" fmla="*/ 2131596 h 2316318"/>
                                  <a:gd name="connsiteX49" fmla="*/ 1135621 w 3320420"/>
                                  <a:gd name="connsiteY49" fmla="*/ 2125643 h 2316318"/>
                                  <a:gd name="connsiteX50" fmla="*/ 1087996 w 3320420"/>
                                  <a:gd name="connsiteY50" fmla="*/ 2083971 h 2316318"/>
                                  <a:gd name="connsiteX51" fmla="*/ 1040371 w 3320420"/>
                                  <a:gd name="connsiteY51" fmla="*/ 2030393 h 2316318"/>
                                  <a:gd name="connsiteX52" fmla="*/ 1040371 w 3320420"/>
                                  <a:gd name="connsiteY52" fmla="*/ 1976815 h 2316318"/>
                                  <a:gd name="connsiteX53" fmla="*/ 1010606 w 3320420"/>
                                  <a:gd name="connsiteY53" fmla="*/ 1941096 h 2316318"/>
                                  <a:gd name="connsiteX54" fmla="*/ 1070137 w 3320420"/>
                                  <a:gd name="connsiteY54" fmla="*/ 1880680 h 2316318"/>
                                  <a:gd name="connsiteX55" fmla="*/ 1123715 w 3320420"/>
                                  <a:gd name="connsiteY55" fmla="*/ 1845846 h 2316318"/>
                                  <a:gd name="connsiteX56" fmla="*/ 1159434 w 3320420"/>
                                  <a:gd name="connsiteY56" fmla="*/ 1845846 h 2316318"/>
                                  <a:gd name="connsiteX57" fmla="*/ 1191827 w 3320420"/>
                                  <a:gd name="connsiteY57" fmla="*/ 1810758 h 2316318"/>
                                  <a:gd name="connsiteX58" fmla="*/ 1236825 w 3320420"/>
                                  <a:gd name="connsiteY58" fmla="*/ 1804174 h 2316318"/>
                                  <a:gd name="connsiteX59" fmla="*/ 1266590 w 3320420"/>
                                  <a:gd name="connsiteY59" fmla="*/ 1804174 h 2316318"/>
                                  <a:gd name="connsiteX60" fmla="*/ 1314215 w 3320420"/>
                                  <a:gd name="connsiteY60" fmla="*/ 1786315 h 2316318"/>
                                  <a:gd name="connsiteX61" fmla="*/ 1355887 w 3320420"/>
                                  <a:gd name="connsiteY61" fmla="*/ 1774409 h 2316318"/>
                                  <a:gd name="connsiteX62" fmla="*/ 1409465 w 3320420"/>
                                  <a:gd name="connsiteY62" fmla="*/ 1774409 h 2316318"/>
                                  <a:gd name="connsiteX63" fmla="*/ 1415418 w 3320420"/>
                                  <a:gd name="connsiteY63" fmla="*/ 1762502 h 2316318"/>
                                  <a:gd name="connsiteX64" fmla="*/ 1451137 w 3320420"/>
                                  <a:gd name="connsiteY64" fmla="*/ 1726784 h 2316318"/>
                                  <a:gd name="connsiteX65" fmla="*/ 1486856 w 3320420"/>
                                  <a:gd name="connsiteY65" fmla="*/ 1702971 h 2316318"/>
                                  <a:gd name="connsiteX66" fmla="*/ 1576153 w 3320420"/>
                                  <a:gd name="connsiteY66" fmla="*/ 1661299 h 2316318"/>
                                  <a:gd name="connsiteX67" fmla="*/ 1641637 w 3320420"/>
                                  <a:gd name="connsiteY67" fmla="*/ 1655346 h 2316318"/>
                                  <a:gd name="connsiteX68" fmla="*/ 1653543 w 3320420"/>
                                  <a:gd name="connsiteY68" fmla="*/ 1617315 h 2316318"/>
                                  <a:gd name="connsiteX69" fmla="*/ 1707121 w 3320420"/>
                                  <a:gd name="connsiteY69" fmla="*/ 1602653 h 2316318"/>
                                  <a:gd name="connsiteX70" fmla="*/ 1707121 w 3320420"/>
                                  <a:gd name="connsiteY70" fmla="*/ 1631534 h 2316318"/>
                                  <a:gd name="connsiteX71" fmla="*/ 1784512 w 3320420"/>
                                  <a:gd name="connsiteY71" fmla="*/ 1655346 h 2316318"/>
                                  <a:gd name="connsiteX72" fmla="*/ 1814278 w 3320420"/>
                                  <a:gd name="connsiteY72" fmla="*/ 1655346 h 2316318"/>
                                  <a:gd name="connsiteX73" fmla="*/ 1820231 w 3320420"/>
                                  <a:gd name="connsiteY73" fmla="*/ 1631534 h 2316318"/>
                                  <a:gd name="connsiteX74" fmla="*/ 1867856 w 3320420"/>
                                  <a:gd name="connsiteY74" fmla="*/ 1631534 h 2316318"/>
                                  <a:gd name="connsiteX75" fmla="*/ 1974420 w 3320420"/>
                                  <a:gd name="connsiteY75" fmla="*/ 1626990 h 2316318"/>
                                  <a:gd name="connsiteX76" fmla="*/ 2128884 w 3320420"/>
                                  <a:gd name="connsiteY76" fmla="*/ 1527038 h 2316318"/>
                                  <a:gd name="connsiteX77" fmla="*/ 3129918 w 3320420"/>
                                  <a:gd name="connsiteY77" fmla="*/ 720706 h 2316318"/>
                                  <a:gd name="connsiteX78" fmla="*/ 3320420 w 3320420"/>
                                  <a:gd name="connsiteY78" fmla="*/ 536160 h 2316318"/>
                                  <a:gd name="connsiteX79" fmla="*/ 3290656 w 3320420"/>
                                  <a:gd name="connsiteY79" fmla="*/ 369471 h 2316318"/>
                                  <a:gd name="connsiteX80" fmla="*/ 3243027 w 3320420"/>
                                  <a:gd name="connsiteY80" fmla="*/ 378 h 2316318"/>
                                  <a:gd name="connsiteX81" fmla="*/ 2808452 w 3320420"/>
                                  <a:gd name="connsiteY81" fmla="*/ 65863 h 2316318"/>
                                  <a:gd name="connsiteX82" fmla="*/ 814152 w 3320420"/>
                                  <a:gd name="connsiteY82" fmla="*/ 321846 h 2316318"/>
                                  <a:gd name="connsiteX83" fmla="*/ 130106 w 3320420"/>
                                  <a:gd name="connsiteY83" fmla="*/ 419697 h 2316318"/>
                                  <a:gd name="connsiteX84" fmla="*/ 9671 w 3320420"/>
                                  <a:gd name="connsiteY84" fmla="*/ 435687 h 2316318"/>
                                  <a:gd name="connsiteX85" fmla="*/ 6504 w 3320420"/>
                                  <a:gd name="connsiteY85" fmla="*/ 515633 h 2316318"/>
                                  <a:gd name="connsiteX86" fmla="*/ 920 w 3320420"/>
                                  <a:gd name="connsiteY86" fmla="*/ 584370 h 2316318"/>
                                  <a:gd name="connsiteX87" fmla="*/ 1030 w 3320420"/>
                                  <a:gd name="connsiteY87" fmla="*/ 840154 h 2316318"/>
                                  <a:gd name="connsiteX88" fmla="*/ 2833 w 3320420"/>
                                  <a:gd name="connsiteY88" fmla="*/ 1199461 h 2316318"/>
                                  <a:gd name="connsiteX89" fmla="*/ 6502 w 3320420"/>
                                  <a:gd name="connsiteY89" fmla="*/ 1817153 h 2316318"/>
                                  <a:gd name="connsiteX90" fmla="*/ 3332 w 3320420"/>
                                  <a:gd name="connsiteY90" fmla="*/ 2175311 h 2316318"/>
                                  <a:gd name="connsiteX91" fmla="*/ 17206 w 3320420"/>
                                  <a:gd name="connsiteY91" fmla="*/ 2281834 h 2316318"/>
                                  <a:gd name="connsiteX0" fmla="*/ 10868 w 3320420"/>
                                  <a:gd name="connsiteY0" fmla="*/ 2272240 h 2316318"/>
                                  <a:gd name="connsiteX1" fmla="*/ 22349 w 3320420"/>
                                  <a:gd name="connsiteY1" fmla="*/ 2274444 h 2316318"/>
                                  <a:gd name="connsiteX2" fmla="*/ 44533 w 3320420"/>
                                  <a:gd name="connsiteY2" fmla="*/ 2268049 h 2316318"/>
                                  <a:gd name="connsiteX3" fmla="*/ 63551 w 3320420"/>
                                  <a:gd name="connsiteY3" fmla="*/ 2296828 h 2316318"/>
                                  <a:gd name="connsiteX4" fmla="*/ 85735 w 3320420"/>
                                  <a:gd name="connsiteY4" fmla="*/ 2287236 h 2316318"/>
                                  <a:gd name="connsiteX5" fmla="*/ 91426 w 3320420"/>
                                  <a:gd name="connsiteY5" fmla="*/ 2309620 h 2316318"/>
                                  <a:gd name="connsiteX6" fmla="*/ 129543 w 3320420"/>
                                  <a:gd name="connsiteY6" fmla="*/ 2316143 h 2316318"/>
                                  <a:gd name="connsiteX7" fmla="*/ 171215 w 3320420"/>
                                  <a:gd name="connsiteY7" fmla="*/ 2304237 h 2316318"/>
                                  <a:gd name="connsiteX8" fmla="*/ 183121 w 3320420"/>
                                  <a:gd name="connsiteY8" fmla="*/ 2292331 h 2316318"/>
                                  <a:gd name="connsiteX9" fmla="*/ 189075 w 3320420"/>
                                  <a:gd name="connsiteY9" fmla="*/ 2280424 h 2316318"/>
                                  <a:gd name="connsiteX10" fmla="*/ 206934 w 3320420"/>
                                  <a:gd name="connsiteY10" fmla="*/ 2234670 h 2316318"/>
                                  <a:gd name="connsiteX11" fmla="*/ 230746 w 3320420"/>
                                  <a:gd name="connsiteY11" fmla="*/ 2274471 h 2316318"/>
                                  <a:gd name="connsiteX12" fmla="*/ 257729 w 3320420"/>
                                  <a:gd name="connsiteY12" fmla="*/ 2276784 h 2316318"/>
                                  <a:gd name="connsiteX13" fmla="*/ 313704 w 3320420"/>
                                  <a:gd name="connsiteY13" fmla="*/ 2243378 h 2316318"/>
                                  <a:gd name="connsiteX14" fmla="*/ 331950 w 3320420"/>
                                  <a:gd name="connsiteY14" fmla="*/ 2214497 h 2316318"/>
                                  <a:gd name="connsiteX15" fmla="*/ 319272 w 3320420"/>
                                  <a:gd name="connsiteY15" fmla="*/ 2165213 h 2316318"/>
                                  <a:gd name="connsiteX16" fmla="*/ 348787 w 3320420"/>
                                  <a:gd name="connsiteY16" fmla="*/ 2152927 h 2316318"/>
                                  <a:gd name="connsiteX17" fmla="*/ 403387 w 3320420"/>
                                  <a:gd name="connsiteY17" fmla="*/ 2155409 h 2316318"/>
                                  <a:gd name="connsiteX18" fmla="*/ 472041 w 3320420"/>
                                  <a:gd name="connsiteY18" fmla="*/ 2171398 h 2316318"/>
                                  <a:gd name="connsiteX19" fmla="*/ 528403 w 3320420"/>
                                  <a:gd name="connsiteY19" fmla="*/ 2155409 h 2316318"/>
                                  <a:gd name="connsiteX20" fmla="*/ 546262 w 3320420"/>
                                  <a:gd name="connsiteY20" fmla="*/ 2137549 h 2316318"/>
                                  <a:gd name="connsiteX21" fmla="*/ 552215 w 3320420"/>
                                  <a:gd name="connsiteY21" fmla="*/ 2113737 h 2316318"/>
                                  <a:gd name="connsiteX22" fmla="*/ 581981 w 3320420"/>
                                  <a:gd name="connsiteY22" fmla="*/ 2083971 h 2316318"/>
                                  <a:gd name="connsiteX23" fmla="*/ 593887 w 3320420"/>
                                  <a:gd name="connsiteY23" fmla="*/ 2060159 h 2316318"/>
                                  <a:gd name="connsiteX24" fmla="*/ 617700 w 3320420"/>
                                  <a:gd name="connsiteY24" fmla="*/ 2042299 h 2316318"/>
                                  <a:gd name="connsiteX25" fmla="*/ 647465 w 3320420"/>
                                  <a:gd name="connsiteY25" fmla="*/ 2036346 h 2316318"/>
                                  <a:gd name="connsiteX26" fmla="*/ 685967 w 3320420"/>
                                  <a:gd name="connsiteY26" fmla="*/ 2032706 h 2316318"/>
                                  <a:gd name="connsiteX27" fmla="*/ 723229 w 3320420"/>
                                  <a:gd name="connsiteY27" fmla="*/ 2026310 h 2316318"/>
                                  <a:gd name="connsiteX28" fmla="*/ 742715 w 3320420"/>
                                  <a:gd name="connsiteY28" fmla="*/ 2042299 h 2316318"/>
                                  <a:gd name="connsiteX29" fmla="*/ 781989 w 3320420"/>
                                  <a:gd name="connsiteY29" fmla="*/ 2059717 h 2316318"/>
                                  <a:gd name="connsiteX30" fmla="*/ 778434 w 3320420"/>
                                  <a:gd name="connsiteY30" fmla="*/ 2089924 h 2316318"/>
                                  <a:gd name="connsiteX31" fmla="*/ 802246 w 3320420"/>
                                  <a:gd name="connsiteY31" fmla="*/ 2113737 h 2316318"/>
                                  <a:gd name="connsiteX32" fmla="*/ 867731 w 3320420"/>
                                  <a:gd name="connsiteY32" fmla="*/ 2143502 h 2316318"/>
                                  <a:gd name="connsiteX33" fmla="*/ 915356 w 3320420"/>
                                  <a:gd name="connsiteY33" fmla="*/ 2125643 h 2316318"/>
                                  <a:gd name="connsiteX34" fmla="*/ 945121 w 3320420"/>
                                  <a:gd name="connsiteY34" fmla="*/ 2149456 h 2316318"/>
                                  <a:gd name="connsiteX35" fmla="*/ 945121 w 3320420"/>
                                  <a:gd name="connsiteY35" fmla="*/ 2197081 h 2316318"/>
                                  <a:gd name="connsiteX36" fmla="*/ 945121 w 3320420"/>
                                  <a:gd name="connsiteY36" fmla="*/ 2208987 h 2316318"/>
                                  <a:gd name="connsiteX37" fmla="*/ 992746 w 3320420"/>
                                  <a:gd name="connsiteY37" fmla="*/ 2226846 h 2316318"/>
                                  <a:gd name="connsiteX38" fmla="*/ 1082043 w 3320420"/>
                                  <a:gd name="connsiteY38" fmla="*/ 2238752 h 2316318"/>
                                  <a:gd name="connsiteX39" fmla="*/ 1153481 w 3320420"/>
                                  <a:gd name="connsiteY39" fmla="*/ 2238752 h 2316318"/>
                                  <a:gd name="connsiteX40" fmla="*/ 1171340 w 3320420"/>
                                  <a:gd name="connsiteY40" fmla="*/ 2238752 h 2316318"/>
                                  <a:gd name="connsiteX41" fmla="*/ 1207059 w 3320420"/>
                                  <a:gd name="connsiteY41" fmla="*/ 2238752 h 2316318"/>
                                  <a:gd name="connsiteX42" fmla="*/ 1207059 w 3320420"/>
                                  <a:gd name="connsiteY42" fmla="*/ 2220893 h 2316318"/>
                                  <a:gd name="connsiteX43" fmla="*/ 1219736 w 3320420"/>
                                  <a:gd name="connsiteY43" fmla="*/ 2203034 h 2316318"/>
                                  <a:gd name="connsiteX44" fmla="*/ 1224918 w 3320420"/>
                                  <a:gd name="connsiteY44" fmla="*/ 2167315 h 2316318"/>
                                  <a:gd name="connsiteX45" fmla="*/ 1236825 w 3320420"/>
                                  <a:gd name="connsiteY45" fmla="*/ 2161362 h 2316318"/>
                                  <a:gd name="connsiteX46" fmla="*/ 1207059 w 3320420"/>
                                  <a:gd name="connsiteY46" fmla="*/ 2149456 h 2316318"/>
                                  <a:gd name="connsiteX47" fmla="*/ 1183246 w 3320420"/>
                                  <a:gd name="connsiteY47" fmla="*/ 2143502 h 2316318"/>
                                  <a:gd name="connsiteX48" fmla="*/ 1165387 w 3320420"/>
                                  <a:gd name="connsiteY48" fmla="*/ 2131596 h 2316318"/>
                                  <a:gd name="connsiteX49" fmla="*/ 1135621 w 3320420"/>
                                  <a:gd name="connsiteY49" fmla="*/ 2125643 h 2316318"/>
                                  <a:gd name="connsiteX50" fmla="*/ 1087996 w 3320420"/>
                                  <a:gd name="connsiteY50" fmla="*/ 2083971 h 2316318"/>
                                  <a:gd name="connsiteX51" fmla="*/ 1040371 w 3320420"/>
                                  <a:gd name="connsiteY51" fmla="*/ 2030393 h 2316318"/>
                                  <a:gd name="connsiteX52" fmla="*/ 1040371 w 3320420"/>
                                  <a:gd name="connsiteY52" fmla="*/ 1976815 h 2316318"/>
                                  <a:gd name="connsiteX53" fmla="*/ 1010606 w 3320420"/>
                                  <a:gd name="connsiteY53" fmla="*/ 1941096 h 2316318"/>
                                  <a:gd name="connsiteX54" fmla="*/ 1070137 w 3320420"/>
                                  <a:gd name="connsiteY54" fmla="*/ 1880680 h 2316318"/>
                                  <a:gd name="connsiteX55" fmla="*/ 1123715 w 3320420"/>
                                  <a:gd name="connsiteY55" fmla="*/ 1845846 h 2316318"/>
                                  <a:gd name="connsiteX56" fmla="*/ 1159434 w 3320420"/>
                                  <a:gd name="connsiteY56" fmla="*/ 1845846 h 2316318"/>
                                  <a:gd name="connsiteX57" fmla="*/ 1191827 w 3320420"/>
                                  <a:gd name="connsiteY57" fmla="*/ 1810758 h 2316318"/>
                                  <a:gd name="connsiteX58" fmla="*/ 1236825 w 3320420"/>
                                  <a:gd name="connsiteY58" fmla="*/ 1804174 h 2316318"/>
                                  <a:gd name="connsiteX59" fmla="*/ 1266590 w 3320420"/>
                                  <a:gd name="connsiteY59" fmla="*/ 1804174 h 2316318"/>
                                  <a:gd name="connsiteX60" fmla="*/ 1314215 w 3320420"/>
                                  <a:gd name="connsiteY60" fmla="*/ 1786315 h 2316318"/>
                                  <a:gd name="connsiteX61" fmla="*/ 1355887 w 3320420"/>
                                  <a:gd name="connsiteY61" fmla="*/ 1774409 h 2316318"/>
                                  <a:gd name="connsiteX62" fmla="*/ 1409465 w 3320420"/>
                                  <a:gd name="connsiteY62" fmla="*/ 1774409 h 2316318"/>
                                  <a:gd name="connsiteX63" fmla="*/ 1415418 w 3320420"/>
                                  <a:gd name="connsiteY63" fmla="*/ 1762502 h 2316318"/>
                                  <a:gd name="connsiteX64" fmla="*/ 1451137 w 3320420"/>
                                  <a:gd name="connsiteY64" fmla="*/ 1726784 h 2316318"/>
                                  <a:gd name="connsiteX65" fmla="*/ 1486856 w 3320420"/>
                                  <a:gd name="connsiteY65" fmla="*/ 1702971 h 2316318"/>
                                  <a:gd name="connsiteX66" fmla="*/ 1576153 w 3320420"/>
                                  <a:gd name="connsiteY66" fmla="*/ 1661299 h 2316318"/>
                                  <a:gd name="connsiteX67" fmla="*/ 1641637 w 3320420"/>
                                  <a:gd name="connsiteY67" fmla="*/ 1655346 h 2316318"/>
                                  <a:gd name="connsiteX68" fmla="*/ 1653543 w 3320420"/>
                                  <a:gd name="connsiteY68" fmla="*/ 1617315 h 2316318"/>
                                  <a:gd name="connsiteX69" fmla="*/ 1707121 w 3320420"/>
                                  <a:gd name="connsiteY69" fmla="*/ 1602653 h 2316318"/>
                                  <a:gd name="connsiteX70" fmla="*/ 1707121 w 3320420"/>
                                  <a:gd name="connsiteY70" fmla="*/ 1631534 h 2316318"/>
                                  <a:gd name="connsiteX71" fmla="*/ 1784512 w 3320420"/>
                                  <a:gd name="connsiteY71" fmla="*/ 1655346 h 2316318"/>
                                  <a:gd name="connsiteX72" fmla="*/ 1814278 w 3320420"/>
                                  <a:gd name="connsiteY72" fmla="*/ 1655346 h 2316318"/>
                                  <a:gd name="connsiteX73" fmla="*/ 1820231 w 3320420"/>
                                  <a:gd name="connsiteY73" fmla="*/ 1631534 h 2316318"/>
                                  <a:gd name="connsiteX74" fmla="*/ 1867856 w 3320420"/>
                                  <a:gd name="connsiteY74" fmla="*/ 1631534 h 2316318"/>
                                  <a:gd name="connsiteX75" fmla="*/ 1974420 w 3320420"/>
                                  <a:gd name="connsiteY75" fmla="*/ 1626990 h 2316318"/>
                                  <a:gd name="connsiteX76" fmla="*/ 2128884 w 3320420"/>
                                  <a:gd name="connsiteY76" fmla="*/ 1527038 h 2316318"/>
                                  <a:gd name="connsiteX77" fmla="*/ 3129918 w 3320420"/>
                                  <a:gd name="connsiteY77" fmla="*/ 720706 h 2316318"/>
                                  <a:gd name="connsiteX78" fmla="*/ 3320420 w 3320420"/>
                                  <a:gd name="connsiteY78" fmla="*/ 536160 h 2316318"/>
                                  <a:gd name="connsiteX79" fmla="*/ 3290656 w 3320420"/>
                                  <a:gd name="connsiteY79" fmla="*/ 369471 h 2316318"/>
                                  <a:gd name="connsiteX80" fmla="*/ 3243027 w 3320420"/>
                                  <a:gd name="connsiteY80" fmla="*/ 378 h 2316318"/>
                                  <a:gd name="connsiteX81" fmla="*/ 2808452 w 3320420"/>
                                  <a:gd name="connsiteY81" fmla="*/ 65863 h 2316318"/>
                                  <a:gd name="connsiteX82" fmla="*/ 814152 w 3320420"/>
                                  <a:gd name="connsiteY82" fmla="*/ 321846 h 2316318"/>
                                  <a:gd name="connsiteX83" fmla="*/ 130106 w 3320420"/>
                                  <a:gd name="connsiteY83" fmla="*/ 419697 h 2316318"/>
                                  <a:gd name="connsiteX84" fmla="*/ 9671 w 3320420"/>
                                  <a:gd name="connsiteY84" fmla="*/ 435687 h 2316318"/>
                                  <a:gd name="connsiteX85" fmla="*/ 6504 w 3320420"/>
                                  <a:gd name="connsiteY85" fmla="*/ 515633 h 2316318"/>
                                  <a:gd name="connsiteX86" fmla="*/ 920 w 3320420"/>
                                  <a:gd name="connsiteY86" fmla="*/ 584370 h 2316318"/>
                                  <a:gd name="connsiteX87" fmla="*/ 1030 w 3320420"/>
                                  <a:gd name="connsiteY87" fmla="*/ 840154 h 2316318"/>
                                  <a:gd name="connsiteX88" fmla="*/ 2833 w 3320420"/>
                                  <a:gd name="connsiteY88" fmla="*/ 1199461 h 2316318"/>
                                  <a:gd name="connsiteX89" fmla="*/ 6502 w 3320420"/>
                                  <a:gd name="connsiteY89" fmla="*/ 1817153 h 2316318"/>
                                  <a:gd name="connsiteX90" fmla="*/ 3332 w 3320420"/>
                                  <a:gd name="connsiteY90" fmla="*/ 2175311 h 2316318"/>
                                  <a:gd name="connsiteX91" fmla="*/ 10868 w 3320420"/>
                                  <a:gd name="connsiteY91" fmla="*/ 2272240 h 2316318"/>
                                  <a:gd name="connsiteX0" fmla="*/ 10868 w 3320420"/>
                                  <a:gd name="connsiteY0" fmla="*/ 2272240 h 2316318"/>
                                  <a:gd name="connsiteX1" fmla="*/ 29479 w 3320420"/>
                                  <a:gd name="connsiteY1" fmla="*/ 2269648 h 2316318"/>
                                  <a:gd name="connsiteX2" fmla="*/ 44533 w 3320420"/>
                                  <a:gd name="connsiteY2" fmla="*/ 2268049 h 2316318"/>
                                  <a:gd name="connsiteX3" fmla="*/ 63551 w 3320420"/>
                                  <a:gd name="connsiteY3" fmla="*/ 2296828 h 2316318"/>
                                  <a:gd name="connsiteX4" fmla="*/ 85735 w 3320420"/>
                                  <a:gd name="connsiteY4" fmla="*/ 2287236 h 2316318"/>
                                  <a:gd name="connsiteX5" fmla="*/ 91426 w 3320420"/>
                                  <a:gd name="connsiteY5" fmla="*/ 2309620 h 2316318"/>
                                  <a:gd name="connsiteX6" fmla="*/ 129543 w 3320420"/>
                                  <a:gd name="connsiteY6" fmla="*/ 2316143 h 2316318"/>
                                  <a:gd name="connsiteX7" fmla="*/ 171215 w 3320420"/>
                                  <a:gd name="connsiteY7" fmla="*/ 2304237 h 2316318"/>
                                  <a:gd name="connsiteX8" fmla="*/ 183121 w 3320420"/>
                                  <a:gd name="connsiteY8" fmla="*/ 2292331 h 2316318"/>
                                  <a:gd name="connsiteX9" fmla="*/ 189075 w 3320420"/>
                                  <a:gd name="connsiteY9" fmla="*/ 2280424 h 2316318"/>
                                  <a:gd name="connsiteX10" fmla="*/ 206934 w 3320420"/>
                                  <a:gd name="connsiteY10" fmla="*/ 2234670 h 2316318"/>
                                  <a:gd name="connsiteX11" fmla="*/ 230746 w 3320420"/>
                                  <a:gd name="connsiteY11" fmla="*/ 2274471 h 2316318"/>
                                  <a:gd name="connsiteX12" fmla="*/ 257729 w 3320420"/>
                                  <a:gd name="connsiteY12" fmla="*/ 2276784 h 2316318"/>
                                  <a:gd name="connsiteX13" fmla="*/ 313704 w 3320420"/>
                                  <a:gd name="connsiteY13" fmla="*/ 2243378 h 2316318"/>
                                  <a:gd name="connsiteX14" fmla="*/ 331950 w 3320420"/>
                                  <a:gd name="connsiteY14" fmla="*/ 2214497 h 2316318"/>
                                  <a:gd name="connsiteX15" fmla="*/ 319272 w 3320420"/>
                                  <a:gd name="connsiteY15" fmla="*/ 2165213 h 2316318"/>
                                  <a:gd name="connsiteX16" fmla="*/ 348787 w 3320420"/>
                                  <a:gd name="connsiteY16" fmla="*/ 2152927 h 2316318"/>
                                  <a:gd name="connsiteX17" fmla="*/ 403387 w 3320420"/>
                                  <a:gd name="connsiteY17" fmla="*/ 2155409 h 2316318"/>
                                  <a:gd name="connsiteX18" fmla="*/ 472041 w 3320420"/>
                                  <a:gd name="connsiteY18" fmla="*/ 2171398 h 2316318"/>
                                  <a:gd name="connsiteX19" fmla="*/ 528403 w 3320420"/>
                                  <a:gd name="connsiteY19" fmla="*/ 2155409 h 2316318"/>
                                  <a:gd name="connsiteX20" fmla="*/ 546262 w 3320420"/>
                                  <a:gd name="connsiteY20" fmla="*/ 2137549 h 2316318"/>
                                  <a:gd name="connsiteX21" fmla="*/ 552215 w 3320420"/>
                                  <a:gd name="connsiteY21" fmla="*/ 2113737 h 2316318"/>
                                  <a:gd name="connsiteX22" fmla="*/ 581981 w 3320420"/>
                                  <a:gd name="connsiteY22" fmla="*/ 2083971 h 2316318"/>
                                  <a:gd name="connsiteX23" fmla="*/ 593887 w 3320420"/>
                                  <a:gd name="connsiteY23" fmla="*/ 2060159 h 2316318"/>
                                  <a:gd name="connsiteX24" fmla="*/ 617700 w 3320420"/>
                                  <a:gd name="connsiteY24" fmla="*/ 2042299 h 2316318"/>
                                  <a:gd name="connsiteX25" fmla="*/ 647465 w 3320420"/>
                                  <a:gd name="connsiteY25" fmla="*/ 2036346 h 2316318"/>
                                  <a:gd name="connsiteX26" fmla="*/ 685967 w 3320420"/>
                                  <a:gd name="connsiteY26" fmla="*/ 2032706 h 2316318"/>
                                  <a:gd name="connsiteX27" fmla="*/ 723229 w 3320420"/>
                                  <a:gd name="connsiteY27" fmla="*/ 2026310 h 2316318"/>
                                  <a:gd name="connsiteX28" fmla="*/ 742715 w 3320420"/>
                                  <a:gd name="connsiteY28" fmla="*/ 2042299 h 2316318"/>
                                  <a:gd name="connsiteX29" fmla="*/ 781989 w 3320420"/>
                                  <a:gd name="connsiteY29" fmla="*/ 2059717 h 2316318"/>
                                  <a:gd name="connsiteX30" fmla="*/ 778434 w 3320420"/>
                                  <a:gd name="connsiteY30" fmla="*/ 2089924 h 2316318"/>
                                  <a:gd name="connsiteX31" fmla="*/ 802246 w 3320420"/>
                                  <a:gd name="connsiteY31" fmla="*/ 2113737 h 2316318"/>
                                  <a:gd name="connsiteX32" fmla="*/ 867731 w 3320420"/>
                                  <a:gd name="connsiteY32" fmla="*/ 2143502 h 2316318"/>
                                  <a:gd name="connsiteX33" fmla="*/ 915356 w 3320420"/>
                                  <a:gd name="connsiteY33" fmla="*/ 2125643 h 2316318"/>
                                  <a:gd name="connsiteX34" fmla="*/ 945121 w 3320420"/>
                                  <a:gd name="connsiteY34" fmla="*/ 2149456 h 2316318"/>
                                  <a:gd name="connsiteX35" fmla="*/ 945121 w 3320420"/>
                                  <a:gd name="connsiteY35" fmla="*/ 2197081 h 2316318"/>
                                  <a:gd name="connsiteX36" fmla="*/ 945121 w 3320420"/>
                                  <a:gd name="connsiteY36" fmla="*/ 2208987 h 2316318"/>
                                  <a:gd name="connsiteX37" fmla="*/ 992746 w 3320420"/>
                                  <a:gd name="connsiteY37" fmla="*/ 2226846 h 2316318"/>
                                  <a:gd name="connsiteX38" fmla="*/ 1082043 w 3320420"/>
                                  <a:gd name="connsiteY38" fmla="*/ 2238752 h 2316318"/>
                                  <a:gd name="connsiteX39" fmla="*/ 1153481 w 3320420"/>
                                  <a:gd name="connsiteY39" fmla="*/ 2238752 h 2316318"/>
                                  <a:gd name="connsiteX40" fmla="*/ 1171340 w 3320420"/>
                                  <a:gd name="connsiteY40" fmla="*/ 2238752 h 2316318"/>
                                  <a:gd name="connsiteX41" fmla="*/ 1207059 w 3320420"/>
                                  <a:gd name="connsiteY41" fmla="*/ 2238752 h 2316318"/>
                                  <a:gd name="connsiteX42" fmla="*/ 1207059 w 3320420"/>
                                  <a:gd name="connsiteY42" fmla="*/ 2220893 h 2316318"/>
                                  <a:gd name="connsiteX43" fmla="*/ 1219736 w 3320420"/>
                                  <a:gd name="connsiteY43" fmla="*/ 2203034 h 2316318"/>
                                  <a:gd name="connsiteX44" fmla="*/ 1224918 w 3320420"/>
                                  <a:gd name="connsiteY44" fmla="*/ 2167315 h 2316318"/>
                                  <a:gd name="connsiteX45" fmla="*/ 1236825 w 3320420"/>
                                  <a:gd name="connsiteY45" fmla="*/ 2161362 h 2316318"/>
                                  <a:gd name="connsiteX46" fmla="*/ 1207059 w 3320420"/>
                                  <a:gd name="connsiteY46" fmla="*/ 2149456 h 2316318"/>
                                  <a:gd name="connsiteX47" fmla="*/ 1183246 w 3320420"/>
                                  <a:gd name="connsiteY47" fmla="*/ 2143502 h 2316318"/>
                                  <a:gd name="connsiteX48" fmla="*/ 1165387 w 3320420"/>
                                  <a:gd name="connsiteY48" fmla="*/ 2131596 h 2316318"/>
                                  <a:gd name="connsiteX49" fmla="*/ 1135621 w 3320420"/>
                                  <a:gd name="connsiteY49" fmla="*/ 2125643 h 2316318"/>
                                  <a:gd name="connsiteX50" fmla="*/ 1087996 w 3320420"/>
                                  <a:gd name="connsiteY50" fmla="*/ 2083971 h 2316318"/>
                                  <a:gd name="connsiteX51" fmla="*/ 1040371 w 3320420"/>
                                  <a:gd name="connsiteY51" fmla="*/ 2030393 h 2316318"/>
                                  <a:gd name="connsiteX52" fmla="*/ 1040371 w 3320420"/>
                                  <a:gd name="connsiteY52" fmla="*/ 1976815 h 2316318"/>
                                  <a:gd name="connsiteX53" fmla="*/ 1010606 w 3320420"/>
                                  <a:gd name="connsiteY53" fmla="*/ 1941096 h 2316318"/>
                                  <a:gd name="connsiteX54" fmla="*/ 1070137 w 3320420"/>
                                  <a:gd name="connsiteY54" fmla="*/ 1880680 h 2316318"/>
                                  <a:gd name="connsiteX55" fmla="*/ 1123715 w 3320420"/>
                                  <a:gd name="connsiteY55" fmla="*/ 1845846 h 2316318"/>
                                  <a:gd name="connsiteX56" fmla="*/ 1159434 w 3320420"/>
                                  <a:gd name="connsiteY56" fmla="*/ 1845846 h 2316318"/>
                                  <a:gd name="connsiteX57" fmla="*/ 1191827 w 3320420"/>
                                  <a:gd name="connsiteY57" fmla="*/ 1810758 h 2316318"/>
                                  <a:gd name="connsiteX58" fmla="*/ 1236825 w 3320420"/>
                                  <a:gd name="connsiteY58" fmla="*/ 1804174 h 2316318"/>
                                  <a:gd name="connsiteX59" fmla="*/ 1266590 w 3320420"/>
                                  <a:gd name="connsiteY59" fmla="*/ 1804174 h 2316318"/>
                                  <a:gd name="connsiteX60" fmla="*/ 1314215 w 3320420"/>
                                  <a:gd name="connsiteY60" fmla="*/ 1786315 h 2316318"/>
                                  <a:gd name="connsiteX61" fmla="*/ 1355887 w 3320420"/>
                                  <a:gd name="connsiteY61" fmla="*/ 1774409 h 2316318"/>
                                  <a:gd name="connsiteX62" fmla="*/ 1409465 w 3320420"/>
                                  <a:gd name="connsiteY62" fmla="*/ 1774409 h 2316318"/>
                                  <a:gd name="connsiteX63" fmla="*/ 1415418 w 3320420"/>
                                  <a:gd name="connsiteY63" fmla="*/ 1762502 h 2316318"/>
                                  <a:gd name="connsiteX64" fmla="*/ 1451137 w 3320420"/>
                                  <a:gd name="connsiteY64" fmla="*/ 1726784 h 2316318"/>
                                  <a:gd name="connsiteX65" fmla="*/ 1486856 w 3320420"/>
                                  <a:gd name="connsiteY65" fmla="*/ 1702971 h 2316318"/>
                                  <a:gd name="connsiteX66" fmla="*/ 1576153 w 3320420"/>
                                  <a:gd name="connsiteY66" fmla="*/ 1661299 h 2316318"/>
                                  <a:gd name="connsiteX67" fmla="*/ 1641637 w 3320420"/>
                                  <a:gd name="connsiteY67" fmla="*/ 1655346 h 2316318"/>
                                  <a:gd name="connsiteX68" fmla="*/ 1653543 w 3320420"/>
                                  <a:gd name="connsiteY68" fmla="*/ 1617315 h 2316318"/>
                                  <a:gd name="connsiteX69" fmla="*/ 1707121 w 3320420"/>
                                  <a:gd name="connsiteY69" fmla="*/ 1602653 h 2316318"/>
                                  <a:gd name="connsiteX70" fmla="*/ 1707121 w 3320420"/>
                                  <a:gd name="connsiteY70" fmla="*/ 1631534 h 2316318"/>
                                  <a:gd name="connsiteX71" fmla="*/ 1784512 w 3320420"/>
                                  <a:gd name="connsiteY71" fmla="*/ 1655346 h 2316318"/>
                                  <a:gd name="connsiteX72" fmla="*/ 1814278 w 3320420"/>
                                  <a:gd name="connsiteY72" fmla="*/ 1655346 h 2316318"/>
                                  <a:gd name="connsiteX73" fmla="*/ 1820231 w 3320420"/>
                                  <a:gd name="connsiteY73" fmla="*/ 1631534 h 2316318"/>
                                  <a:gd name="connsiteX74" fmla="*/ 1867856 w 3320420"/>
                                  <a:gd name="connsiteY74" fmla="*/ 1631534 h 2316318"/>
                                  <a:gd name="connsiteX75" fmla="*/ 1974420 w 3320420"/>
                                  <a:gd name="connsiteY75" fmla="*/ 1626990 h 2316318"/>
                                  <a:gd name="connsiteX76" fmla="*/ 2128884 w 3320420"/>
                                  <a:gd name="connsiteY76" fmla="*/ 1527038 h 2316318"/>
                                  <a:gd name="connsiteX77" fmla="*/ 3129918 w 3320420"/>
                                  <a:gd name="connsiteY77" fmla="*/ 720706 h 2316318"/>
                                  <a:gd name="connsiteX78" fmla="*/ 3320420 w 3320420"/>
                                  <a:gd name="connsiteY78" fmla="*/ 536160 h 2316318"/>
                                  <a:gd name="connsiteX79" fmla="*/ 3290656 w 3320420"/>
                                  <a:gd name="connsiteY79" fmla="*/ 369471 h 2316318"/>
                                  <a:gd name="connsiteX80" fmla="*/ 3243027 w 3320420"/>
                                  <a:gd name="connsiteY80" fmla="*/ 378 h 2316318"/>
                                  <a:gd name="connsiteX81" fmla="*/ 2808452 w 3320420"/>
                                  <a:gd name="connsiteY81" fmla="*/ 65863 h 2316318"/>
                                  <a:gd name="connsiteX82" fmla="*/ 814152 w 3320420"/>
                                  <a:gd name="connsiteY82" fmla="*/ 321846 h 2316318"/>
                                  <a:gd name="connsiteX83" fmla="*/ 130106 w 3320420"/>
                                  <a:gd name="connsiteY83" fmla="*/ 419697 h 2316318"/>
                                  <a:gd name="connsiteX84" fmla="*/ 9671 w 3320420"/>
                                  <a:gd name="connsiteY84" fmla="*/ 435687 h 2316318"/>
                                  <a:gd name="connsiteX85" fmla="*/ 6504 w 3320420"/>
                                  <a:gd name="connsiteY85" fmla="*/ 515633 h 2316318"/>
                                  <a:gd name="connsiteX86" fmla="*/ 920 w 3320420"/>
                                  <a:gd name="connsiteY86" fmla="*/ 584370 h 2316318"/>
                                  <a:gd name="connsiteX87" fmla="*/ 1030 w 3320420"/>
                                  <a:gd name="connsiteY87" fmla="*/ 840154 h 2316318"/>
                                  <a:gd name="connsiteX88" fmla="*/ 2833 w 3320420"/>
                                  <a:gd name="connsiteY88" fmla="*/ 1199461 h 2316318"/>
                                  <a:gd name="connsiteX89" fmla="*/ 6502 w 3320420"/>
                                  <a:gd name="connsiteY89" fmla="*/ 1817153 h 2316318"/>
                                  <a:gd name="connsiteX90" fmla="*/ 3332 w 3320420"/>
                                  <a:gd name="connsiteY90" fmla="*/ 2175311 h 2316318"/>
                                  <a:gd name="connsiteX91" fmla="*/ 10868 w 3320420"/>
                                  <a:gd name="connsiteY91" fmla="*/ 2272240 h 2316318"/>
                                  <a:gd name="connsiteX0" fmla="*/ 10868 w 3320420"/>
                                  <a:gd name="connsiteY0" fmla="*/ 2272240 h 2316318"/>
                                  <a:gd name="connsiteX1" fmla="*/ 29479 w 3320420"/>
                                  <a:gd name="connsiteY1" fmla="*/ 2269648 h 2316318"/>
                                  <a:gd name="connsiteX2" fmla="*/ 44533 w 3320420"/>
                                  <a:gd name="connsiteY2" fmla="*/ 2275245 h 2316318"/>
                                  <a:gd name="connsiteX3" fmla="*/ 63551 w 3320420"/>
                                  <a:gd name="connsiteY3" fmla="*/ 2296828 h 2316318"/>
                                  <a:gd name="connsiteX4" fmla="*/ 85735 w 3320420"/>
                                  <a:gd name="connsiteY4" fmla="*/ 2287236 h 2316318"/>
                                  <a:gd name="connsiteX5" fmla="*/ 91426 w 3320420"/>
                                  <a:gd name="connsiteY5" fmla="*/ 2309620 h 2316318"/>
                                  <a:gd name="connsiteX6" fmla="*/ 129543 w 3320420"/>
                                  <a:gd name="connsiteY6" fmla="*/ 2316143 h 2316318"/>
                                  <a:gd name="connsiteX7" fmla="*/ 171215 w 3320420"/>
                                  <a:gd name="connsiteY7" fmla="*/ 2304237 h 2316318"/>
                                  <a:gd name="connsiteX8" fmla="*/ 183121 w 3320420"/>
                                  <a:gd name="connsiteY8" fmla="*/ 2292331 h 2316318"/>
                                  <a:gd name="connsiteX9" fmla="*/ 189075 w 3320420"/>
                                  <a:gd name="connsiteY9" fmla="*/ 2280424 h 2316318"/>
                                  <a:gd name="connsiteX10" fmla="*/ 206934 w 3320420"/>
                                  <a:gd name="connsiteY10" fmla="*/ 2234670 h 2316318"/>
                                  <a:gd name="connsiteX11" fmla="*/ 230746 w 3320420"/>
                                  <a:gd name="connsiteY11" fmla="*/ 2274471 h 2316318"/>
                                  <a:gd name="connsiteX12" fmla="*/ 257729 w 3320420"/>
                                  <a:gd name="connsiteY12" fmla="*/ 2276784 h 2316318"/>
                                  <a:gd name="connsiteX13" fmla="*/ 313704 w 3320420"/>
                                  <a:gd name="connsiteY13" fmla="*/ 2243378 h 2316318"/>
                                  <a:gd name="connsiteX14" fmla="*/ 331950 w 3320420"/>
                                  <a:gd name="connsiteY14" fmla="*/ 2214497 h 2316318"/>
                                  <a:gd name="connsiteX15" fmla="*/ 319272 w 3320420"/>
                                  <a:gd name="connsiteY15" fmla="*/ 2165213 h 2316318"/>
                                  <a:gd name="connsiteX16" fmla="*/ 348787 w 3320420"/>
                                  <a:gd name="connsiteY16" fmla="*/ 2152927 h 2316318"/>
                                  <a:gd name="connsiteX17" fmla="*/ 403387 w 3320420"/>
                                  <a:gd name="connsiteY17" fmla="*/ 2155409 h 2316318"/>
                                  <a:gd name="connsiteX18" fmla="*/ 472041 w 3320420"/>
                                  <a:gd name="connsiteY18" fmla="*/ 2171398 h 2316318"/>
                                  <a:gd name="connsiteX19" fmla="*/ 528403 w 3320420"/>
                                  <a:gd name="connsiteY19" fmla="*/ 2155409 h 2316318"/>
                                  <a:gd name="connsiteX20" fmla="*/ 546262 w 3320420"/>
                                  <a:gd name="connsiteY20" fmla="*/ 2137549 h 2316318"/>
                                  <a:gd name="connsiteX21" fmla="*/ 552215 w 3320420"/>
                                  <a:gd name="connsiteY21" fmla="*/ 2113737 h 2316318"/>
                                  <a:gd name="connsiteX22" fmla="*/ 581981 w 3320420"/>
                                  <a:gd name="connsiteY22" fmla="*/ 2083971 h 2316318"/>
                                  <a:gd name="connsiteX23" fmla="*/ 593887 w 3320420"/>
                                  <a:gd name="connsiteY23" fmla="*/ 2060159 h 2316318"/>
                                  <a:gd name="connsiteX24" fmla="*/ 617700 w 3320420"/>
                                  <a:gd name="connsiteY24" fmla="*/ 2042299 h 2316318"/>
                                  <a:gd name="connsiteX25" fmla="*/ 647465 w 3320420"/>
                                  <a:gd name="connsiteY25" fmla="*/ 2036346 h 2316318"/>
                                  <a:gd name="connsiteX26" fmla="*/ 685967 w 3320420"/>
                                  <a:gd name="connsiteY26" fmla="*/ 2032706 h 2316318"/>
                                  <a:gd name="connsiteX27" fmla="*/ 723229 w 3320420"/>
                                  <a:gd name="connsiteY27" fmla="*/ 2026310 h 2316318"/>
                                  <a:gd name="connsiteX28" fmla="*/ 742715 w 3320420"/>
                                  <a:gd name="connsiteY28" fmla="*/ 2042299 h 2316318"/>
                                  <a:gd name="connsiteX29" fmla="*/ 781989 w 3320420"/>
                                  <a:gd name="connsiteY29" fmla="*/ 2059717 h 2316318"/>
                                  <a:gd name="connsiteX30" fmla="*/ 778434 w 3320420"/>
                                  <a:gd name="connsiteY30" fmla="*/ 2089924 h 2316318"/>
                                  <a:gd name="connsiteX31" fmla="*/ 802246 w 3320420"/>
                                  <a:gd name="connsiteY31" fmla="*/ 2113737 h 2316318"/>
                                  <a:gd name="connsiteX32" fmla="*/ 867731 w 3320420"/>
                                  <a:gd name="connsiteY32" fmla="*/ 2143502 h 2316318"/>
                                  <a:gd name="connsiteX33" fmla="*/ 915356 w 3320420"/>
                                  <a:gd name="connsiteY33" fmla="*/ 2125643 h 2316318"/>
                                  <a:gd name="connsiteX34" fmla="*/ 945121 w 3320420"/>
                                  <a:gd name="connsiteY34" fmla="*/ 2149456 h 2316318"/>
                                  <a:gd name="connsiteX35" fmla="*/ 945121 w 3320420"/>
                                  <a:gd name="connsiteY35" fmla="*/ 2197081 h 2316318"/>
                                  <a:gd name="connsiteX36" fmla="*/ 945121 w 3320420"/>
                                  <a:gd name="connsiteY36" fmla="*/ 2208987 h 2316318"/>
                                  <a:gd name="connsiteX37" fmla="*/ 992746 w 3320420"/>
                                  <a:gd name="connsiteY37" fmla="*/ 2226846 h 2316318"/>
                                  <a:gd name="connsiteX38" fmla="*/ 1082043 w 3320420"/>
                                  <a:gd name="connsiteY38" fmla="*/ 2238752 h 2316318"/>
                                  <a:gd name="connsiteX39" fmla="*/ 1153481 w 3320420"/>
                                  <a:gd name="connsiteY39" fmla="*/ 2238752 h 2316318"/>
                                  <a:gd name="connsiteX40" fmla="*/ 1171340 w 3320420"/>
                                  <a:gd name="connsiteY40" fmla="*/ 2238752 h 2316318"/>
                                  <a:gd name="connsiteX41" fmla="*/ 1207059 w 3320420"/>
                                  <a:gd name="connsiteY41" fmla="*/ 2238752 h 2316318"/>
                                  <a:gd name="connsiteX42" fmla="*/ 1207059 w 3320420"/>
                                  <a:gd name="connsiteY42" fmla="*/ 2220893 h 2316318"/>
                                  <a:gd name="connsiteX43" fmla="*/ 1219736 w 3320420"/>
                                  <a:gd name="connsiteY43" fmla="*/ 2203034 h 2316318"/>
                                  <a:gd name="connsiteX44" fmla="*/ 1224918 w 3320420"/>
                                  <a:gd name="connsiteY44" fmla="*/ 2167315 h 2316318"/>
                                  <a:gd name="connsiteX45" fmla="*/ 1236825 w 3320420"/>
                                  <a:gd name="connsiteY45" fmla="*/ 2161362 h 2316318"/>
                                  <a:gd name="connsiteX46" fmla="*/ 1207059 w 3320420"/>
                                  <a:gd name="connsiteY46" fmla="*/ 2149456 h 2316318"/>
                                  <a:gd name="connsiteX47" fmla="*/ 1183246 w 3320420"/>
                                  <a:gd name="connsiteY47" fmla="*/ 2143502 h 2316318"/>
                                  <a:gd name="connsiteX48" fmla="*/ 1165387 w 3320420"/>
                                  <a:gd name="connsiteY48" fmla="*/ 2131596 h 2316318"/>
                                  <a:gd name="connsiteX49" fmla="*/ 1135621 w 3320420"/>
                                  <a:gd name="connsiteY49" fmla="*/ 2125643 h 2316318"/>
                                  <a:gd name="connsiteX50" fmla="*/ 1087996 w 3320420"/>
                                  <a:gd name="connsiteY50" fmla="*/ 2083971 h 2316318"/>
                                  <a:gd name="connsiteX51" fmla="*/ 1040371 w 3320420"/>
                                  <a:gd name="connsiteY51" fmla="*/ 2030393 h 2316318"/>
                                  <a:gd name="connsiteX52" fmla="*/ 1040371 w 3320420"/>
                                  <a:gd name="connsiteY52" fmla="*/ 1976815 h 2316318"/>
                                  <a:gd name="connsiteX53" fmla="*/ 1010606 w 3320420"/>
                                  <a:gd name="connsiteY53" fmla="*/ 1941096 h 2316318"/>
                                  <a:gd name="connsiteX54" fmla="*/ 1070137 w 3320420"/>
                                  <a:gd name="connsiteY54" fmla="*/ 1880680 h 2316318"/>
                                  <a:gd name="connsiteX55" fmla="*/ 1123715 w 3320420"/>
                                  <a:gd name="connsiteY55" fmla="*/ 1845846 h 2316318"/>
                                  <a:gd name="connsiteX56" fmla="*/ 1159434 w 3320420"/>
                                  <a:gd name="connsiteY56" fmla="*/ 1845846 h 2316318"/>
                                  <a:gd name="connsiteX57" fmla="*/ 1191827 w 3320420"/>
                                  <a:gd name="connsiteY57" fmla="*/ 1810758 h 2316318"/>
                                  <a:gd name="connsiteX58" fmla="*/ 1236825 w 3320420"/>
                                  <a:gd name="connsiteY58" fmla="*/ 1804174 h 2316318"/>
                                  <a:gd name="connsiteX59" fmla="*/ 1266590 w 3320420"/>
                                  <a:gd name="connsiteY59" fmla="*/ 1804174 h 2316318"/>
                                  <a:gd name="connsiteX60" fmla="*/ 1314215 w 3320420"/>
                                  <a:gd name="connsiteY60" fmla="*/ 1786315 h 2316318"/>
                                  <a:gd name="connsiteX61" fmla="*/ 1355887 w 3320420"/>
                                  <a:gd name="connsiteY61" fmla="*/ 1774409 h 2316318"/>
                                  <a:gd name="connsiteX62" fmla="*/ 1409465 w 3320420"/>
                                  <a:gd name="connsiteY62" fmla="*/ 1774409 h 2316318"/>
                                  <a:gd name="connsiteX63" fmla="*/ 1415418 w 3320420"/>
                                  <a:gd name="connsiteY63" fmla="*/ 1762502 h 2316318"/>
                                  <a:gd name="connsiteX64" fmla="*/ 1451137 w 3320420"/>
                                  <a:gd name="connsiteY64" fmla="*/ 1726784 h 2316318"/>
                                  <a:gd name="connsiteX65" fmla="*/ 1486856 w 3320420"/>
                                  <a:gd name="connsiteY65" fmla="*/ 1702971 h 2316318"/>
                                  <a:gd name="connsiteX66" fmla="*/ 1576153 w 3320420"/>
                                  <a:gd name="connsiteY66" fmla="*/ 1661299 h 2316318"/>
                                  <a:gd name="connsiteX67" fmla="*/ 1641637 w 3320420"/>
                                  <a:gd name="connsiteY67" fmla="*/ 1655346 h 2316318"/>
                                  <a:gd name="connsiteX68" fmla="*/ 1653543 w 3320420"/>
                                  <a:gd name="connsiteY68" fmla="*/ 1617315 h 2316318"/>
                                  <a:gd name="connsiteX69" fmla="*/ 1707121 w 3320420"/>
                                  <a:gd name="connsiteY69" fmla="*/ 1602653 h 2316318"/>
                                  <a:gd name="connsiteX70" fmla="*/ 1707121 w 3320420"/>
                                  <a:gd name="connsiteY70" fmla="*/ 1631534 h 2316318"/>
                                  <a:gd name="connsiteX71" fmla="*/ 1784512 w 3320420"/>
                                  <a:gd name="connsiteY71" fmla="*/ 1655346 h 2316318"/>
                                  <a:gd name="connsiteX72" fmla="*/ 1814278 w 3320420"/>
                                  <a:gd name="connsiteY72" fmla="*/ 1655346 h 2316318"/>
                                  <a:gd name="connsiteX73" fmla="*/ 1820231 w 3320420"/>
                                  <a:gd name="connsiteY73" fmla="*/ 1631534 h 2316318"/>
                                  <a:gd name="connsiteX74" fmla="*/ 1867856 w 3320420"/>
                                  <a:gd name="connsiteY74" fmla="*/ 1631534 h 2316318"/>
                                  <a:gd name="connsiteX75" fmla="*/ 1974420 w 3320420"/>
                                  <a:gd name="connsiteY75" fmla="*/ 1626990 h 2316318"/>
                                  <a:gd name="connsiteX76" fmla="*/ 2128884 w 3320420"/>
                                  <a:gd name="connsiteY76" fmla="*/ 1527038 h 2316318"/>
                                  <a:gd name="connsiteX77" fmla="*/ 3129918 w 3320420"/>
                                  <a:gd name="connsiteY77" fmla="*/ 720706 h 2316318"/>
                                  <a:gd name="connsiteX78" fmla="*/ 3320420 w 3320420"/>
                                  <a:gd name="connsiteY78" fmla="*/ 536160 h 2316318"/>
                                  <a:gd name="connsiteX79" fmla="*/ 3290656 w 3320420"/>
                                  <a:gd name="connsiteY79" fmla="*/ 369471 h 2316318"/>
                                  <a:gd name="connsiteX80" fmla="*/ 3243027 w 3320420"/>
                                  <a:gd name="connsiteY80" fmla="*/ 378 h 2316318"/>
                                  <a:gd name="connsiteX81" fmla="*/ 2808452 w 3320420"/>
                                  <a:gd name="connsiteY81" fmla="*/ 65863 h 2316318"/>
                                  <a:gd name="connsiteX82" fmla="*/ 814152 w 3320420"/>
                                  <a:gd name="connsiteY82" fmla="*/ 321846 h 2316318"/>
                                  <a:gd name="connsiteX83" fmla="*/ 130106 w 3320420"/>
                                  <a:gd name="connsiteY83" fmla="*/ 419697 h 2316318"/>
                                  <a:gd name="connsiteX84" fmla="*/ 9671 w 3320420"/>
                                  <a:gd name="connsiteY84" fmla="*/ 435687 h 2316318"/>
                                  <a:gd name="connsiteX85" fmla="*/ 6504 w 3320420"/>
                                  <a:gd name="connsiteY85" fmla="*/ 515633 h 2316318"/>
                                  <a:gd name="connsiteX86" fmla="*/ 920 w 3320420"/>
                                  <a:gd name="connsiteY86" fmla="*/ 584370 h 2316318"/>
                                  <a:gd name="connsiteX87" fmla="*/ 1030 w 3320420"/>
                                  <a:gd name="connsiteY87" fmla="*/ 840154 h 2316318"/>
                                  <a:gd name="connsiteX88" fmla="*/ 2833 w 3320420"/>
                                  <a:gd name="connsiteY88" fmla="*/ 1199461 h 2316318"/>
                                  <a:gd name="connsiteX89" fmla="*/ 6502 w 3320420"/>
                                  <a:gd name="connsiteY89" fmla="*/ 1817153 h 2316318"/>
                                  <a:gd name="connsiteX90" fmla="*/ 3332 w 3320420"/>
                                  <a:gd name="connsiteY90" fmla="*/ 2175311 h 2316318"/>
                                  <a:gd name="connsiteX91" fmla="*/ 10868 w 3320420"/>
                                  <a:gd name="connsiteY91" fmla="*/ 2272240 h 2316318"/>
                                  <a:gd name="connsiteX0" fmla="*/ 10868 w 3320420"/>
                                  <a:gd name="connsiteY0" fmla="*/ 2272240 h 2316249"/>
                                  <a:gd name="connsiteX1" fmla="*/ 29479 w 3320420"/>
                                  <a:gd name="connsiteY1" fmla="*/ 2269648 h 2316249"/>
                                  <a:gd name="connsiteX2" fmla="*/ 44533 w 3320420"/>
                                  <a:gd name="connsiteY2" fmla="*/ 2275245 h 2316249"/>
                                  <a:gd name="connsiteX3" fmla="*/ 63551 w 3320420"/>
                                  <a:gd name="connsiteY3" fmla="*/ 2296828 h 2316249"/>
                                  <a:gd name="connsiteX4" fmla="*/ 83359 w 3320420"/>
                                  <a:gd name="connsiteY4" fmla="*/ 2301626 h 2316249"/>
                                  <a:gd name="connsiteX5" fmla="*/ 91426 w 3320420"/>
                                  <a:gd name="connsiteY5" fmla="*/ 2309620 h 2316249"/>
                                  <a:gd name="connsiteX6" fmla="*/ 129543 w 3320420"/>
                                  <a:gd name="connsiteY6" fmla="*/ 2316143 h 2316249"/>
                                  <a:gd name="connsiteX7" fmla="*/ 171215 w 3320420"/>
                                  <a:gd name="connsiteY7" fmla="*/ 2304237 h 2316249"/>
                                  <a:gd name="connsiteX8" fmla="*/ 183121 w 3320420"/>
                                  <a:gd name="connsiteY8" fmla="*/ 2292331 h 2316249"/>
                                  <a:gd name="connsiteX9" fmla="*/ 189075 w 3320420"/>
                                  <a:gd name="connsiteY9" fmla="*/ 2280424 h 2316249"/>
                                  <a:gd name="connsiteX10" fmla="*/ 206934 w 3320420"/>
                                  <a:gd name="connsiteY10" fmla="*/ 2234670 h 2316249"/>
                                  <a:gd name="connsiteX11" fmla="*/ 230746 w 3320420"/>
                                  <a:gd name="connsiteY11" fmla="*/ 2274471 h 2316249"/>
                                  <a:gd name="connsiteX12" fmla="*/ 257729 w 3320420"/>
                                  <a:gd name="connsiteY12" fmla="*/ 2276784 h 2316249"/>
                                  <a:gd name="connsiteX13" fmla="*/ 313704 w 3320420"/>
                                  <a:gd name="connsiteY13" fmla="*/ 2243378 h 2316249"/>
                                  <a:gd name="connsiteX14" fmla="*/ 331950 w 3320420"/>
                                  <a:gd name="connsiteY14" fmla="*/ 2214497 h 2316249"/>
                                  <a:gd name="connsiteX15" fmla="*/ 319272 w 3320420"/>
                                  <a:gd name="connsiteY15" fmla="*/ 2165213 h 2316249"/>
                                  <a:gd name="connsiteX16" fmla="*/ 348787 w 3320420"/>
                                  <a:gd name="connsiteY16" fmla="*/ 2152927 h 2316249"/>
                                  <a:gd name="connsiteX17" fmla="*/ 403387 w 3320420"/>
                                  <a:gd name="connsiteY17" fmla="*/ 2155409 h 2316249"/>
                                  <a:gd name="connsiteX18" fmla="*/ 472041 w 3320420"/>
                                  <a:gd name="connsiteY18" fmla="*/ 2171398 h 2316249"/>
                                  <a:gd name="connsiteX19" fmla="*/ 528403 w 3320420"/>
                                  <a:gd name="connsiteY19" fmla="*/ 2155409 h 2316249"/>
                                  <a:gd name="connsiteX20" fmla="*/ 546262 w 3320420"/>
                                  <a:gd name="connsiteY20" fmla="*/ 2137549 h 2316249"/>
                                  <a:gd name="connsiteX21" fmla="*/ 552215 w 3320420"/>
                                  <a:gd name="connsiteY21" fmla="*/ 2113737 h 2316249"/>
                                  <a:gd name="connsiteX22" fmla="*/ 581981 w 3320420"/>
                                  <a:gd name="connsiteY22" fmla="*/ 2083971 h 2316249"/>
                                  <a:gd name="connsiteX23" fmla="*/ 593887 w 3320420"/>
                                  <a:gd name="connsiteY23" fmla="*/ 2060159 h 2316249"/>
                                  <a:gd name="connsiteX24" fmla="*/ 617700 w 3320420"/>
                                  <a:gd name="connsiteY24" fmla="*/ 2042299 h 2316249"/>
                                  <a:gd name="connsiteX25" fmla="*/ 647465 w 3320420"/>
                                  <a:gd name="connsiteY25" fmla="*/ 2036346 h 2316249"/>
                                  <a:gd name="connsiteX26" fmla="*/ 685967 w 3320420"/>
                                  <a:gd name="connsiteY26" fmla="*/ 2032706 h 2316249"/>
                                  <a:gd name="connsiteX27" fmla="*/ 723229 w 3320420"/>
                                  <a:gd name="connsiteY27" fmla="*/ 2026310 h 2316249"/>
                                  <a:gd name="connsiteX28" fmla="*/ 742715 w 3320420"/>
                                  <a:gd name="connsiteY28" fmla="*/ 2042299 h 2316249"/>
                                  <a:gd name="connsiteX29" fmla="*/ 781989 w 3320420"/>
                                  <a:gd name="connsiteY29" fmla="*/ 2059717 h 2316249"/>
                                  <a:gd name="connsiteX30" fmla="*/ 778434 w 3320420"/>
                                  <a:gd name="connsiteY30" fmla="*/ 2089924 h 2316249"/>
                                  <a:gd name="connsiteX31" fmla="*/ 802246 w 3320420"/>
                                  <a:gd name="connsiteY31" fmla="*/ 2113737 h 2316249"/>
                                  <a:gd name="connsiteX32" fmla="*/ 867731 w 3320420"/>
                                  <a:gd name="connsiteY32" fmla="*/ 2143502 h 2316249"/>
                                  <a:gd name="connsiteX33" fmla="*/ 915356 w 3320420"/>
                                  <a:gd name="connsiteY33" fmla="*/ 2125643 h 2316249"/>
                                  <a:gd name="connsiteX34" fmla="*/ 945121 w 3320420"/>
                                  <a:gd name="connsiteY34" fmla="*/ 2149456 h 2316249"/>
                                  <a:gd name="connsiteX35" fmla="*/ 945121 w 3320420"/>
                                  <a:gd name="connsiteY35" fmla="*/ 2197081 h 2316249"/>
                                  <a:gd name="connsiteX36" fmla="*/ 945121 w 3320420"/>
                                  <a:gd name="connsiteY36" fmla="*/ 2208987 h 2316249"/>
                                  <a:gd name="connsiteX37" fmla="*/ 992746 w 3320420"/>
                                  <a:gd name="connsiteY37" fmla="*/ 2226846 h 2316249"/>
                                  <a:gd name="connsiteX38" fmla="*/ 1082043 w 3320420"/>
                                  <a:gd name="connsiteY38" fmla="*/ 2238752 h 2316249"/>
                                  <a:gd name="connsiteX39" fmla="*/ 1153481 w 3320420"/>
                                  <a:gd name="connsiteY39" fmla="*/ 2238752 h 2316249"/>
                                  <a:gd name="connsiteX40" fmla="*/ 1171340 w 3320420"/>
                                  <a:gd name="connsiteY40" fmla="*/ 2238752 h 2316249"/>
                                  <a:gd name="connsiteX41" fmla="*/ 1207059 w 3320420"/>
                                  <a:gd name="connsiteY41" fmla="*/ 2238752 h 2316249"/>
                                  <a:gd name="connsiteX42" fmla="*/ 1207059 w 3320420"/>
                                  <a:gd name="connsiteY42" fmla="*/ 2220893 h 2316249"/>
                                  <a:gd name="connsiteX43" fmla="*/ 1219736 w 3320420"/>
                                  <a:gd name="connsiteY43" fmla="*/ 2203034 h 2316249"/>
                                  <a:gd name="connsiteX44" fmla="*/ 1224918 w 3320420"/>
                                  <a:gd name="connsiteY44" fmla="*/ 2167315 h 2316249"/>
                                  <a:gd name="connsiteX45" fmla="*/ 1236825 w 3320420"/>
                                  <a:gd name="connsiteY45" fmla="*/ 2161362 h 2316249"/>
                                  <a:gd name="connsiteX46" fmla="*/ 1207059 w 3320420"/>
                                  <a:gd name="connsiteY46" fmla="*/ 2149456 h 2316249"/>
                                  <a:gd name="connsiteX47" fmla="*/ 1183246 w 3320420"/>
                                  <a:gd name="connsiteY47" fmla="*/ 2143502 h 2316249"/>
                                  <a:gd name="connsiteX48" fmla="*/ 1165387 w 3320420"/>
                                  <a:gd name="connsiteY48" fmla="*/ 2131596 h 2316249"/>
                                  <a:gd name="connsiteX49" fmla="*/ 1135621 w 3320420"/>
                                  <a:gd name="connsiteY49" fmla="*/ 2125643 h 2316249"/>
                                  <a:gd name="connsiteX50" fmla="*/ 1087996 w 3320420"/>
                                  <a:gd name="connsiteY50" fmla="*/ 2083971 h 2316249"/>
                                  <a:gd name="connsiteX51" fmla="*/ 1040371 w 3320420"/>
                                  <a:gd name="connsiteY51" fmla="*/ 2030393 h 2316249"/>
                                  <a:gd name="connsiteX52" fmla="*/ 1040371 w 3320420"/>
                                  <a:gd name="connsiteY52" fmla="*/ 1976815 h 2316249"/>
                                  <a:gd name="connsiteX53" fmla="*/ 1010606 w 3320420"/>
                                  <a:gd name="connsiteY53" fmla="*/ 1941096 h 2316249"/>
                                  <a:gd name="connsiteX54" fmla="*/ 1070137 w 3320420"/>
                                  <a:gd name="connsiteY54" fmla="*/ 1880680 h 2316249"/>
                                  <a:gd name="connsiteX55" fmla="*/ 1123715 w 3320420"/>
                                  <a:gd name="connsiteY55" fmla="*/ 1845846 h 2316249"/>
                                  <a:gd name="connsiteX56" fmla="*/ 1159434 w 3320420"/>
                                  <a:gd name="connsiteY56" fmla="*/ 1845846 h 2316249"/>
                                  <a:gd name="connsiteX57" fmla="*/ 1191827 w 3320420"/>
                                  <a:gd name="connsiteY57" fmla="*/ 1810758 h 2316249"/>
                                  <a:gd name="connsiteX58" fmla="*/ 1236825 w 3320420"/>
                                  <a:gd name="connsiteY58" fmla="*/ 1804174 h 2316249"/>
                                  <a:gd name="connsiteX59" fmla="*/ 1266590 w 3320420"/>
                                  <a:gd name="connsiteY59" fmla="*/ 1804174 h 2316249"/>
                                  <a:gd name="connsiteX60" fmla="*/ 1314215 w 3320420"/>
                                  <a:gd name="connsiteY60" fmla="*/ 1786315 h 2316249"/>
                                  <a:gd name="connsiteX61" fmla="*/ 1355887 w 3320420"/>
                                  <a:gd name="connsiteY61" fmla="*/ 1774409 h 2316249"/>
                                  <a:gd name="connsiteX62" fmla="*/ 1409465 w 3320420"/>
                                  <a:gd name="connsiteY62" fmla="*/ 1774409 h 2316249"/>
                                  <a:gd name="connsiteX63" fmla="*/ 1415418 w 3320420"/>
                                  <a:gd name="connsiteY63" fmla="*/ 1762502 h 2316249"/>
                                  <a:gd name="connsiteX64" fmla="*/ 1451137 w 3320420"/>
                                  <a:gd name="connsiteY64" fmla="*/ 1726784 h 2316249"/>
                                  <a:gd name="connsiteX65" fmla="*/ 1486856 w 3320420"/>
                                  <a:gd name="connsiteY65" fmla="*/ 1702971 h 2316249"/>
                                  <a:gd name="connsiteX66" fmla="*/ 1576153 w 3320420"/>
                                  <a:gd name="connsiteY66" fmla="*/ 1661299 h 2316249"/>
                                  <a:gd name="connsiteX67" fmla="*/ 1641637 w 3320420"/>
                                  <a:gd name="connsiteY67" fmla="*/ 1655346 h 2316249"/>
                                  <a:gd name="connsiteX68" fmla="*/ 1653543 w 3320420"/>
                                  <a:gd name="connsiteY68" fmla="*/ 1617315 h 2316249"/>
                                  <a:gd name="connsiteX69" fmla="*/ 1707121 w 3320420"/>
                                  <a:gd name="connsiteY69" fmla="*/ 1602653 h 2316249"/>
                                  <a:gd name="connsiteX70" fmla="*/ 1707121 w 3320420"/>
                                  <a:gd name="connsiteY70" fmla="*/ 1631534 h 2316249"/>
                                  <a:gd name="connsiteX71" fmla="*/ 1784512 w 3320420"/>
                                  <a:gd name="connsiteY71" fmla="*/ 1655346 h 2316249"/>
                                  <a:gd name="connsiteX72" fmla="*/ 1814278 w 3320420"/>
                                  <a:gd name="connsiteY72" fmla="*/ 1655346 h 2316249"/>
                                  <a:gd name="connsiteX73" fmla="*/ 1820231 w 3320420"/>
                                  <a:gd name="connsiteY73" fmla="*/ 1631534 h 2316249"/>
                                  <a:gd name="connsiteX74" fmla="*/ 1867856 w 3320420"/>
                                  <a:gd name="connsiteY74" fmla="*/ 1631534 h 2316249"/>
                                  <a:gd name="connsiteX75" fmla="*/ 1974420 w 3320420"/>
                                  <a:gd name="connsiteY75" fmla="*/ 1626990 h 2316249"/>
                                  <a:gd name="connsiteX76" fmla="*/ 2128884 w 3320420"/>
                                  <a:gd name="connsiteY76" fmla="*/ 1527038 h 2316249"/>
                                  <a:gd name="connsiteX77" fmla="*/ 3129918 w 3320420"/>
                                  <a:gd name="connsiteY77" fmla="*/ 720706 h 2316249"/>
                                  <a:gd name="connsiteX78" fmla="*/ 3320420 w 3320420"/>
                                  <a:gd name="connsiteY78" fmla="*/ 536160 h 2316249"/>
                                  <a:gd name="connsiteX79" fmla="*/ 3290656 w 3320420"/>
                                  <a:gd name="connsiteY79" fmla="*/ 369471 h 2316249"/>
                                  <a:gd name="connsiteX80" fmla="*/ 3243027 w 3320420"/>
                                  <a:gd name="connsiteY80" fmla="*/ 378 h 2316249"/>
                                  <a:gd name="connsiteX81" fmla="*/ 2808452 w 3320420"/>
                                  <a:gd name="connsiteY81" fmla="*/ 65863 h 2316249"/>
                                  <a:gd name="connsiteX82" fmla="*/ 814152 w 3320420"/>
                                  <a:gd name="connsiteY82" fmla="*/ 321846 h 2316249"/>
                                  <a:gd name="connsiteX83" fmla="*/ 130106 w 3320420"/>
                                  <a:gd name="connsiteY83" fmla="*/ 419697 h 2316249"/>
                                  <a:gd name="connsiteX84" fmla="*/ 9671 w 3320420"/>
                                  <a:gd name="connsiteY84" fmla="*/ 435687 h 2316249"/>
                                  <a:gd name="connsiteX85" fmla="*/ 6504 w 3320420"/>
                                  <a:gd name="connsiteY85" fmla="*/ 515633 h 2316249"/>
                                  <a:gd name="connsiteX86" fmla="*/ 920 w 3320420"/>
                                  <a:gd name="connsiteY86" fmla="*/ 584370 h 2316249"/>
                                  <a:gd name="connsiteX87" fmla="*/ 1030 w 3320420"/>
                                  <a:gd name="connsiteY87" fmla="*/ 840154 h 2316249"/>
                                  <a:gd name="connsiteX88" fmla="*/ 2833 w 3320420"/>
                                  <a:gd name="connsiteY88" fmla="*/ 1199461 h 2316249"/>
                                  <a:gd name="connsiteX89" fmla="*/ 6502 w 3320420"/>
                                  <a:gd name="connsiteY89" fmla="*/ 1817153 h 2316249"/>
                                  <a:gd name="connsiteX90" fmla="*/ 3332 w 3320420"/>
                                  <a:gd name="connsiteY90" fmla="*/ 2175311 h 2316249"/>
                                  <a:gd name="connsiteX91" fmla="*/ 10868 w 3320420"/>
                                  <a:gd name="connsiteY91" fmla="*/ 2272240 h 2316249"/>
                                  <a:gd name="connsiteX0" fmla="*/ 10868 w 3320420"/>
                                  <a:gd name="connsiteY0" fmla="*/ 2272240 h 2316249"/>
                                  <a:gd name="connsiteX1" fmla="*/ 29479 w 3320420"/>
                                  <a:gd name="connsiteY1" fmla="*/ 2269648 h 2316249"/>
                                  <a:gd name="connsiteX2" fmla="*/ 44533 w 3320420"/>
                                  <a:gd name="connsiteY2" fmla="*/ 2275245 h 2316249"/>
                                  <a:gd name="connsiteX3" fmla="*/ 63551 w 3320420"/>
                                  <a:gd name="connsiteY3" fmla="*/ 2296828 h 2316249"/>
                                  <a:gd name="connsiteX4" fmla="*/ 83359 w 3320420"/>
                                  <a:gd name="connsiteY4" fmla="*/ 2301626 h 2316249"/>
                                  <a:gd name="connsiteX5" fmla="*/ 91426 w 3320420"/>
                                  <a:gd name="connsiteY5" fmla="*/ 2309620 h 2316249"/>
                                  <a:gd name="connsiteX6" fmla="*/ 129543 w 3320420"/>
                                  <a:gd name="connsiteY6" fmla="*/ 2316143 h 2316249"/>
                                  <a:gd name="connsiteX7" fmla="*/ 171215 w 3320420"/>
                                  <a:gd name="connsiteY7" fmla="*/ 2304237 h 2316249"/>
                                  <a:gd name="connsiteX8" fmla="*/ 183121 w 3320420"/>
                                  <a:gd name="connsiteY8" fmla="*/ 2292331 h 2316249"/>
                                  <a:gd name="connsiteX9" fmla="*/ 189075 w 3320420"/>
                                  <a:gd name="connsiteY9" fmla="*/ 2280424 h 2316249"/>
                                  <a:gd name="connsiteX10" fmla="*/ 206934 w 3320420"/>
                                  <a:gd name="connsiteY10" fmla="*/ 2234670 h 2316249"/>
                                  <a:gd name="connsiteX11" fmla="*/ 230746 w 3320420"/>
                                  <a:gd name="connsiteY11" fmla="*/ 2274471 h 2316249"/>
                                  <a:gd name="connsiteX12" fmla="*/ 257729 w 3320420"/>
                                  <a:gd name="connsiteY12" fmla="*/ 2276784 h 2316249"/>
                                  <a:gd name="connsiteX13" fmla="*/ 313704 w 3320420"/>
                                  <a:gd name="connsiteY13" fmla="*/ 2243378 h 2316249"/>
                                  <a:gd name="connsiteX14" fmla="*/ 331950 w 3320420"/>
                                  <a:gd name="connsiteY14" fmla="*/ 2214497 h 2316249"/>
                                  <a:gd name="connsiteX15" fmla="*/ 319272 w 3320420"/>
                                  <a:gd name="connsiteY15" fmla="*/ 2165213 h 2316249"/>
                                  <a:gd name="connsiteX16" fmla="*/ 348787 w 3320420"/>
                                  <a:gd name="connsiteY16" fmla="*/ 2152927 h 2316249"/>
                                  <a:gd name="connsiteX17" fmla="*/ 403387 w 3320420"/>
                                  <a:gd name="connsiteY17" fmla="*/ 2155409 h 2316249"/>
                                  <a:gd name="connsiteX18" fmla="*/ 472041 w 3320420"/>
                                  <a:gd name="connsiteY18" fmla="*/ 2171398 h 2316249"/>
                                  <a:gd name="connsiteX19" fmla="*/ 528403 w 3320420"/>
                                  <a:gd name="connsiteY19" fmla="*/ 2155409 h 2316249"/>
                                  <a:gd name="connsiteX20" fmla="*/ 546262 w 3320420"/>
                                  <a:gd name="connsiteY20" fmla="*/ 2137549 h 2316249"/>
                                  <a:gd name="connsiteX21" fmla="*/ 552215 w 3320420"/>
                                  <a:gd name="connsiteY21" fmla="*/ 2113737 h 2316249"/>
                                  <a:gd name="connsiteX22" fmla="*/ 581981 w 3320420"/>
                                  <a:gd name="connsiteY22" fmla="*/ 2083971 h 2316249"/>
                                  <a:gd name="connsiteX23" fmla="*/ 593887 w 3320420"/>
                                  <a:gd name="connsiteY23" fmla="*/ 2060159 h 2316249"/>
                                  <a:gd name="connsiteX24" fmla="*/ 617700 w 3320420"/>
                                  <a:gd name="connsiteY24" fmla="*/ 2042299 h 2316249"/>
                                  <a:gd name="connsiteX25" fmla="*/ 647465 w 3320420"/>
                                  <a:gd name="connsiteY25" fmla="*/ 2036346 h 2316249"/>
                                  <a:gd name="connsiteX26" fmla="*/ 685967 w 3320420"/>
                                  <a:gd name="connsiteY26" fmla="*/ 2032706 h 2316249"/>
                                  <a:gd name="connsiteX27" fmla="*/ 723229 w 3320420"/>
                                  <a:gd name="connsiteY27" fmla="*/ 2026310 h 2316249"/>
                                  <a:gd name="connsiteX28" fmla="*/ 742715 w 3320420"/>
                                  <a:gd name="connsiteY28" fmla="*/ 2042299 h 2316249"/>
                                  <a:gd name="connsiteX29" fmla="*/ 781989 w 3320420"/>
                                  <a:gd name="connsiteY29" fmla="*/ 2059717 h 2316249"/>
                                  <a:gd name="connsiteX30" fmla="*/ 778434 w 3320420"/>
                                  <a:gd name="connsiteY30" fmla="*/ 2089924 h 2316249"/>
                                  <a:gd name="connsiteX31" fmla="*/ 802246 w 3320420"/>
                                  <a:gd name="connsiteY31" fmla="*/ 2113737 h 2316249"/>
                                  <a:gd name="connsiteX32" fmla="*/ 867731 w 3320420"/>
                                  <a:gd name="connsiteY32" fmla="*/ 2143502 h 2316249"/>
                                  <a:gd name="connsiteX33" fmla="*/ 915356 w 3320420"/>
                                  <a:gd name="connsiteY33" fmla="*/ 2125643 h 2316249"/>
                                  <a:gd name="connsiteX34" fmla="*/ 945121 w 3320420"/>
                                  <a:gd name="connsiteY34" fmla="*/ 2149456 h 2316249"/>
                                  <a:gd name="connsiteX35" fmla="*/ 935613 w 3320420"/>
                                  <a:gd name="connsiteY35" fmla="*/ 2187487 h 2316249"/>
                                  <a:gd name="connsiteX36" fmla="*/ 945121 w 3320420"/>
                                  <a:gd name="connsiteY36" fmla="*/ 2208987 h 2316249"/>
                                  <a:gd name="connsiteX37" fmla="*/ 992746 w 3320420"/>
                                  <a:gd name="connsiteY37" fmla="*/ 2226846 h 2316249"/>
                                  <a:gd name="connsiteX38" fmla="*/ 1082043 w 3320420"/>
                                  <a:gd name="connsiteY38" fmla="*/ 2238752 h 2316249"/>
                                  <a:gd name="connsiteX39" fmla="*/ 1153481 w 3320420"/>
                                  <a:gd name="connsiteY39" fmla="*/ 2238752 h 2316249"/>
                                  <a:gd name="connsiteX40" fmla="*/ 1171340 w 3320420"/>
                                  <a:gd name="connsiteY40" fmla="*/ 2238752 h 2316249"/>
                                  <a:gd name="connsiteX41" fmla="*/ 1207059 w 3320420"/>
                                  <a:gd name="connsiteY41" fmla="*/ 2238752 h 2316249"/>
                                  <a:gd name="connsiteX42" fmla="*/ 1207059 w 3320420"/>
                                  <a:gd name="connsiteY42" fmla="*/ 2220893 h 2316249"/>
                                  <a:gd name="connsiteX43" fmla="*/ 1219736 w 3320420"/>
                                  <a:gd name="connsiteY43" fmla="*/ 2203034 h 2316249"/>
                                  <a:gd name="connsiteX44" fmla="*/ 1224918 w 3320420"/>
                                  <a:gd name="connsiteY44" fmla="*/ 2167315 h 2316249"/>
                                  <a:gd name="connsiteX45" fmla="*/ 1236825 w 3320420"/>
                                  <a:gd name="connsiteY45" fmla="*/ 2161362 h 2316249"/>
                                  <a:gd name="connsiteX46" fmla="*/ 1207059 w 3320420"/>
                                  <a:gd name="connsiteY46" fmla="*/ 2149456 h 2316249"/>
                                  <a:gd name="connsiteX47" fmla="*/ 1183246 w 3320420"/>
                                  <a:gd name="connsiteY47" fmla="*/ 2143502 h 2316249"/>
                                  <a:gd name="connsiteX48" fmla="*/ 1165387 w 3320420"/>
                                  <a:gd name="connsiteY48" fmla="*/ 2131596 h 2316249"/>
                                  <a:gd name="connsiteX49" fmla="*/ 1135621 w 3320420"/>
                                  <a:gd name="connsiteY49" fmla="*/ 2125643 h 2316249"/>
                                  <a:gd name="connsiteX50" fmla="*/ 1087996 w 3320420"/>
                                  <a:gd name="connsiteY50" fmla="*/ 2083971 h 2316249"/>
                                  <a:gd name="connsiteX51" fmla="*/ 1040371 w 3320420"/>
                                  <a:gd name="connsiteY51" fmla="*/ 2030393 h 2316249"/>
                                  <a:gd name="connsiteX52" fmla="*/ 1040371 w 3320420"/>
                                  <a:gd name="connsiteY52" fmla="*/ 1976815 h 2316249"/>
                                  <a:gd name="connsiteX53" fmla="*/ 1010606 w 3320420"/>
                                  <a:gd name="connsiteY53" fmla="*/ 1941096 h 2316249"/>
                                  <a:gd name="connsiteX54" fmla="*/ 1070137 w 3320420"/>
                                  <a:gd name="connsiteY54" fmla="*/ 1880680 h 2316249"/>
                                  <a:gd name="connsiteX55" fmla="*/ 1123715 w 3320420"/>
                                  <a:gd name="connsiteY55" fmla="*/ 1845846 h 2316249"/>
                                  <a:gd name="connsiteX56" fmla="*/ 1159434 w 3320420"/>
                                  <a:gd name="connsiteY56" fmla="*/ 1845846 h 2316249"/>
                                  <a:gd name="connsiteX57" fmla="*/ 1191827 w 3320420"/>
                                  <a:gd name="connsiteY57" fmla="*/ 1810758 h 2316249"/>
                                  <a:gd name="connsiteX58" fmla="*/ 1236825 w 3320420"/>
                                  <a:gd name="connsiteY58" fmla="*/ 1804174 h 2316249"/>
                                  <a:gd name="connsiteX59" fmla="*/ 1266590 w 3320420"/>
                                  <a:gd name="connsiteY59" fmla="*/ 1804174 h 2316249"/>
                                  <a:gd name="connsiteX60" fmla="*/ 1314215 w 3320420"/>
                                  <a:gd name="connsiteY60" fmla="*/ 1786315 h 2316249"/>
                                  <a:gd name="connsiteX61" fmla="*/ 1355887 w 3320420"/>
                                  <a:gd name="connsiteY61" fmla="*/ 1774409 h 2316249"/>
                                  <a:gd name="connsiteX62" fmla="*/ 1409465 w 3320420"/>
                                  <a:gd name="connsiteY62" fmla="*/ 1774409 h 2316249"/>
                                  <a:gd name="connsiteX63" fmla="*/ 1415418 w 3320420"/>
                                  <a:gd name="connsiteY63" fmla="*/ 1762502 h 2316249"/>
                                  <a:gd name="connsiteX64" fmla="*/ 1451137 w 3320420"/>
                                  <a:gd name="connsiteY64" fmla="*/ 1726784 h 2316249"/>
                                  <a:gd name="connsiteX65" fmla="*/ 1486856 w 3320420"/>
                                  <a:gd name="connsiteY65" fmla="*/ 1702971 h 2316249"/>
                                  <a:gd name="connsiteX66" fmla="*/ 1576153 w 3320420"/>
                                  <a:gd name="connsiteY66" fmla="*/ 1661299 h 2316249"/>
                                  <a:gd name="connsiteX67" fmla="*/ 1641637 w 3320420"/>
                                  <a:gd name="connsiteY67" fmla="*/ 1655346 h 2316249"/>
                                  <a:gd name="connsiteX68" fmla="*/ 1653543 w 3320420"/>
                                  <a:gd name="connsiteY68" fmla="*/ 1617315 h 2316249"/>
                                  <a:gd name="connsiteX69" fmla="*/ 1707121 w 3320420"/>
                                  <a:gd name="connsiteY69" fmla="*/ 1602653 h 2316249"/>
                                  <a:gd name="connsiteX70" fmla="*/ 1707121 w 3320420"/>
                                  <a:gd name="connsiteY70" fmla="*/ 1631534 h 2316249"/>
                                  <a:gd name="connsiteX71" fmla="*/ 1784512 w 3320420"/>
                                  <a:gd name="connsiteY71" fmla="*/ 1655346 h 2316249"/>
                                  <a:gd name="connsiteX72" fmla="*/ 1814278 w 3320420"/>
                                  <a:gd name="connsiteY72" fmla="*/ 1655346 h 2316249"/>
                                  <a:gd name="connsiteX73" fmla="*/ 1820231 w 3320420"/>
                                  <a:gd name="connsiteY73" fmla="*/ 1631534 h 2316249"/>
                                  <a:gd name="connsiteX74" fmla="*/ 1867856 w 3320420"/>
                                  <a:gd name="connsiteY74" fmla="*/ 1631534 h 2316249"/>
                                  <a:gd name="connsiteX75" fmla="*/ 1974420 w 3320420"/>
                                  <a:gd name="connsiteY75" fmla="*/ 1626990 h 2316249"/>
                                  <a:gd name="connsiteX76" fmla="*/ 2128884 w 3320420"/>
                                  <a:gd name="connsiteY76" fmla="*/ 1527038 h 2316249"/>
                                  <a:gd name="connsiteX77" fmla="*/ 3129918 w 3320420"/>
                                  <a:gd name="connsiteY77" fmla="*/ 720706 h 2316249"/>
                                  <a:gd name="connsiteX78" fmla="*/ 3320420 w 3320420"/>
                                  <a:gd name="connsiteY78" fmla="*/ 536160 h 2316249"/>
                                  <a:gd name="connsiteX79" fmla="*/ 3290656 w 3320420"/>
                                  <a:gd name="connsiteY79" fmla="*/ 369471 h 2316249"/>
                                  <a:gd name="connsiteX80" fmla="*/ 3243027 w 3320420"/>
                                  <a:gd name="connsiteY80" fmla="*/ 378 h 2316249"/>
                                  <a:gd name="connsiteX81" fmla="*/ 2808452 w 3320420"/>
                                  <a:gd name="connsiteY81" fmla="*/ 65863 h 2316249"/>
                                  <a:gd name="connsiteX82" fmla="*/ 814152 w 3320420"/>
                                  <a:gd name="connsiteY82" fmla="*/ 321846 h 2316249"/>
                                  <a:gd name="connsiteX83" fmla="*/ 130106 w 3320420"/>
                                  <a:gd name="connsiteY83" fmla="*/ 419697 h 2316249"/>
                                  <a:gd name="connsiteX84" fmla="*/ 9671 w 3320420"/>
                                  <a:gd name="connsiteY84" fmla="*/ 435687 h 2316249"/>
                                  <a:gd name="connsiteX85" fmla="*/ 6504 w 3320420"/>
                                  <a:gd name="connsiteY85" fmla="*/ 515633 h 2316249"/>
                                  <a:gd name="connsiteX86" fmla="*/ 920 w 3320420"/>
                                  <a:gd name="connsiteY86" fmla="*/ 584370 h 2316249"/>
                                  <a:gd name="connsiteX87" fmla="*/ 1030 w 3320420"/>
                                  <a:gd name="connsiteY87" fmla="*/ 840154 h 2316249"/>
                                  <a:gd name="connsiteX88" fmla="*/ 2833 w 3320420"/>
                                  <a:gd name="connsiteY88" fmla="*/ 1199461 h 2316249"/>
                                  <a:gd name="connsiteX89" fmla="*/ 6502 w 3320420"/>
                                  <a:gd name="connsiteY89" fmla="*/ 1817153 h 2316249"/>
                                  <a:gd name="connsiteX90" fmla="*/ 3332 w 3320420"/>
                                  <a:gd name="connsiteY90" fmla="*/ 2175311 h 2316249"/>
                                  <a:gd name="connsiteX91" fmla="*/ 10868 w 3320420"/>
                                  <a:gd name="connsiteY91" fmla="*/ 2272240 h 2316249"/>
                                  <a:gd name="connsiteX0" fmla="*/ 10868 w 3320420"/>
                                  <a:gd name="connsiteY0" fmla="*/ 2272240 h 2316249"/>
                                  <a:gd name="connsiteX1" fmla="*/ 29479 w 3320420"/>
                                  <a:gd name="connsiteY1" fmla="*/ 2269648 h 2316249"/>
                                  <a:gd name="connsiteX2" fmla="*/ 44533 w 3320420"/>
                                  <a:gd name="connsiteY2" fmla="*/ 2275245 h 2316249"/>
                                  <a:gd name="connsiteX3" fmla="*/ 63551 w 3320420"/>
                                  <a:gd name="connsiteY3" fmla="*/ 2296828 h 2316249"/>
                                  <a:gd name="connsiteX4" fmla="*/ 83359 w 3320420"/>
                                  <a:gd name="connsiteY4" fmla="*/ 2301626 h 2316249"/>
                                  <a:gd name="connsiteX5" fmla="*/ 91426 w 3320420"/>
                                  <a:gd name="connsiteY5" fmla="*/ 2309620 h 2316249"/>
                                  <a:gd name="connsiteX6" fmla="*/ 129543 w 3320420"/>
                                  <a:gd name="connsiteY6" fmla="*/ 2316143 h 2316249"/>
                                  <a:gd name="connsiteX7" fmla="*/ 171215 w 3320420"/>
                                  <a:gd name="connsiteY7" fmla="*/ 2304237 h 2316249"/>
                                  <a:gd name="connsiteX8" fmla="*/ 183121 w 3320420"/>
                                  <a:gd name="connsiteY8" fmla="*/ 2292331 h 2316249"/>
                                  <a:gd name="connsiteX9" fmla="*/ 189075 w 3320420"/>
                                  <a:gd name="connsiteY9" fmla="*/ 2280424 h 2316249"/>
                                  <a:gd name="connsiteX10" fmla="*/ 206934 w 3320420"/>
                                  <a:gd name="connsiteY10" fmla="*/ 2234670 h 2316249"/>
                                  <a:gd name="connsiteX11" fmla="*/ 230746 w 3320420"/>
                                  <a:gd name="connsiteY11" fmla="*/ 2274471 h 2316249"/>
                                  <a:gd name="connsiteX12" fmla="*/ 257729 w 3320420"/>
                                  <a:gd name="connsiteY12" fmla="*/ 2276784 h 2316249"/>
                                  <a:gd name="connsiteX13" fmla="*/ 313704 w 3320420"/>
                                  <a:gd name="connsiteY13" fmla="*/ 2243378 h 2316249"/>
                                  <a:gd name="connsiteX14" fmla="*/ 331950 w 3320420"/>
                                  <a:gd name="connsiteY14" fmla="*/ 2214497 h 2316249"/>
                                  <a:gd name="connsiteX15" fmla="*/ 319272 w 3320420"/>
                                  <a:gd name="connsiteY15" fmla="*/ 2165213 h 2316249"/>
                                  <a:gd name="connsiteX16" fmla="*/ 348787 w 3320420"/>
                                  <a:gd name="connsiteY16" fmla="*/ 2152927 h 2316249"/>
                                  <a:gd name="connsiteX17" fmla="*/ 403387 w 3320420"/>
                                  <a:gd name="connsiteY17" fmla="*/ 2155409 h 2316249"/>
                                  <a:gd name="connsiteX18" fmla="*/ 472041 w 3320420"/>
                                  <a:gd name="connsiteY18" fmla="*/ 2171398 h 2316249"/>
                                  <a:gd name="connsiteX19" fmla="*/ 528403 w 3320420"/>
                                  <a:gd name="connsiteY19" fmla="*/ 2155409 h 2316249"/>
                                  <a:gd name="connsiteX20" fmla="*/ 546262 w 3320420"/>
                                  <a:gd name="connsiteY20" fmla="*/ 2137549 h 2316249"/>
                                  <a:gd name="connsiteX21" fmla="*/ 552215 w 3320420"/>
                                  <a:gd name="connsiteY21" fmla="*/ 2113737 h 2316249"/>
                                  <a:gd name="connsiteX22" fmla="*/ 581981 w 3320420"/>
                                  <a:gd name="connsiteY22" fmla="*/ 2083971 h 2316249"/>
                                  <a:gd name="connsiteX23" fmla="*/ 593887 w 3320420"/>
                                  <a:gd name="connsiteY23" fmla="*/ 2060159 h 2316249"/>
                                  <a:gd name="connsiteX24" fmla="*/ 617700 w 3320420"/>
                                  <a:gd name="connsiteY24" fmla="*/ 2042299 h 2316249"/>
                                  <a:gd name="connsiteX25" fmla="*/ 647465 w 3320420"/>
                                  <a:gd name="connsiteY25" fmla="*/ 2036346 h 2316249"/>
                                  <a:gd name="connsiteX26" fmla="*/ 685967 w 3320420"/>
                                  <a:gd name="connsiteY26" fmla="*/ 2032706 h 2316249"/>
                                  <a:gd name="connsiteX27" fmla="*/ 723229 w 3320420"/>
                                  <a:gd name="connsiteY27" fmla="*/ 2026310 h 2316249"/>
                                  <a:gd name="connsiteX28" fmla="*/ 742715 w 3320420"/>
                                  <a:gd name="connsiteY28" fmla="*/ 2042299 h 2316249"/>
                                  <a:gd name="connsiteX29" fmla="*/ 772482 w 3320420"/>
                                  <a:gd name="connsiteY29" fmla="*/ 2054921 h 2316249"/>
                                  <a:gd name="connsiteX30" fmla="*/ 778434 w 3320420"/>
                                  <a:gd name="connsiteY30" fmla="*/ 2089924 h 2316249"/>
                                  <a:gd name="connsiteX31" fmla="*/ 802246 w 3320420"/>
                                  <a:gd name="connsiteY31" fmla="*/ 2113737 h 2316249"/>
                                  <a:gd name="connsiteX32" fmla="*/ 867731 w 3320420"/>
                                  <a:gd name="connsiteY32" fmla="*/ 2143502 h 2316249"/>
                                  <a:gd name="connsiteX33" fmla="*/ 915356 w 3320420"/>
                                  <a:gd name="connsiteY33" fmla="*/ 2125643 h 2316249"/>
                                  <a:gd name="connsiteX34" fmla="*/ 945121 w 3320420"/>
                                  <a:gd name="connsiteY34" fmla="*/ 2149456 h 2316249"/>
                                  <a:gd name="connsiteX35" fmla="*/ 935613 w 3320420"/>
                                  <a:gd name="connsiteY35" fmla="*/ 2187487 h 2316249"/>
                                  <a:gd name="connsiteX36" fmla="*/ 945121 w 3320420"/>
                                  <a:gd name="connsiteY36" fmla="*/ 2208987 h 2316249"/>
                                  <a:gd name="connsiteX37" fmla="*/ 992746 w 3320420"/>
                                  <a:gd name="connsiteY37" fmla="*/ 2226846 h 2316249"/>
                                  <a:gd name="connsiteX38" fmla="*/ 1082043 w 3320420"/>
                                  <a:gd name="connsiteY38" fmla="*/ 2238752 h 2316249"/>
                                  <a:gd name="connsiteX39" fmla="*/ 1153481 w 3320420"/>
                                  <a:gd name="connsiteY39" fmla="*/ 2238752 h 2316249"/>
                                  <a:gd name="connsiteX40" fmla="*/ 1171340 w 3320420"/>
                                  <a:gd name="connsiteY40" fmla="*/ 2238752 h 2316249"/>
                                  <a:gd name="connsiteX41" fmla="*/ 1207059 w 3320420"/>
                                  <a:gd name="connsiteY41" fmla="*/ 2238752 h 2316249"/>
                                  <a:gd name="connsiteX42" fmla="*/ 1207059 w 3320420"/>
                                  <a:gd name="connsiteY42" fmla="*/ 2220893 h 2316249"/>
                                  <a:gd name="connsiteX43" fmla="*/ 1219736 w 3320420"/>
                                  <a:gd name="connsiteY43" fmla="*/ 2203034 h 2316249"/>
                                  <a:gd name="connsiteX44" fmla="*/ 1224918 w 3320420"/>
                                  <a:gd name="connsiteY44" fmla="*/ 2167315 h 2316249"/>
                                  <a:gd name="connsiteX45" fmla="*/ 1236825 w 3320420"/>
                                  <a:gd name="connsiteY45" fmla="*/ 2161362 h 2316249"/>
                                  <a:gd name="connsiteX46" fmla="*/ 1207059 w 3320420"/>
                                  <a:gd name="connsiteY46" fmla="*/ 2149456 h 2316249"/>
                                  <a:gd name="connsiteX47" fmla="*/ 1183246 w 3320420"/>
                                  <a:gd name="connsiteY47" fmla="*/ 2143502 h 2316249"/>
                                  <a:gd name="connsiteX48" fmla="*/ 1165387 w 3320420"/>
                                  <a:gd name="connsiteY48" fmla="*/ 2131596 h 2316249"/>
                                  <a:gd name="connsiteX49" fmla="*/ 1135621 w 3320420"/>
                                  <a:gd name="connsiteY49" fmla="*/ 2125643 h 2316249"/>
                                  <a:gd name="connsiteX50" fmla="*/ 1087996 w 3320420"/>
                                  <a:gd name="connsiteY50" fmla="*/ 2083971 h 2316249"/>
                                  <a:gd name="connsiteX51" fmla="*/ 1040371 w 3320420"/>
                                  <a:gd name="connsiteY51" fmla="*/ 2030393 h 2316249"/>
                                  <a:gd name="connsiteX52" fmla="*/ 1040371 w 3320420"/>
                                  <a:gd name="connsiteY52" fmla="*/ 1976815 h 2316249"/>
                                  <a:gd name="connsiteX53" fmla="*/ 1010606 w 3320420"/>
                                  <a:gd name="connsiteY53" fmla="*/ 1941096 h 2316249"/>
                                  <a:gd name="connsiteX54" fmla="*/ 1070137 w 3320420"/>
                                  <a:gd name="connsiteY54" fmla="*/ 1880680 h 2316249"/>
                                  <a:gd name="connsiteX55" fmla="*/ 1123715 w 3320420"/>
                                  <a:gd name="connsiteY55" fmla="*/ 1845846 h 2316249"/>
                                  <a:gd name="connsiteX56" fmla="*/ 1159434 w 3320420"/>
                                  <a:gd name="connsiteY56" fmla="*/ 1845846 h 2316249"/>
                                  <a:gd name="connsiteX57" fmla="*/ 1191827 w 3320420"/>
                                  <a:gd name="connsiteY57" fmla="*/ 1810758 h 2316249"/>
                                  <a:gd name="connsiteX58" fmla="*/ 1236825 w 3320420"/>
                                  <a:gd name="connsiteY58" fmla="*/ 1804174 h 2316249"/>
                                  <a:gd name="connsiteX59" fmla="*/ 1266590 w 3320420"/>
                                  <a:gd name="connsiteY59" fmla="*/ 1804174 h 2316249"/>
                                  <a:gd name="connsiteX60" fmla="*/ 1314215 w 3320420"/>
                                  <a:gd name="connsiteY60" fmla="*/ 1786315 h 2316249"/>
                                  <a:gd name="connsiteX61" fmla="*/ 1355887 w 3320420"/>
                                  <a:gd name="connsiteY61" fmla="*/ 1774409 h 2316249"/>
                                  <a:gd name="connsiteX62" fmla="*/ 1409465 w 3320420"/>
                                  <a:gd name="connsiteY62" fmla="*/ 1774409 h 2316249"/>
                                  <a:gd name="connsiteX63" fmla="*/ 1415418 w 3320420"/>
                                  <a:gd name="connsiteY63" fmla="*/ 1762502 h 2316249"/>
                                  <a:gd name="connsiteX64" fmla="*/ 1451137 w 3320420"/>
                                  <a:gd name="connsiteY64" fmla="*/ 1726784 h 2316249"/>
                                  <a:gd name="connsiteX65" fmla="*/ 1486856 w 3320420"/>
                                  <a:gd name="connsiteY65" fmla="*/ 1702971 h 2316249"/>
                                  <a:gd name="connsiteX66" fmla="*/ 1576153 w 3320420"/>
                                  <a:gd name="connsiteY66" fmla="*/ 1661299 h 2316249"/>
                                  <a:gd name="connsiteX67" fmla="*/ 1641637 w 3320420"/>
                                  <a:gd name="connsiteY67" fmla="*/ 1655346 h 2316249"/>
                                  <a:gd name="connsiteX68" fmla="*/ 1653543 w 3320420"/>
                                  <a:gd name="connsiteY68" fmla="*/ 1617315 h 2316249"/>
                                  <a:gd name="connsiteX69" fmla="*/ 1707121 w 3320420"/>
                                  <a:gd name="connsiteY69" fmla="*/ 1602653 h 2316249"/>
                                  <a:gd name="connsiteX70" fmla="*/ 1707121 w 3320420"/>
                                  <a:gd name="connsiteY70" fmla="*/ 1631534 h 2316249"/>
                                  <a:gd name="connsiteX71" fmla="*/ 1784512 w 3320420"/>
                                  <a:gd name="connsiteY71" fmla="*/ 1655346 h 2316249"/>
                                  <a:gd name="connsiteX72" fmla="*/ 1814278 w 3320420"/>
                                  <a:gd name="connsiteY72" fmla="*/ 1655346 h 2316249"/>
                                  <a:gd name="connsiteX73" fmla="*/ 1820231 w 3320420"/>
                                  <a:gd name="connsiteY73" fmla="*/ 1631534 h 2316249"/>
                                  <a:gd name="connsiteX74" fmla="*/ 1867856 w 3320420"/>
                                  <a:gd name="connsiteY74" fmla="*/ 1631534 h 2316249"/>
                                  <a:gd name="connsiteX75" fmla="*/ 1974420 w 3320420"/>
                                  <a:gd name="connsiteY75" fmla="*/ 1626990 h 2316249"/>
                                  <a:gd name="connsiteX76" fmla="*/ 2128884 w 3320420"/>
                                  <a:gd name="connsiteY76" fmla="*/ 1527038 h 2316249"/>
                                  <a:gd name="connsiteX77" fmla="*/ 3129918 w 3320420"/>
                                  <a:gd name="connsiteY77" fmla="*/ 720706 h 2316249"/>
                                  <a:gd name="connsiteX78" fmla="*/ 3320420 w 3320420"/>
                                  <a:gd name="connsiteY78" fmla="*/ 536160 h 2316249"/>
                                  <a:gd name="connsiteX79" fmla="*/ 3290656 w 3320420"/>
                                  <a:gd name="connsiteY79" fmla="*/ 369471 h 2316249"/>
                                  <a:gd name="connsiteX80" fmla="*/ 3243027 w 3320420"/>
                                  <a:gd name="connsiteY80" fmla="*/ 378 h 2316249"/>
                                  <a:gd name="connsiteX81" fmla="*/ 2808452 w 3320420"/>
                                  <a:gd name="connsiteY81" fmla="*/ 65863 h 2316249"/>
                                  <a:gd name="connsiteX82" fmla="*/ 814152 w 3320420"/>
                                  <a:gd name="connsiteY82" fmla="*/ 321846 h 2316249"/>
                                  <a:gd name="connsiteX83" fmla="*/ 130106 w 3320420"/>
                                  <a:gd name="connsiteY83" fmla="*/ 419697 h 2316249"/>
                                  <a:gd name="connsiteX84" fmla="*/ 9671 w 3320420"/>
                                  <a:gd name="connsiteY84" fmla="*/ 435687 h 2316249"/>
                                  <a:gd name="connsiteX85" fmla="*/ 6504 w 3320420"/>
                                  <a:gd name="connsiteY85" fmla="*/ 515633 h 2316249"/>
                                  <a:gd name="connsiteX86" fmla="*/ 920 w 3320420"/>
                                  <a:gd name="connsiteY86" fmla="*/ 584370 h 2316249"/>
                                  <a:gd name="connsiteX87" fmla="*/ 1030 w 3320420"/>
                                  <a:gd name="connsiteY87" fmla="*/ 840154 h 2316249"/>
                                  <a:gd name="connsiteX88" fmla="*/ 2833 w 3320420"/>
                                  <a:gd name="connsiteY88" fmla="*/ 1199461 h 2316249"/>
                                  <a:gd name="connsiteX89" fmla="*/ 6502 w 3320420"/>
                                  <a:gd name="connsiteY89" fmla="*/ 1817153 h 2316249"/>
                                  <a:gd name="connsiteX90" fmla="*/ 3332 w 3320420"/>
                                  <a:gd name="connsiteY90" fmla="*/ 2175311 h 2316249"/>
                                  <a:gd name="connsiteX91" fmla="*/ 10868 w 3320420"/>
                                  <a:gd name="connsiteY91" fmla="*/ 2272240 h 2316249"/>
                                  <a:gd name="connsiteX0" fmla="*/ 10868 w 3320420"/>
                                  <a:gd name="connsiteY0" fmla="*/ 2272240 h 2316249"/>
                                  <a:gd name="connsiteX1" fmla="*/ 29479 w 3320420"/>
                                  <a:gd name="connsiteY1" fmla="*/ 2269648 h 2316249"/>
                                  <a:gd name="connsiteX2" fmla="*/ 44533 w 3320420"/>
                                  <a:gd name="connsiteY2" fmla="*/ 2275245 h 2316249"/>
                                  <a:gd name="connsiteX3" fmla="*/ 63551 w 3320420"/>
                                  <a:gd name="connsiteY3" fmla="*/ 2296828 h 2316249"/>
                                  <a:gd name="connsiteX4" fmla="*/ 83359 w 3320420"/>
                                  <a:gd name="connsiteY4" fmla="*/ 2301626 h 2316249"/>
                                  <a:gd name="connsiteX5" fmla="*/ 91426 w 3320420"/>
                                  <a:gd name="connsiteY5" fmla="*/ 2309620 h 2316249"/>
                                  <a:gd name="connsiteX6" fmla="*/ 129543 w 3320420"/>
                                  <a:gd name="connsiteY6" fmla="*/ 2316143 h 2316249"/>
                                  <a:gd name="connsiteX7" fmla="*/ 171215 w 3320420"/>
                                  <a:gd name="connsiteY7" fmla="*/ 2304237 h 2316249"/>
                                  <a:gd name="connsiteX8" fmla="*/ 183121 w 3320420"/>
                                  <a:gd name="connsiteY8" fmla="*/ 2292331 h 2316249"/>
                                  <a:gd name="connsiteX9" fmla="*/ 189075 w 3320420"/>
                                  <a:gd name="connsiteY9" fmla="*/ 2280424 h 2316249"/>
                                  <a:gd name="connsiteX10" fmla="*/ 206934 w 3320420"/>
                                  <a:gd name="connsiteY10" fmla="*/ 2234670 h 2316249"/>
                                  <a:gd name="connsiteX11" fmla="*/ 230746 w 3320420"/>
                                  <a:gd name="connsiteY11" fmla="*/ 2274471 h 2316249"/>
                                  <a:gd name="connsiteX12" fmla="*/ 257729 w 3320420"/>
                                  <a:gd name="connsiteY12" fmla="*/ 2276784 h 2316249"/>
                                  <a:gd name="connsiteX13" fmla="*/ 313704 w 3320420"/>
                                  <a:gd name="connsiteY13" fmla="*/ 2243378 h 2316249"/>
                                  <a:gd name="connsiteX14" fmla="*/ 331950 w 3320420"/>
                                  <a:gd name="connsiteY14" fmla="*/ 2214497 h 2316249"/>
                                  <a:gd name="connsiteX15" fmla="*/ 319272 w 3320420"/>
                                  <a:gd name="connsiteY15" fmla="*/ 2165213 h 2316249"/>
                                  <a:gd name="connsiteX16" fmla="*/ 348787 w 3320420"/>
                                  <a:gd name="connsiteY16" fmla="*/ 2152927 h 2316249"/>
                                  <a:gd name="connsiteX17" fmla="*/ 403387 w 3320420"/>
                                  <a:gd name="connsiteY17" fmla="*/ 2155409 h 2316249"/>
                                  <a:gd name="connsiteX18" fmla="*/ 472041 w 3320420"/>
                                  <a:gd name="connsiteY18" fmla="*/ 2171398 h 2316249"/>
                                  <a:gd name="connsiteX19" fmla="*/ 528403 w 3320420"/>
                                  <a:gd name="connsiteY19" fmla="*/ 2155409 h 2316249"/>
                                  <a:gd name="connsiteX20" fmla="*/ 546262 w 3320420"/>
                                  <a:gd name="connsiteY20" fmla="*/ 2137549 h 2316249"/>
                                  <a:gd name="connsiteX21" fmla="*/ 552215 w 3320420"/>
                                  <a:gd name="connsiteY21" fmla="*/ 2113737 h 2316249"/>
                                  <a:gd name="connsiteX22" fmla="*/ 581981 w 3320420"/>
                                  <a:gd name="connsiteY22" fmla="*/ 2083971 h 2316249"/>
                                  <a:gd name="connsiteX23" fmla="*/ 593887 w 3320420"/>
                                  <a:gd name="connsiteY23" fmla="*/ 2060159 h 2316249"/>
                                  <a:gd name="connsiteX24" fmla="*/ 617700 w 3320420"/>
                                  <a:gd name="connsiteY24" fmla="*/ 2042299 h 2316249"/>
                                  <a:gd name="connsiteX25" fmla="*/ 647465 w 3320420"/>
                                  <a:gd name="connsiteY25" fmla="*/ 2036346 h 2316249"/>
                                  <a:gd name="connsiteX26" fmla="*/ 685967 w 3320420"/>
                                  <a:gd name="connsiteY26" fmla="*/ 2032706 h 2316249"/>
                                  <a:gd name="connsiteX27" fmla="*/ 720851 w 3320420"/>
                                  <a:gd name="connsiteY27" fmla="*/ 2033506 h 2316249"/>
                                  <a:gd name="connsiteX28" fmla="*/ 742715 w 3320420"/>
                                  <a:gd name="connsiteY28" fmla="*/ 2042299 h 2316249"/>
                                  <a:gd name="connsiteX29" fmla="*/ 772482 w 3320420"/>
                                  <a:gd name="connsiteY29" fmla="*/ 2054921 h 2316249"/>
                                  <a:gd name="connsiteX30" fmla="*/ 778434 w 3320420"/>
                                  <a:gd name="connsiteY30" fmla="*/ 2089924 h 2316249"/>
                                  <a:gd name="connsiteX31" fmla="*/ 802246 w 3320420"/>
                                  <a:gd name="connsiteY31" fmla="*/ 2113737 h 2316249"/>
                                  <a:gd name="connsiteX32" fmla="*/ 867731 w 3320420"/>
                                  <a:gd name="connsiteY32" fmla="*/ 2143502 h 2316249"/>
                                  <a:gd name="connsiteX33" fmla="*/ 915356 w 3320420"/>
                                  <a:gd name="connsiteY33" fmla="*/ 2125643 h 2316249"/>
                                  <a:gd name="connsiteX34" fmla="*/ 945121 w 3320420"/>
                                  <a:gd name="connsiteY34" fmla="*/ 2149456 h 2316249"/>
                                  <a:gd name="connsiteX35" fmla="*/ 935613 w 3320420"/>
                                  <a:gd name="connsiteY35" fmla="*/ 2187487 h 2316249"/>
                                  <a:gd name="connsiteX36" fmla="*/ 945121 w 3320420"/>
                                  <a:gd name="connsiteY36" fmla="*/ 2208987 h 2316249"/>
                                  <a:gd name="connsiteX37" fmla="*/ 992746 w 3320420"/>
                                  <a:gd name="connsiteY37" fmla="*/ 2226846 h 2316249"/>
                                  <a:gd name="connsiteX38" fmla="*/ 1082043 w 3320420"/>
                                  <a:gd name="connsiteY38" fmla="*/ 2238752 h 2316249"/>
                                  <a:gd name="connsiteX39" fmla="*/ 1153481 w 3320420"/>
                                  <a:gd name="connsiteY39" fmla="*/ 2238752 h 2316249"/>
                                  <a:gd name="connsiteX40" fmla="*/ 1171340 w 3320420"/>
                                  <a:gd name="connsiteY40" fmla="*/ 2238752 h 2316249"/>
                                  <a:gd name="connsiteX41" fmla="*/ 1207059 w 3320420"/>
                                  <a:gd name="connsiteY41" fmla="*/ 2238752 h 2316249"/>
                                  <a:gd name="connsiteX42" fmla="*/ 1207059 w 3320420"/>
                                  <a:gd name="connsiteY42" fmla="*/ 2220893 h 2316249"/>
                                  <a:gd name="connsiteX43" fmla="*/ 1219736 w 3320420"/>
                                  <a:gd name="connsiteY43" fmla="*/ 2203034 h 2316249"/>
                                  <a:gd name="connsiteX44" fmla="*/ 1224918 w 3320420"/>
                                  <a:gd name="connsiteY44" fmla="*/ 2167315 h 2316249"/>
                                  <a:gd name="connsiteX45" fmla="*/ 1236825 w 3320420"/>
                                  <a:gd name="connsiteY45" fmla="*/ 2161362 h 2316249"/>
                                  <a:gd name="connsiteX46" fmla="*/ 1207059 w 3320420"/>
                                  <a:gd name="connsiteY46" fmla="*/ 2149456 h 2316249"/>
                                  <a:gd name="connsiteX47" fmla="*/ 1183246 w 3320420"/>
                                  <a:gd name="connsiteY47" fmla="*/ 2143502 h 2316249"/>
                                  <a:gd name="connsiteX48" fmla="*/ 1165387 w 3320420"/>
                                  <a:gd name="connsiteY48" fmla="*/ 2131596 h 2316249"/>
                                  <a:gd name="connsiteX49" fmla="*/ 1135621 w 3320420"/>
                                  <a:gd name="connsiteY49" fmla="*/ 2125643 h 2316249"/>
                                  <a:gd name="connsiteX50" fmla="*/ 1087996 w 3320420"/>
                                  <a:gd name="connsiteY50" fmla="*/ 2083971 h 2316249"/>
                                  <a:gd name="connsiteX51" fmla="*/ 1040371 w 3320420"/>
                                  <a:gd name="connsiteY51" fmla="*/ 2030393 h 2316249"/>
                                  <a:gd name="connsiteX52" fmla="*/ 1040371 w 3320420"/>
                                  <a:gd name="connsiteY52" fmla="*/ 1976815 h 2316249"/>
                                  <a:gd name="connsiteX53" fmla="*/ 1010606 w 3320420"/>
                                  <a:gd name="connsiteY53" fmla="*/ 1941096 h 2316249"/>
                                  <a:gd name="connsiteX54" fmla="*/ 1070137 w 3320420"/>
                                  <a:gd name="connsiteY54" fmla="*/ 1880680 h 2316249"/>
                                  <a:gd name="connsiteX55" fmla="*/ 1123715 w 3320420"/>
                                  <a:gd name="connsiteY55" fmla="*/ 1845846 h 2316249"/>
                                  <a:gd name="connsiteX56" fmla="*/ 1159434 w 3320420"/>
                                  <a:gd name="connsiteY56" fmla="*/ 1845846 h 2316249"/>
                                  <a:gd name="connsiteX57" fmla="*/ 1191827 w 3320420"/>
                                  <a:gd name="connsiteY57" fmla="*/ 1810758 h 2316249"/>
                                  <a:gd name="connsiteX58" fmla="*/ 1236825 w 3320420"/>
                                  <a:gd name="connsiteY58" fmla="*/ 1804174 h 2316249"/>
                                  <a:gd name="connsiteX59" fmla="*/ 1266590 w 3320420"/>
                                  <a:gd name="connsiteY59" fmla="*/ 1804174 h 2316249"/>
                                  <a:gd name="connsiteX60" fmla="*/ 1314215 w 3320420"/>
                                  <a:gd name="connsiteY60" fmla="*/ 1786315 h 2316249"/>
                                  <a:gd name="connsiteX61" fmla="*/ 1355887 w 3320420"/>
                                  <a:gd name="connsiteY61" fmla="*/ 1774409 h 2316249"/>
                                  <a:gd name="connsiteX62" fmla="*/ 1409465 w 3320420"/>
                                  <a:gd name="connsiteY62" fmla="*/ 1774409 h 2316249"/>
                                  <a:gd name="connsiteX63" fmla="*/ 1415418 w 3320420"/>
                                  <a:gd name="connsiteY63" fmla="*/ 1762502 h 2316249"/>
                                  <a:gd name="connsiteX64" fmla="*/ 1451137 w 3320420"/>
                                  <a:gd name="connsiteY64" fmla="*/ 1726784 h 2316249"/>
                                  <a:gd name="connsiteX65" fmla="*/ 1486856 w 3320420"/>
                                  <a:gd name="connsiteY65" fmla="*/ 1702971 h 2316249"/>
                                  <a:gd name="connsiteX66" fmla="*/ 1576153 w 3320420"/>
                                  <a:gd name="connsiteY66" fmla="*/ 1661299 h 2316249"/>
                                  <a:gd name="connsiteX67" fmla="*/ 1641637 w 3320420"/>
                                  <a:gd name="connsiteY67" fmla="*/ 1655346 h 2316249"/>
                                  <a:gd name="connsiteX68" fmla="*/ 1653543 w 3320420"/>
                                  <a:gd name="connsiteY68" fmla="*/ 1617315 h 2316249"/>
                                  <a:gd name="connsiteX69" fmla="*/ 1707121 w 3320420"/>
                                  <a:gd name="connsiteY69" fmla="*/ 1602653 h 2316249"/>
                                  <a:gd name="connsiteX70" fmla="*/ 1707121 w 3320420"/>
                                  <a:gd name="connsiteY70" fmla="*/ 1631534 h 2316249"/>
                                  <a:gd name="connsiteX71" fmla="*/ 1784512 w 3320420"/>
                                  <a:gd name="connsiteY71" fmla="*/ 1655346 h 2316249"/>
                                  <a:gd name="connsiteX72" fmla="*/ 1814278 w 3320420"/>
                                  <a:gd name="connsiteY72" fmla="*/ 1655346 h 2316249"/>
                                  <a:gd name="connsiteX73" fmla="*/ 1820231 w 3320420"/>
                                  <a:gd name="connsiteY73" fmla="*/ 1631534 h 2316249"/>
                                  <a:gd name="connsiteX74" fmla="*/ 1867856 w 3320420"/>
                                  <a:gd name="connsiteY74" fmla="*/ 1631534 h 2316249"/>
                                  <a:gd name="connsiteX75" fmla="*/ 1974420 w 3320420"/>
                                  <a:gd name="connsiteY75" fmla="*/ 1626990 h 2316249"/>
                                  <a:gd name="connsiteX76" fmla="*/ 2128884 w 3320420"/>
                                  <a:gd name="connsiteY76" fmla="*/ 1527038 h 2316249"/>
                                  <a:gd name="connsiteX77" fmla="*/ 3129918 w 3320420"/>
                                  <a:gd name="connsiteY77" fmla="*/ 720706 h 2316249"/>
                                  <a:gd name="connsiteX78" fmla="*/ 3320420 w 3320420"/>
                                  <a:gd name="connsiteY78" fmla="*/ 536160 h 2316249"/>
                                  <a:gd name="connsiteX79" fmla="*/ 3290656 w 3320420"/>
                                  <a:gd name="connsiteY79" fmla="*/ 369471 h 2316249"/>
                                  <a:gd name="connsiteX80" fmla="*/ 3243027 w 3320420"/>
                                  <a:gd name="connsiteY80" fmla="*/ 378 h 2316249"/>
                                  <a:gd name="connsiteX81" fmla="*/ 2808452 w 3320420"/>
                                  <a:gd name="connsiteY81" fmla="*/ 65863 h 2316249"/>
                                  <a:gd name="connsiteX82" fmla="*/ 814152 w 3320420"/>
                                  <a:gd name="connsiteY82" fmla="*/ 321846 h 2316249"/>
                                  <a:gd name="connsiteX83" fmla="*/ 130106 w 3320420"/>
                                  <a:gd name="connsiteY83" fmla="*/ 419697 h 2316249"/>
                                  <a:gd name="connsiteX84" fmla="*/ 9671 w 3320420"/>
                                  <a:gd name="connsiteY84" fmla="*/ 435687 h 2316249"/>
                                  <a:gd name="connsiteX85" fmla="*/ 6504 w 3320420"/>
                                  <a:gd name="connsiteY85" fmla="*/ 515633 h 2316249"/>
                                  <a:gd name="connsiteX86" fmla="*/ 920 w 3320420"/>
                                  <a:gd name="connsiteY86" fmla="*/ 584370 h 2316249"/>
                                  <a:gd name="connsiteX87" fmla="*/ 1030 w 3320420"/>
                                  <a:gd name="connsiteY87" fmla="*/ 840154 h 2316249"/>
                                  <a:gd name="connsiteX88" fmla="*/ 2833 w 3320420"/>
                                  <a:gd name="connsiteY88" fmla="*/ 1199461 h 2316249"/>
                                  <a:gd name="connsiteX89" fmla="*/ 6502 w 3320420"/>
                                  <a:gd name="connsiteY89" fmla="*/ 1817153 h 2316249"/>
                                  <a:gd name="connsiteX90" fmla="*/ 3332 w 3320420"/>
                                  <a:gd name="connsiteY90" fmla="*/ 2175311 h 2316249"/>
                                  <a:gd name="connsiteX91" fmla="*/ 10868 w 3320420"/>
                                  <a:gd name="connsiteY91" fmla="*/ 2272240 h 2316249"/>
                                  <a:gd name="connsiteX0" fmla="*/ 10868 w 3320420"/>
                                  <a:gd name="connsiteY0" fmla="*/ 2274892 h 2318901"/>
                                  <a:gd name="connsiteX1" fmla="*/ 29479 w 3320420"/>
                                  <a:gd name="connsiteY1" fmla="*/ 2272300 h 2318901"/>
                                  <a:gd name="connsiteX2" fmla="*/ 44533 w 3320420"/>
                                  <a:gd name="connsiteY2" fmla="*/ 2277897 h 2318901"/>
                                  <a:gd name="connsiteX3" fmla="*/ 63551 w 3320420"/>
                                  <a:gd name="connsiteY3" fmla="*/ 2299480 h 2318901"/>
                                  <a:gd name="connsiteX4" fmla="*/ 83359 w 3320420"/>
                                  <a:gd name="connsiteY4" fmla="*/ 2304278 h 2318901"/>
                                  <a:gd name="connsiteX5" fmla="*/ 91426 w 3320420"/>
                                  <a:gd name="connsiteY5" fmla="*/ 2312272 h 2318901"/>
                                  <a:gd name="connsiteX6" fmla="*/ 129543 w 3320420"/>
                                  <a:gd name="connsiteY6" fmla="*/ 2318795 h 2318901"/>
                                  <a:gd name="connsiteX7" fmla="*/ 171215 w 3320420"/>
                                  <a:gd name="connsiteY7" fmla="*/ 2306889 h 2318901"/>
                                  <a:gd name="connsiteX8" fmla="*/ 183121 w 3320420"/>
                                  <a:gd name="connsiteY8" fmla="*/ 2294983 h 2318901"/>
                                  <a:gd name="connsiteX9" fmla="*/ 189075 w 3320420"/>
                                  <a:gd name="connsiteY9" fmla="*/ 2283076 h 2318901"/>
                                  <a:gd name="connsiteX10" fmla="*/ 206934 w 3320420"/>
                                  <a:gd name="connsiteY10" fmla="*/ 2237322 h 2318901"/>
                                  <a:gd name="connsiteX11" fmla="*/ 230746 w 3320420"/>
                                  <a:gd name="connsiteY11" fmla="*/ 2277123 h 2318901"/>
                                  <a:gd name="connsiteX12" fmla="*/ 257729 w 3320420"/>
                                  <a:gd name="connsiteY12" fmla="*/ 2279436 h 2318901"/>
                                  <a:gd name="connsiteX13" fmla="*/ 313704 w 3320420"/>
                                  <a:gd name="connsiteY13" fmla="*/ 2246030 h 2318901"/>
                                  <a:gd name="connsiteX14" fmla="*/ 331950 w 3320420"/>
                                  <a:gd name="connsiteY14" fmla="*/ 2217149 h 2318901"/>
                                  <a:gd name="connsiteX15" fmla="*/ 319272 w 3320420"/>
                                  <a:gd name="connsiteY15" fmla="*/ 2167865 h 2318901"/>
                                  <a:gd name="connsiteX16" fmla="*/ 348787 w 3320420"/>
                                  <a:gd name="connsiteY16" fmla="*/ 2155579 h 2318901"/>
                                  <a:gd name="connsiteX17" fmla="*/ 403387 w 3320420"/>
                                  <a:gd name="connsiteY17" fmla="*/ 2158061 h 2318901"/>
                                  <a:gd name="connsiteX18" fmla="*/ 472041 w 3320420"/>
                                  <a:gd name="connsiteY18" fmla="*/ 2174050 h 2318901"/>
                                  <a:gd name="connsiteX19" fmla="*/ 528403 w 3320420"/>
                                  <a:gd name="connsiteY19" fmla="*/ 2158061 h 2318901"/>
                                  <a:gd name="connsiteX20" fmla="*/ 546262 w 3320420"/>
                                  <a:gd name="connsiteY20" fmla="*/ 2140201 h 2318901"/>
                                  <a:gd name="connsiteX21" fmla="*/ 552215 w 3320420"/>
                                  <a:gd name="connsiteY21" fmla="*/ 2116389 h 2318901"/>
                                  <a:gd name="connsiteX22" fmla="*/ 581981 w 3320420"/>
                                  <a:gd name="connsiteY22" fmla="*/ 2086623 h 2318901"/>
                                  <a:gd name="connsiteX23" fmla="*/ 593887 w 3320420"/>
                                  <a:gd name="connsiteY23" fmla="*/ 2062811 h 2318901"/>
                                  <a:gd name="connsiteX24" fmla="*/ 617700 w 3320420"/>
                                  <a:gd name="connsiteY24" fmla="*/ 2044951 h 2318901"/>
                                  <a:gd name="connsiteX25" fmla="*/ 647465 w 3320420"/>
                                  <a:gd name="connsiteY25" fmla="*/ 2038998 h 2318901"/>
                                  <a:gd name="connsiteX26" fmla="*/ 685967 w 3320420"/>
                                  <a:gd name="connsiteY26" fmla="*/ 2035358 h 2318901"/>
                                  <a:gd name="connsiteX27" fmla="*/ 720851 w 3320420"/>
                                  <a:gd name="connsiteY27" fmla="*/ 2036158 h 2318901"/>
                                  <a:gd name="connsiteX28" fmla="*/ 742715 w 3320420"/>
                                  <a:gd name="connsiteY28" fmla="*/ 2044951 h 2318901"/>
                                  <a:gd name="connsiteX29" fmla="*/ 772482 w 3320420"/>
                                  <a:gd name="connsiteY29" fmla="*/ 2057573 h 2318901"/>
                                  <a:gd name="connsiteX30" fmla="*/ 778434 w 3320420"/>
                                  <a:gd name="connsiteY30" fmla="*/ 2092576 h 2318901"/>
                                  <a:gd name="connsiteX31" fmla="*/ 802246 w 3320420"/>
                                  <a:gd name="connsiteY31" fmla="*/ 2116389 h 2318901"/>
                                  <a:gd name="connsiteX32" fmla="*/ 867731 w 3320420"/>
                                  <a:gd name="connsiteY32" fmla="*/ 2146154 h 2318901"/>
                                  <a:gd name="connsiteX33" fmla="*/ 915356 w 3320420"/>
                                  <a:gd name="connsiteY33" fmla="*/ 2128295 h 2318901"/>
                                  <a:gd name="connsiteX34" fmla="*/ 945121 w 3320420"/>
                                  <a:gd name="connsiteY34" fmla="*/ 2152108 h 2318901"/>
                                  <a:gd name="connsiteX35" fmla="*/ 935613 w 3320420"/>
                                  <a:gd name="connsiteY35" fmla="*/ 2190139 h 2318901"/>
                                  <a:gd name="connsiteX36" fmla="*/ 945121 w 3320420"/>
                                  <a:gd name="connsiteY36" fmla="*/ 2211639 h 2318901"/>
                                  <a:gd name="connsiteX37" fmla="*/ 992746 w 3320420"/>
                                  <a:gd name="connsiteY37" fmla="*/ 2229498 h 2318901"/>
                                  <a:gd name="connsiteX38" fmla="*/ 1082043 w 3320420"/>
                                  <a:gd name="connsiteY38" fmla="*/ 2241404 h 2318901"/>
                                  <a:gd name="connsiteX39" fmla="*/ 1153481 w 3320420"/>
                                  <a:gd name="connsiteY39" fmla="*/ 2241404 h 2318901"/>
                                  <a:gd name="connsiteX40" fmla="*/ 1171340 w 3320420"/>
                                  <a:gd name="connsiteY40" fmla="*/ 2241404 h 2318901"/>
                                  <a:gd name="connsiteX41" fmla="*/ 1207059 w 3320420"/>
                                  <a:gd name="connsiteY41" fmla="*/ 2241404 h 2318901"/>
                                  <a:gd name="connsiteX42" fmla="*/ 1207059 w 3320420"/>
                                  <a:gd name="connsiteY42" fmla="*/ 2223545 h 2318901"/>
                                  <a:gd name="connsiteX43" fmla="*/ 1219736 w 3320420"/>
                                  <a:gd name="connsiteY43" fmla="*/ 2205686 h 2318901"/>
                                  <a:gd name="connsiteX44" fmla="*/ 1224918 w 3320420"/>
                                  <a:gd name="connsiteY44" fmla="*/ 2169967 h 2318901"/>
                                  <a:gd name="connsiteX45" fmla="*/ 1236825 w 3320420"/>
                                  <a:gd name="connsiteY45" fmla="*/ 2164014 h 2318901"/>
                                  <a:gd name="connsiteX46" fmla="*/ 1207059 w 3320420"/>
                                  <a:gd name="connsiteY46" fmla="*/ 2152108 h 2318901"/>
                                  <a:gd name="connsiteX47" fmla="*/ 1183246 w 3320420"/>
                                  <a:gd name="connsiteY47" fmla="*/ 2146154 h 2318901"/>
                                  <a:gd name="connsiteX48" fmla="*/ 1165387 w 3320420"/>
                                  <a:gd name="connsiteY48" fmla="*/ 2134248 h 2318901"/>
                                  <a:gd name="connsiteX49" fmla="*/ 1135621 w 3320420"/>
                                  <a:gd name="connsiteY49" fmla="*/ 2128295 h 2318901"/>
                                  <a:gd name="connsiteX50" fmla="*/ 1087996 w 3320420"/>
                                  <a:gd name="connsiteY50" fmla="*/ 2086623 h 2318901"/>
                                  <a:gd name="connsiteX51" fmla="*/ 1040371 w 3320420"/>
                                  <a:gd name="connsiteY51" fmla="*/ 2033045 h 2318901"/>
                                  <a:gd name="connsiteX52" fmla="*/ 1040371 w 3320420"/>
                                  <a:gd name="connsiteY52" fmla="*/ 1979467 h 2318901"/>
                                  <a:gd name="connsiteX53" fmla="*/ 1010606 w 3320420"/>
                                  <a:gd name="connsiteY53" fmla="*/ 1943748 h 2318901"/>
                                  <a:gd name="connsiteX54" fmla="*/ 1070137 w 3320420"/>
                                  <a:gd name="connsiteY54" fmla="*/ 1883332 h 2318901"/>
                                  <a:gd name="connsiteX55" fmla="*/ 1123715 w 3320420"/>
                                  <a:gd name="connsiteY55" fmla="*/ 1848498 h 2318901"/>
                                  <a:gd name="connsiteX56" fmla="*/ 1159434 w 3320420"/>
                                  <a:gd name="connsiteY56" fmla="*/ 1848498 h 2318901"/>
                                  <a:gd name="connsiteX57" fmla="*/ 1191827 w 3320420"/>
                                  <a:gd name="connsiteY57" fmla="*/ 1813410 h 2318901"/>
                                  <a:gd name="connsiteX58" fmla="*/ 1236825 w 3320420"/>
                                  <a:gd name="connsiteY58" fmla="*/ 1806826 h 2318901"/>
                                  <a:gd name="connsiteX59" fmla="*/ 1266590 w 3320420"/>
                                  <a:gd name="connsiteY59" fmla="*/ 1806826 h 2318901"/>
                                  <a:gd name="connsiteX60" fmla="*/ 1314215 w 3320420"/>
                                  <a:gd name="connsiteY60" fmla="*/ 1788967 h 2318901"/>
                                  <a:gd name="connsiteX61" fmla="*/ 1355887 w 3320420"/>
                                  <a:gd name="connsiteY61" fmla="*/ 1777061 h 2318901"/>
                                  <a:gd name="connsiteX62" fmla="*/ 1409465 w 3320420"/>
                                  <a:gd name="connsiteY62" fmla="*/ 1777061 h 2318901"/>
                                  <a:gd name="connsiteX63" fmla="*/ 1415418 w 3320420"/>
                                  <a:gd name="connsiteY63" fmla="*/ 1765154 h 2318901"/>
                                  <a:gd name="connsiteX64" fmla="*/ 1451137 w 3320420"/>
                                  <a:gd name="connsiteY64" fmla="*/ 1729436 h 2318901"/>
                                  <a:gd name="connsiteX65" fmla="*/ 1486856 w 3320420"/>
                                  <a:gd name="connsiteY65" fmla="*/ 1705623 h 2318901"/>
                                  <a:gd name="connsiteX66" fmla="*/ 1576153 w 3320420"/>
                                  <a:gd name="connsiteY66" fmla="*/ 1663951 h 2318901"/>
                                  <a:gd name="connsiteX67" fmla="*/ 1641637 w 3320420"/>
                                  <a:gd name="connsiteY67" fmla="*/ 1657998 h 2318901"/>
                                  <a:gd name="connsiteX68" fmla="*/ 1653543 w 3320420"/>
                                  <a:gd name="connsiteY68" fmla="*/ 1619967 h 2318901"/>
                                  <a:gd name="connsiteX69" fmla="*/ 1707121 w 3320420"/>
                                  <a:gd name="connsiteY69" fmla="*/ 1605305 h 2318901"/>
                                  <a:gd name="connsiteX70" fmla="*/ 1707121 w 3320420"/>
                                  <a:gd name="connsiteY70" fmla="*/ 1634186 h 2318901"/>
                                  <a:gd name="connsiteX71" fmla="*/ 1784512 w 3320420"/>
                                  <a:gd name="connsiteY71" fmla="*/ 1657998 h 2318901"/>
                                  <a:gd name="connsiteX72" fmla="*/ 1814278 w 3320420"/>
                                  <a:gd name="connsiteY72" fmla="*/ 1657998 h 2318901"/>
                                  <a:gd name="connsiteX73" fmla="*/ 1820231 w 3320420"/>
                                  <a:gd name="connsiteY73" fmla="*/ 1634186 h 2318901"/>
                                  <a:gd name="connsiteX74" fmla="*/ 1867856 w 3320420"/>
                                  <a:gd name="connsiteY74" fmla="*/ 1634186 h 2318901"/>
                                  <a:gd name="connsiteX75" fmla="*/ 1974420 w 3320420"/>
                                  <a:gd name="connsiteY75" fmla="*/ 1629642 h 2318901"/>
                                  <a:gd name="connsiteX76" fmla="*/ 2128884 w 3320420"/>
                                  <a:gd name="connsiteY76" fmla="*/ 1529690 h 2318901"/>
                                  <a:gd name="connsiteX77" fmla="*/ 3129918 w 3320420"/>
                                  <a:gd name="connsiteY77" fmla="*/ 723358 h 2318901"/>
                                  <a:gd name="connsiteX78" fmla="*/ 3320420 w 3320420"/>
                                  <a:gd name="connsiteY78" fmla="*/ 538812 h 2318901"/>
                                  <a:gd name="connsiteX79" fmla="*/ 3290656 w 3320420"/>
                                  <a:gd name="connsiteY79" fmla="*/ 372123 h 2318901"/>
                                  <a:gd name="connsiteX80" fmla="*/ 3237721 w 3320420"/>
                                  <a:gd name="connsiteY80" fmla="*/ 331 h 2318901"/>
                                  <a:gd name="connsiteX81" fmla="*/ 2808452 w 3320420"/>
                                  <a:gd name="connsiteY81" fmla="*/ 68515 h 2318901"/>
                                  <a:gd name="connsiteX82" fmla="*/ 814152 w 3320420"/>
                                  <a:gd name="connsiteY82" fmla="*/ 324498 h 2318901"/>
                                  <a:gd name="connsiteX83" fmla="*/ 130106 w 3320420"/>
                                  <a:gd name="connsiteY83" fmla="*/ 422349 h 2318901"/>
                                  <a:gd name="connsiteX84" fmla="*/ 9671 w 3320420"/>
                                  <a:gd name="connsiteY84" fmla="*/ 438339 h 2318901"/>
                                  <a:gd name="connsiteX85" fmla="*/ 6504 w 3320420"/>
                                  <a:gd name="connsiteY85" fmla="*/ 518285 h 2318901"/>
                                  <a:gd name="connsiteX86" fmla="*/ 920 w 3320420"/>
                                  <a:gd name="connsiteY86" fmla="*/ 587022 h 2318901"/>
                                  <a:gd name="connsiteX87" fmla="*/ 1030 w 3320420"/>
                                  <a:gd name="connsiteY87" fmla="*/ 842806 h 2318901"/>
                                  <a:gd name="connsiteX88" fmla="*/ 2833 w 3320420"/>
                                  <a:gd name="connsiteY88" fmla="*/ 1202113 h 2318901"/>
                                  <a:gd name="connsiteX89" fmla="*/ 6502 w 3320420"/>
                                  <a:gd name="connsiteY89" fmla="*/ 1819805 h 2318901"/>
                                  <a:gd name="connsiteX90" fmla="*/ 3332 w 3320420"/>
                                  <a:gd name="connsiteY90" fmla="*/ 2177963 h 2318901"/>
                                  <a:gd name="connsiteX91" fmla="*/ 10868 w 3320420"/>
                                  <a:gd name="connsiteY91" fmla="*/ 2274892 h 2318901"/>
                                  <a:gd name="connsiteX0" fmla="*/ 10868 w 3320420"/>
                                  <a:gd name="connsiteY0" fmla="*/ 2275080 h 2319089"/>
                                  <a:gd name="connsiteX1" fmla="*/ 29479 w 3320420"/>
                                  <a:gd name="connsiteY1" fmla="*/ 2272488 h 2319089"/>
                                  <a:gd name="connsiteX2" fmla="*/ 44533 w 3320420"/>
                                  <a:gd name="connsiteY2" fmla="*/ 2278085 h 2319089"/>
                                  <a:gd name="connsiteX3" fmla="*/ 63551 w 3320420"/>
                                  <a:gd name="connsiteY3" fmla="*/ 2299668 h 2319089"/>
                                  <a:gd name="connsiteX4" fmla="*/ 83359 w 3320420"/>
                                  <a:gd name="connsiteY4" fmla="*/ 2304466 h 2319089"/>
                                  <a:gd name="connsiteX5" fmla="*/ 91426 w 3320420"/>
                                  <a:gd name="connsiteY5" fmla="*/ 2312460 h 2319089"/>
                                  <a:gd name="connsiteX6" fmla="*/ 129543 w 3320420"/>
                                  <a:gd name="connsiteY6" fmla="*/ 2318983 h 2319089"/>
                                  <a:gd name="connsiteX7" fmla="*/ 171215 w 3320420"/>
                                  <a:gd name="connsiteY7" fmla="*/ 2307077 h 2319089"/>
                                  <a:gd name="connsiteX8" fmla="*/ 183121 w 3320420"/>
                                  <a:gd name="connsiteY8" fmla="*/ 2295171 h 2319089"/>
                                  <a:gd name="connsiteX9" fmla="*/ 189075 w 3320420"/>
                                  <a:gd name="connsiteY9" fmla="*/ 2283264 h 2319089"/>
                                  <a:gd name="connsiteX10" fmla="*/ 206934 w 3320420"/>
                                  <a:gd name="connsiteY10" fmla="*/ 2237510 h 2319089"/>
                                  <a:gd name="connsiteX11" fmla="*/ 230746 w 3320420"/>
                                  <a:gd name="connsiteY11" fmla="*/ 2277311 h 2319089"/>
                                  <a:gd name="connsiteX12" fmla="*/ 257729 w 3320420"/>
                                  <a:gd name="connsiteY12" fmla="*/ 2279624 h 2319089"/>
                                  <a:gd name="connsiteX13" fmla="*/ 313704 w 3320420"/>
                                  <a:gd name="connsiteY13" fmla="*/ 2246218 h 2319089"/>
                                  <a:gd name="connsiteX14" fmla="*/ 331950 w 3320420"/>
                                  <a:gd name="connsiteY14" fmla="*/ 2217337 h 2319089"/>
                                  <a:gd name="connsiteX15" fmla="*/ 319272 w 3320420"/>
                                  <a:gd name="connsiteY15" fmla="*/ 2168053 h 2319089"/>
                                  <a:gd name="connsiteX16" fmla="*/ 348787 w 3320420"/>
                                  <a:gd name="connsiteY16" fmla="*/ 2155767 h 2319089"/>
                                  <a:gd name="connsiteX17" fmla="*/ 403387 w 3320420"/>
                                  <a:gd name="connsiteY17" fmla="*/ 2158249 h 2319089"/>
                                  <a:gd name="connsiteX18" fmla="*/ 472041 w 3320420"/>
                                  <a:gd name="connsiteY18" fmla="*/ 2174238 h 2319089"/>
                                  <a:gd name="connsiteX19" fmla="*/ 528403 w 3320420"/>
                                  <a:gd name="connsiteY19" fmla="*/ 2158249 h 2319089"/>
                                  <a:gd name="connsiteX20" fmla="*/ 546262 w 3320420"/>
                                  <a:gd name="connsiteY20" fmla="*/ 2140389 h 2319089"/>
                                  <a:gd name="connsiteX21" fmla="*/ 552215 w 3320420"/>
                                  <a:gd name="connsiteY21" fmla="*/ 2116577 h 2319089"/>
                                  <a:gd name="connsiteX22" fmla="*/ 581981 w 3320420"/>
                                  <a:gd name="connsiteY22" fmla="*/ 2086811 h 2319089"/>
                                  <a:gd name="connsiteX23" fmla="*/ 593887 w 3320420"/>
                                  <a:gd name="connsiteY23" fmla="*/ 2062999 h 2319089"/>
                                  <a:gd name="connsiteX24" fmla="*/ 617700 w 3320420"/>
                                  <a:gd name="connsiteY24" fmla="*/ 2045139 h 2319089"/>
                                  <a:gd name="connsiteX25" fmla="*/ 647465 w 3320420"/>
                                  <a:gd name="connsiteY25" fmla="*/ 2039186 h 2319089"/>
                                  <a:gd name="connsiteX26" fmla="*/ 685967 w 3320420"/>
                                  <a:gd name="connsiteY26" fmla="*/ 2035546 h 2319089"/>
                                  <a:gd name="connsiteX27" fmla="*/ 720851 w 3320420"/>
                                  <a:gd name="connsiteY27" fmla="*/ 2036346 h 2319089"/>
                                  <a:gd name="connsiteX28" fmla="*/ 742715 w 3320420"/>
                                  <a:gd name="connsiteY28" fmla="*/ 2045139 h 2319089"/>
                                  <a:gd name="connsiteX29" fmla="*/ 772482 w 3320420"/>
                                  <a:gd name="connsiteY29" fmla="*/ 2057761 h 2319089"/>
                                  <a:gd name="connsiteX30" fmla="*/ 778434 w 3320420"/>
                                  <a:gd name="connsiteY30" fmla="*/ 2092764 h 2319089"/>
                                  <a:gd name="connsiteX31" fmla="*/ 802246 w 3320420"/>
                                  <a:gd name="connsiteY31" fmla="*/ 2116577 h 2319089"/>
                                  <a:gd name="connsiteX32" fmla="*/ 867731 w 3320420"/>
                                  <a:gd name="connsiteY32" fmla="*/ 2146342 h 2319089"/>
                                  <a:gd name="connsiteX33" fmla="*/ 915356 w 3320420"/>
                                  <a:gd name="connsiteY33" fmla="*/ 2128483 h 2319089"/>
                                  <a:gd name="connsiteX34" fmla="*/ 945121 w 3320420"/>
                                  <a:gd name="connsiteY34" fmla="*/ 2152296 h 2319089"/>
                                  <a:gd name="connsiteX35" fmla="*/ 935613 w 3320420"/>
                                  <a:gd name="connsiteY35" fmla="*/ 2190327 h 2319089"/>
                                  <a:gd name="connsiteX36" fmla="*/ 945121 w 3320420"/>
                                  <a:gd name="connsiteY36" fmla="*/ 2211827 h 2319089"/>
                                  <a:gd name="connsiteX37" fmla="*/ 992746 w 3320420"/>
                                  <a:gd name="connsiteY37" fmla="*/ 2229686 h 2319089"/>
                                  <a:gd name="connsiteX38" fmla="*/ 1082043 w 3320420"/>
                                  <a:gd name="connsiteY38" fmla="*/ 2241592 h 2319089"/>
                                  <a:gd name="connsiteX39" fmla="*/ 1153481 w 3320420"/>
                                  <a:gd name="connsiteY39" fmla="*/ 2241592 h 2319089"/>
                                  <a:gd name="connsiteX40" fmla="*/ 1171340 w 3320420"/>
                                  <a:gd name="connsiteY40" fmla="*/ 2241592 h 2319089"/>
                                  <a:gd name="connsiteX41" fmla="*/ 1207059 w 3320420"/>
                                  <a:gd name="connsiteY41" fmla="*/ 2241592 h 2319089"/>
                                  <a:gd name="connsiteX42" fmla="*/ 1207059 w 3320420"/>
                                  <a:gd name="connsiteY42" fmla="*/ 2223733 h 2319089"/>
                                  <a:gd name="connsiteX43" fmla="*/ 1219736 w 3320420"/>
                                  <a:gd name="connsiteY43" fmla="*/ 2205874 h 2319089"/>
                                  <a:gd name="connsiteX44" fmla="*/ 1224918 w 3320420"/>
                                  <a:gd name="connsiteY44" fmla="*/ 2170155 h 2319089"/>
                                  <a:gd name="connsiteX45" fmla="*/ 1236825 w 3320420"/>
                                  <a:gd name="connsiteY45" fmla="*/ 2164202 h 2319089"/>
                                  <a:gd name="connsiteX46" fmla="*/ 1207059 w 3320420"/>
                                  <a:gd name="connsiteY46" fmla="*/ 2152296 h 2319089"/>
                                  <a:gd name="connsiteX47" fmla="*/ 1183246 w 3320420"/>
                                  <a:gd name="connsiteY47" fmla="*/ 2146342 h 2319089"/>
                                  <a:gd name="connsiteX48" fmla="*/ 1165387 w 3320420"/>
                                  <a:gd name="connsiteY48" fmla="*/ 2134436 h 2319089"/>
                                  <a:gd name="connsiteX49" fmla="*/ 1135621 w 3320420"/>
                                  <a:gd name="connsiteY49" fmla="*/ 2128483 h 2319089"/>
                                  <a:gd name="connsiteX50" fmla="*/ 1087996 w 3320420"/>
                                  <a:gd name="connsiteY50" fmla="*/ 2086811 h 2319089"/>
                                  <a:gd name="connsiteX51" fmla="*/ 1040371 w 3320420"/>
                                  <a:gd name="connsiteY51" fmla="*/ 2033233 h 2319089"/>
                                  <a:gd name="connsiteX52" fmla="*/ 1040371 w 3320420"/>
                                  <a:gd name="connsiteY52" fmla="*/ 1979655 h 2319089"/>
                                  <a:gd name="connsiteX53" fmla="*/ 1010606 w 3320420"/>
                                  <a:gd name="connsiteY53" fmla="*/ 1943936 h 2319089"/>
                                  <a:gd name="connsiteX54" fmla="*/ 1070137 w 3320420"/>
                                  <a:gd name="connsiteY54" fmla="*/ 1883520 h 2319089"/>
                                  <a:gd name="connsiteX55" fmla="*/ 1123715 w 3320420"/>
                                  <a:gd name="connsiteY55" fmla="*/ 1848686 h 2319089"/>
                                  <a:gd name="connsiteX56" fmla="*/ 1159434 w 3320420"/>
                                  <a:gd name="connsiteY56" fmla="*/ 1848686 h 2319089"/>
                                  <a:gd name="connsiteX57" fmla="*/ 1191827 w 3320420"/>
                                  <a:gd name="connsiteY57" fmla="*/ 1813598 h 2319089"/>
                                  <a:gd name="connsiteX58" fmla="*/ 1236825 w 3320420"/>
                                  <a:gd name="connsiteY58" fmla="*/ 1807014 h 2319089"/>
                                  <a:gd name="connsiteX59" fmla="*/ 1266590 w 3320420"/>
                                  <a:gd name="connsiteY59" fmla="*/ 1807014 h 2319089"/>
                                  <a:gd name="connsiteX60" fmla="*/ 1314215 w 3320420"/>
                                  <a:gd name="connsiteY60" fmla="*/ 1789155 h 2319089"/>
                                  <a:gd name="connsiteX61" fmla="*/ 1355887 w 3320420"/>
                                  <a:gd name="connsiteY61" fmla="*/ 1777249 h 2319089"/>
                                  <a:gd name="connsiteX62" fmla="*/ 1409465 w 3320420"/>
                                  <a:gd name="connsiteY62" fmla="*/ 1777249 h 2319089"/>
                                  <a:gd name="connsiteX63" fmla="*/ 1415418 w 3320420"/>
                                  <a:gd name="connsiteY63" fmla="*/ 1765342 h 2319089"/>
                                  <a:gd name="connsiteX64" fmla="*/ 1451137 w 3320420"/>
                                  <a:gd name="connsiteY64" fmla="*/ 1729624 h 2319089"/>
                                  <a:gd name="connsiteX65" fmla="*/ 1486856 w 3320420"/>
                                  <a:gd name="connsiteY65" fmla="*/ 1705811 h 2319089"/>
                                  <a:gd name="connsiteX66" fmla="*/ 1576153 w 3320420"/>
                                  <a:gd name="connsiteY66" fmla="*/ 1664139 h 2319089"/>
                                  <a:gd name="connsiteX67" fmla="*/ 1641637 w 3320420"/>
                                  <a:gd name="connsiteY67" fmla="*/ 1658186 h 2319089"/>
                                  <a:gd name="connsiteX68" fmla="*/ 1653543 w 3320420"/>
                                  <a:gd name="connsiteY68" fmla="*/ 1620155 h 2319089"/>
                                  <a:gd name="connsiteX69" fmla="*/ 1707121 w 3320420"/>
                                  <a:gd name="connsiteY69" fmla="*/ 1605493 h 2319089"/>
                                  <a:gd name="connsiteX70" fmla="*/ 1707121 w 3320420"/>
                                  <a:gd name="connsiteY70" fmla="*/ 1634374 h 2319089"/>
                                  <a:gd name="connsiteX71" fmla="*/ 1784512 w 3320420"/>
                                  <a:gd name="connsiteY71" fmla="*/ 1658186 h 2319089"/>
                                  <a:gd name="connsiteX72" fmla="*/ 1814278 w 3320420"/>
                                  <a:gd name="connsiteY72" fmla="*/ 1658186 h 2319089"/>
                                  <a:gd name="connsiteX73" fmla="*/ 1820231 w 3320420"/>
                                  <a:gd name="connsiteY73" fmla="*/ 1634374 h 2319089"/>
                                  <a:gd name="connsiteX74" fmla="*/ 1867856 w 3320420"/>
                                  <a:gd name="connsiteY74" fmla="*/ 1634374 h 2319089"/>
                                  <a:gd name="connsiteX75" fmla="*/ 1974420 w 3320420"/>
                                  <a:gd name="connsiteY75" fmla="*/ 1629830 h 2319089"/>
                                  <a:gd name="connsiteX76" fmla="*/ 2128884 w 3320420"/>
                                  <a:gd name="connsiteY76" fmla="*/ 1529878 h 2319089"/>
                                  <a:gd name="connsiteX77" fmla="*/ 3129918 w 3320420"/>
                                  <a:gd name="connsiteY77" fmla="*/ 723546 h 2319089"/>
                                  <a:gd name="connsiteX78" fmla="*/ 3320420 w 3320420"/>
                                  <a:gd name="connsiteY78" fmla="*/ 539000 h 2319089"/>
                                  <a:gd name="connsiteX79" fmla="*/ 3290656 w 3320420"/>
                                  <a:gd name="connsiteY79" fmla="*/ 372311 h 2319089"/>
                                  <a:gd name="connsiteX80" fmla="*/ 3237721 w 3320420"/>
                                  <a:gd name="connsiteY80" fmla="*/ 519 h 2319089"/>
                                  <a:gd name="connsiteX81" fmla="*/ 2816412 w 3320420"/>
                                  <a:gd name="connsiteY81" fmla="*/ 60606 h 2319089"/>
                                  <a:gd name="connsiteX82" fmla="*/ 814152 w 3320420"/>
                                  <a:gd name="connsiteY82" fmla="*/ 324686 h 2319089"/>
                                  <a:gd name="connsiteX83" fmla="*/ 130106 w 3320420"/>
                                  <a:gd name="connsiteY83" fmla="*/ 422537 h 2319089"/>
                                  <a:gd name="connsiteX84" fmla="*/ 9671 w 3320420"/>
                                  <a:gd name="connsiteY84" fmla="*/ 438527 h 2319089"/>
                                  <a:gd name="connsiteX85" fmla="*/ 6504 w 3320420"/>
                                  <a:gd name="connsiteY85" fmla="*/ 518473 h 2319089"/>
                                  <a:gd name="connsiteX86" fmla="*/ 920 w 3320420"/>
                                  <a:gd name="connsiteY86" fmla="*/ 587210 h 2319089"/>
                                  <a:gd name="connsiteX87" fmla="*/ 1030 w 3320420"/>
                                  <a:gd name="connsiteY87" fmla="*/ 842994 h 2319089"/>
                                  <a:gd name="connsiteX88" fmla="*/ 2833 w 3320420"/>
                                  <a:gd name="connsiteY88" fmla="*/ 1202301 h 2319089"/>
                                  <a:gd name="connsiteX89" fmla="*/ 6502 w 3320420"/>
                                  <a:gd name="connsiteY89" fmla="*/ 1819993 h 2319089"/>
                                  <a:gd name="connsiteX90" fmla="*/ 3332 w 3320420"/>
                                  <a:gd name="connsiteY90" fmla="*/ 2178151 h 2319089"/>
                                  <a:gd name="connsiteX91" fmla="*/ 10868 w 3320420"/>
                                  <a:gd name="connsiteY91" fmla="*/ 2275080 h 2319089"/>
                                  <a:gd name="connsiteX0" fmla="*/ 10868 w 3320420"/>
                                  <a:gd name="connsiteY0" fmla="*/ 2274897 h 2318906"/>
                                  <a:gd name="connsiteX1" fmla="*/ 29479 w 3320420"/>
                                  <a:gd name="connsiteY1" fmla="*/ 2272305 h 2318906"/>
                                  <a:gd name="connsiteX2" fmla="*/ 44533 w 3320420"/>
                                  <a:gd name="connsiteY2" fmla="*/ 2277902 h 2318906"/>
                                  <a:gd name="connsiteX3" fmla="*/ 63551 w 3320420"/>
                                  <a:gd name="connsiteY3" fmla="*/ 2299485 h 2318906"/>
                                  <a:gd name="connsiteX4" fmla="*/ 83359 w 3320420"/>
                                  <a:gd name="connsiteY4" fmla="*/ 2304283 h 2318906"/>
                                  <a:gd name="connsiteX5" fmla="*/ 91426 w 3320420"/>
                                  <a:gd name="connsiteY5" fmla="*/ 2312277 h 2318906"/>
                                  <a:gd name="connsiteX6" fmla="*/ 129543 w 3320420"/>
                                  <a:gd name="connsiteY6" fmla="*/ 2318800 h 2318906"/>
                                  <a:gd name="connsiteX7" fmla="*/ 171215 w 3320420"/>
                                  <a:gd name="connsiteY7" fmla="*/ 2306894 h 2318906"/>
                                  <a:gd name="connsiteX8" fmla="*/ 183121 w 3320420"/>
                                  <a:gd name="connsiteY8" fmla="*/ 2294988 h 2318906"/>
                                  <a:gd name="connsiteX9" fmla="*/ 189075 w 3320420"/>
                                  <a:gd name="connsiteY9" fmla="*/ 2283081 h 2318906"/>
                                  <a:gd name="connsiteX10" fmla="*/ 206934 w 3320420"/>
                                  <a:gd name="connsiteY10" fmla="*/ 2237327 h 2318906"/>
                                  <a:gd name="connsiteX11" fmla="*/ 230746 w 3320420"/>
                                  <a:gd name="connsiteY11" fmla="*/ 2277128 h 2318906"/>
                                  <a:gd name="connsiteX12" fmla="*/ 257729 w 3320420"/>
                                  <a:gd name="connsiteY12" fmla="*/ 2279441 h 2318906"/>
                                  <a:gd name="connsiteX13" fmla="*/ 313704 w 3320420"/>
                                  <a:gd name="connsiteY13" fmla="*/ 2246035 h 2318906"/>
                                  <a:gd name="connsiteX14" fmla="*/ 331950 w 3320420"/>
                                  <a:gd name="connsiteY14" fmla="*/ 2217154 h 2318906"/>
                                  <a:gd name="connsiteX15" fmla="*/ 319272 w 3320420"/>
                                  <a:gd name="connsiteY15" fmla="*/ 2167870 h 2318906"/>
                                  <a:gd name="connsiteX16" fmla="*/ 348787 w 3320420"/>
                                  <a:gd name="connsiteY16" fmla="*/ 2155584 h 2318906"/>
                                  <a:gd name="connsiteX17" fmla="*/ 403387 w 3320420"/>
                                  <a:gd name="connsiteY17" fmla="*/ 2158066 h 2318906"/>
                                  <a:gd name="connsiteX18" fmla="*/ 472041 w 3320420"/>
                                  <a:gd name="connsiteY18" fmla="*/ 2174055 h 2318906"/>
                                  <a:gd name="connsiteX19" fmla="*/ 528403 w 3320420"/>
                                  <a:gd name="connsiteY19" fmla="*/ 2158066 h 2318906"/>
                                  <a:gd name="connsiteX20" fmla="*/ 546262 w 3320420"/>
                                  <a:gd name="connsiteY20" fmla="*/ 2140206 h 2318906"/>
                                  <a:gd name="connsiteX21" fmla="*/ 552215 w 3320420"/>
                                  <a:gd name="connsiteY21" fmla="*/ 2116394 h 2318906"/>
                                  <a:gd name="connsiteX22" fmla="*/ 581981 w 3320420"/>
                                  <a:gd name="connsiteY22" fmla="*/ 2086628 h 2318906"/>
                                  <a:gd name="connsiteX23" fmla="*/ 593887 w 3320420"/>
                                  <a:gd name="connsiteY23" fmla="*/ 2062816 h 2318906"/>
                                  <a:gd name="connsiteX24" fmla="*/ 617700 w 3320420"/>
                                  <a:gd name="connsiteY24" fmla="*/ 2044956 h 2318906"/>
                                  <a:gd name="connsiteX25" fmla="*/ 647465 w 3320420"/>
                                  <a:gd name="connsiteY25" fmla="*/ 2039003 h 2318906"/>
                                  <a:gd name="connsiteX26" fmla="*/ 685967 w 3320420"/>
                                  <a:gd name="connsiteY26" fmla="*/ 2035363 h 2318906"/>
                                  <a:gd name="connsiteX27" fmla="*/ 720851 w 3320420"/>
                                  <a:gd name="connsiteY27" fmla="*/ 2036163 h 2318906"/>
                                  <a:gd name="connsiteX28" fmla="*/ 742715 w 3320420"/>
                                  <a:gd name="connsiteY28" fmla="*/ 2044956 h 2318906"/>
                                  <a:gd name="connsiteX29" fmla="*/ 772482 w 3320420"/>
                                  <a:gd name="connsiteY29" fmla="*/ 2057578 h 2318906"/>
                                  <a:gd name="connsiteX30" fmla="*/ 778434 w 3320420"/>
                                  <a:gd name="connsiteY30" fmla="*/ 2092581 h 2318906"/>
                                  <a:gd name="connsiteX31" fmla="*/ 802246 w 3320420"/>
                                  <a:gd name="connsiteY31" fmla="*/ 2116394 h 2318906"/>
                                  <a:gd name="connsiteX32" fmla="*/ 867731 w 3320420"/>
                                  <a:gd name="connsiteY32" fmla="*/ 2146159 h 2318906"/>
                                  <a:gd name="connsiteX33" fmla="*/ 915356 w 3320420"/>
                                  <a:gd name="connsiteY33" fmla="*/ 2128300 h 2318906"/>
                                  <a:gd name="connsiteX34" fmla="*/ 945121 w 3320420"/>
                                  <a:gd name="connsiteY34" fmla="*/ 2152113 h 2318906"/>
                                  <a:gd name="connsiteX35" fmla="*/ 935613 w 3320420"/>
                                  <a:gd name="connsiteY35" fmla="*/ 2190144 h 2318906"/>
                                  <a:gd name="connsiteX36" fmla="*/ 945121 w 3320420"/>
                                  <a:gd name="connsiteY36" fmla="*/ 2211644 h 2318906"/>
                                  <a:gd name="connsiteX37" fmla="*/ 992746 w 3320420"/>
                                  <a:gd name="connsiteY37" fmla="*/ 2229503 h 2318906"/>
                                  <a:gd name="connsiteX38" fmla="*/ 1082043 w 3320420"/>
                                  <a:gd name="connsiteY38" fmla="*/ 2241409 h 2318906"/>
                                  <a:gd name="connsiteX39" fmla="*/ 1153481 w 3320420"/>
                                  <a:gd name="connsiteY39" fmla="*/ 2241409 h 2318906"/>
                                  <a:gd name="connsiteX40" fmla="*/ 1171340 w 3320420"/>
                                  <a:gd name="connsiteY40" fmla="*/ 2241409 h 2318906"/>
                                  <a:gd name="connsiteX41" fmla="*/ 1207059 w 3320420"/>
                                  <a:gd name="connsiteY41" fmla="*/ 2241409 h 2318906"/>
                                  <a:gd name="connsiteX42" fmla="*/ 1207059 w 3320420"/>
                                  <a:gd name="connsiteY42" fmla="*/ 2223550 h 2318906"/>
                                  <a:gd name="connsiteX43" fmla="*/ 1219736 w 3320420"/>
                                  <a:gd name="connsiteY43" fmla="*/ 2205691 h 2318906"/>
                                  <a:gd name="connsiteX44" fmla="*/ 1224918 w 3320420"/>
                                  <a:gd name="connsiteY44" fmla="*/ 2169972 h 2318906"/>
                                  <a:gd name="connsiteX45" fmla="*/ 1236825 w 3320420"/>
                                  <a:gd name="connsiteY45" fmla="*/ 2164019 h 2318906"/>
                                  <a:gd name="connsiteX46" fmla="*/ 1207059 w 3320420"/>
                                  <a:gd name="connsiteY46" fmla="*/ 2152113 h 2318906"/>
                                  <a:gd name="connsiteX47" fmla="*/ 1183246 w 3320420"/>
                                  <a:gd name="connsiteY47" fmla="*/ 2146159 h 2318906"/>
                                  <a:gd name="connsiteX48" fmla="*/ 1165387 w 3320420"/>
                                  <a:gd name="connsiteY48" fmla="*/ 2134253 h 2318906"/>
                                  <a:gd name="connsiteX49" fmla="*/ 1135621 w 3320420"/>
                                  <a:gd name="connsiteY49" fmla="*/ 2128300 h 2318906"/>
                                  <a:gd name="connsiteX50" fmla="*/ 1087996 w 3320420"/>
                                  <a:gd name="connsiteY50" fmla="*/ 2086628 h 2318906"/>
                                  <a:gd name="connsiteX51" fmla="*/ 1040371 w 3320420"/>
                                  <a:gd name="connsiteY51" fmla="*/ 2033050 h 2318906"/>
                                  <a:gd name="connsiteX52" fmla="*/ 1040371 w 3320420"/>
                                  <a:gd name="connsiteY52" fmla="*/ 1979472 h 2318906"/>
                                  <a:gd name="connsiteX53" fmla="*/ 1010606 w 3320420"/>
                                  <a:gd name="connsiteY53" fmla="*/ 1943753 h 2318906"/>
                                  <a:gd name="connsiteX54" fmla="*/ 1070137 w 3320420"/>
                                  <a:gd name="connsiteY54" fmla="*/ 1883337 h 2318906"/>
                                  <a:gd name="connsiteX55" fmla="*/ 1123715 w 3320420"/>
                                  <a:gd name="connsiteY55" fmla="*/ 1848503 h 2318906"/>
                                  <a:gd name="connsiteX56" fmla="*/ 1159434 w 3320420"/>
                                  <a:gd name="connsiteY56" fmla="*/ 1848503 h 2318906"/>
                                  <a:gd name="connsiteX57" fmla="*/ 1191827 w 3320420"/>
                                  <a:gd name="connsiteY57" fmla="*/ 1813415 h 2318906"/>
                                  <a:gd name="connsiteX58" fmla="*/ 1236825 w 3320420"/>
                                  <a:gd name="connsiteY58" fmla="*/ 1806831 h 2318906"/>
                                  <a:gd name="connsiteX59" fmla="*/ 1266590 w 3320420"/>
                                  <a:gd name="connsiteY59" fmla="*/ 1806831 h 2318906"/>
                                  <a:gd name="connsiteX60" fmla="*/ 1314215 w 3320420"/>
                                  <a:gd name="connsiteY60" fmla="*/ 1788972 h 2318906"/>
                                  <a:gd name="connsiteX61" fmla="*/ 1355887 w 3320420"/>
                                  <a:gd name="connsiteY61" fmla="*/ 1777066 h 2318906"/>
                                  <a:gd name="connsiteX62" fmla="*/ 1409465 w 3320420"/>
                                  <a:gd name="connsiteY62" fmla="*/ 1777066 h 2318906"/>
                                  <a:gd name="connsiteX63" fmla="*/ 1415418 w 3320420"/>
                                  <a:gd name="connsiteY63" fmla="*/ 1765159 h 2318906"/>
                                  <a:gd name="connsiteX64" fmla="*/ 1451137 w 3320420"/>
                                  <a:gd name="connsiteY64" fmla="*/ 1729441 h 2318906"/>
                                  <a:gd name="connsiteX65" fmla="*/ 1486856 w 3320420"/>
                                  <a:gd name="connsiteY65" fmla="*/ 1705628 h 2318906"/>
                                  <a:gd name="connsiteX66" fmla="*/ 1576153 w 3320420"/>
                                  <a:gd name="connsiteY66" fmla="*/ 1663956 h 2318906"/>
                                  <a:gd name="connsiteX67" fmla="*/ 1641637 w 3320420"/>
                                  <a:gd name="connsiteY67" fmla="*/ 1658003 h 2318906"/>
                                  <a:gd name="connsiteX68" fmla="*/ 1653543 w 3320420"/>
                                  <a:gd name="connsiteY68" fmla="*/ 1619972 h 2318906"/>
                                  <a:gd name="connsiteX69" fmla="*/ 1707121 w 3320420"/>
                                  <a:gd name="connsiteY69" fmla="*/ 1605310 h 2318906"/>
                                  <a:gd name="connsiteX70" fmla="*/ 1707121 w 3320420"/>
                                  <a:gd name="connsiteY70" fmla="*/ 1634191 h 2318906"/>
                                  <a:gd name="connsiteX71" fmla="*/ 1784512 w 3320420"/>
                                  <a:gd name="connsiteY71" fmla="*/ 1658003 h 2318906"/>
                                  <a:gd name="connsiteX72" fmla="*/ 1814278 w 3320420"/>
                                  <a:gd name="connsiteY72" fmla="*/ 1658003 h 2318906"/>
                                  <a:gd name="connsiteX73" fmla="*/ 1820231 w 3320420"/>
                                  <a:gd name="connsiteY73" fmla="*/ 1634191 h 2318906"/>
                                  <a:gd name="connsiteX74" fmla="*/ 1867856 w 3320420"/>
                                  <a:gd name="connsiteY74" fmla="*/ 1634191 h 2318906"/>
                                  <a:gd name="connsiteX75" fmla="*/ 1974420 w 3320420"/>
                                  <a:gd name="connsiteY75" fmla="*/ 1629647 h 2318906"/>
                                  <a:gd name="connsiteX76" fmla="*/ 2128884 w 3320420"/>
                                  <a:gd name="connsiteY76" fmla="*/ 1529695 h 2318906"/>
                                  <a:gd name="connsiteX77" fmla="*/ 3129918 w 3320420"/>
                                  <a:gd name="connsiteY77" fmla="*/ 723363 h 2318906"/>
                                  <a:gd name="connsiteX78" fmla="*/ 3320420 w 3320420"/>
                                  <a:gd name="connsiteY78" fmla="*/ 538817 h 2318906"/>
                                  <a:gd name="connsiteX79" fmla="*/ 3290656 w 3320420"/>
                                  <a:gd name="connsiteY79" fmla="*/ 372128 h 2318906"/>
                                  <a:gd name="connsiteX80" fmla="*/ 3237721 w 3320420"/>
                                  <a:gd name="connsiteY80" fmla="*/ 336 h 2318906"/>
                                  <a:gd name="connsiteX81" fmla="*/ 2816412 w 3320420"/>
                                  <a:gd name="connsiteY81" fmla="*/ 60423 h 2318906"/>
                                  <a:gd name="connsiteX82" fmla="*/ 814152 w 3320420"/>
                                  <a:gd name="connsiteY82" fmla="*/ 324503 h 2318906"/>
                                  <a:gd name="connsiteX83" fmla="*/ 130106 w 3320420"/>
                                  <a:gd name="connsiteY83" fmla="*/ 422354 h 2318906"/>
                                  <a:gd name="connsiteX84" fmla="*/ 9671 w 3320420"/>
                                  <a:gd name="connsiteY84" fmla="*/ 438344 h 2318906"/>
                                  <a:gd name="connsiteX85" fmla="*/ 6504 w 3320420"/>
                                  <a:gd name="connsiteY85" fmla="*/ 518290 h 2318906"/>
                                  <a:gd name="connsiteX86" fmla="*/ 920 w 3320420"/>
                                  <a:gd name="connsiteY86" fmla="*/ 587027 h 2318906"/>
                                  <a:gd name="connsiteX87" fmla="*/ 1030 w 3320420"/>
                                  <a:gd name="connsiteY87" fmla="*/ 842811 h 2318906"/>
                                  <a:gd name="connsiteX88" fmla="*/ 2833 w 3320420"/>
                                  <a:gd name="connsiteY88" fmla="*/ 1202118 h 2318906"/>
                                  <a:gd name="connsiteX89" fmla="*/ 6502 w 3320420"/>
                                  <a:gd name="connsiteY89" fmla="*/ 1819810 h 2318906"/>
                                  <a:gd name="connsiteX90" fmla="*/ 3332 w 3320420"/>
                                  <a:gd name="connsiteY90" fmla="*/ 2177968 h 2318906"/>
                                  <a:gd name="connsiteX91" fmla="*/ 10868 w 3320420"/>
                                  <a:gd name="connsiteY91" fmla="*/ 2274897 h 2318906"/>
                                  <a:gd name="connsiteX0" fmla="*/ 10868 w 3320420"/>
                                  <a:gd name="connsiteY0" fmla="*/ 2274804 h 2318813"/>
                                  <a:gd name="connsiteX1" fmla="*/ 29479 w 3320420"/>
                                  <a:gd name="connsiteY1" fmla="*/ 2272212 h 2318813"/>
                                  <a:gd name="connsiteX2" fmla="*/ 44533 w 3320420"/>
                                  <a:gd name="connsiteY2" fmla="*/ 2277809 h 2318813"/>
                                  <a:gd name="connsiteX3" fmla="*/ 63551 w 3320420"/>
                                  <a:gd name="connsiteY3" fmla="*/ 2299392 h 2318813"/>
                                  <a:gd name="connsiteX4" fmla="*/ 83359 w 3320420"/>
                                  <a:gd name="connsiteY4" fmla="*/ 2304190 h 2318813"/>
                                  <a:gd name="connsiteX5" fmla="*/ 91426 w 3320420"/>
                                  <a:gd name="connsiteY5" fmla="*/ 2312184 h 2318813"/>
                                  <a:gd name="connsiteX6" fmla="*/ 129543 w 3320420"/>
                                  <a:gd name="connsiteY6" fmla="*/ 2318707 h 2318813"/>
                                  <a:gd name="connsiteX7" fmla="*/ 171215 w 3320420"/>
                                  <a:gd name="connsiteY7" fmla="*/ 2306801 h 2318813"/>
                                  <a:gd name="connsiteX8" fmla="*/ 183121 w 3320420"/>
                                  <a:gd name="connsiteY8" fmla="*/ 2294895 h 2318813"/>
                                  <a:gd name="connsiteX9" fmla="*/ 189075 w 3320420"/>
                                  <a:gd name="connsiteY9" fmla="*/ 2282988 h 2318813"/>
                                  <a:gd name="connsiteX10" fmla="*/ 206934 w 3320420"/>
                                  <a:gd name="connsiteY10" fmla="*/ 2237234 h 2318813"/>
                                  <a:gd name="connsiteX11" fmla="*/ 230746 w 3320420"/>
                                  <a:gd name="connsiteY11" fmla="*/ 2277035 h 2318813"/>
                                  <a:gd name="connsiteX12" fmla="*/ 257729 w 3320420"/>
                                  <a:gd name="connsiteY12" fmla="*/ 2279348 h 2318813"/>
                                  <a:gd name="connsiteX13" fmla="*/ 313704 w 3320420"/>
                                  <a:gd name="connsiteY13" fmla="*/ 2245942 h 2318813"/>
                                  <a:gd name="connsiteX14" fmla="*/ 331950 w 3320420"/>
                                  <a:gd name="connsiteY14" fmla="*/ 2217061 h 2318813"/>
                                  <a:gd name="connsiteX15" fmla="*/ 319272 w 3320420"/>
                                  <a:gd name="connsiteY15" fmla="*/ 2167777 h 2318813"/>
                                  <a:gd name="connsiteX16" fmla="*/ 348787 w 3320420"/>
                                  <a:gd name="connsiteY16" fmla="*/ 2155491 h 2318813"/>
                                  <a:gd name="connsiteX17" fmla="*/ 403387 w 3320420"/>
                                  <a:gd name="connsiteY17" fmla="*/ 2157973 h 2318813"/>
                                  <a:gd name="connsiteX18" fmla="*/ 472041 w 3320420"/>
                                  <a:gd name="connsiteY18" fmla="*/ 2173962 h 2318813"/>
                                  <a:gd name="connsiteX19" fmla="*/ 528403 w 3320420"/>
                                  <a:gd name="connsiteY19" fmla="*/ 2157973 h 2318813"/>
                                  <a:gd name="connsiteX20" fmla="*/ 546262 w 3320420"/>
                                  <a:gd name="connsiteY20" fmla="*/ 2140113 h 2318813"/>
                                  <a:gd name="connsiteX21" fmla="*/ 552215 w 3320420"/>
                                  <a:gd name="connsiteY21" fmla="*/ 2116301 h 2318813"/>
                                  <a:gd name="connsiteX22" fmla="*/ 581981 w 3320420"/>
                                  <a:gd name="connsiteY22" fmla="*/ 2086535 h 2318813"/>
                                  <a:gd name="connsiteX23" fmla="*/ 593887 w 3320420"/>
                                  <a:gd name="connsiteY23" fmla="*/ 2062723 h 2318813"/>
                                  <a:gd name="connsiteX24" fmla="*/ 617700 w 3320420"/>
                                  <a:gd name="connsiteY24" fmla="*/ 2044863 h 2318813"/>
                                  <a:gd name="connsiteX25" fmla="*/ 647465 w 3320420"/>
                                  <a:gd name="connsiteY25" fmla="*/ 2038910 h 2318813"/>
                                  <a:gd name="connsiteX26" fmla="*/ 685967 w 3320420"/>
                                  <a:gd name="connsiteY26" fmla="*/ 2035270 h 2318813"/>
                                  <a:gd name="connsiteX27" fmla="*/ 720851 w 3320420"/>
                                  <a:gd name="connsiteY27" fmla="*/ 2036070 h 2318813"/>
                                  <a:gd name="connsiteX28" fmla="*/ 742715 w 3320420"/>
                                  <a:gd name="connsiteY28" fmla="*/ 2044863 h 2318813"/>
                                  <a:gd name="connsiteX29" fmla="*/ 772482 w 3320420"/>
                                  <a:gd name="connsiteY29" fmla="*/ 2057485 h 2318813"/>
                                  <a:gd name="connsiteX30" fmla="*/ 778434 w 3320420"/>
                                  <a:gd name="connsiteY30" fmla="*/ 2092488 h 2318813"/>
                                  <a:gd name="connsiteX31" fmla="*/ 802246 w 3320420"/>
                                  <a:gd name="connsiteY31" fmla="*/ 2116301 h 2318813"/>
                                  <a:gd name="connsiteX32" fmla="*/ 867731 w 3320420"/>
                                  <a:gd name="connsiteY32" fmla="*/ 2146066 h 2318813"/>
                                  <a:gd name="connsiteX33" fmla="*/ 915356 w 3320420"/>
                                  <a:gd name="connsiteY33" fmla="*/ 2128207 h 2318813"/>
                                  <a:gd name="connsiteX34" fmla="*/ 945121 w 3320420"/>
                                  <a:gd name="connsiteY34" fmla="*/ 2152020 h 2318813"/>
                                  <a:gd name="connsiteX35" fmla="*/ 935613 w 3320420"/>
                                  <a:gd name="connsiteY35" fmla="*/ 2190051 h 2318813"/>
                                  <a:gd name="connsiteX36" fmla="*/ 945121 w 3320420"/>
                                  <a:gd name="connsiteY36" fmla="*/ 2211551 h 2318813"/>
                                  <a:gd name="connsiteX37" fmla="*/ 992746 w 3320420"/>
                                  <a:gd name="connsiteY37" fmla="*/ 2229410 h 2318813"/>
                                  <a:gd name="connsiteX38" fmla="*/ 1082043 w 3320420"/>
                                  <a:gd name="connsiteY38" fmla="*/ 2241316 h 2318813"/>
                                  <a:gd name="connsiteX39" fmla="*/ 1153481 w 3320420"/>
                                  <a:gd name="connsiteY39" fmla="*/ 2241316 h 2318813"/>
                                  <a:gd name="connsiteX40" fmla="*/ 1171340 w 3320420"/>
                                  <a:gd name="connsiteY40" fmla="*/ 2241316 h 2318813"/>
                                  <a:gd name="connsiteX41" fmla="*/ 1207059 w 3320420"/>
                                  <a:gd name="connsiteY41" fmla="*/ 2241316 h 2318813"/>
                                  <a:gd name="connsiteX42" fmla="*/ 1207059 w 3320420"/>
                                  <a:gd name="connsiteY42" fmla="*/ 2223457 h 2318813"/>
                                  <a:gd name="connsiteX43" fmla="*/ 1219736 w 3320420"/>
                                  <a:gd name="connsiteY43" fmla="*/ 2205598 h 2318813"/>
                                  <a:gd name="connsiteX44" fmla="*/ 1224918 w 3320420"/>
                                  <a:gd name="connsiteY44" fmla="*/ 2169879 h 2318813"/>
                                  <a:gd name="connsiteX45" fmla="*/ 1236825 w 3320420"/>
                                  <a:gd name="connsiteY45" fmla="*/ 2163926 h 2318813"/>
                                  <a:gd name="connsiteX46" fmla="*/ 1207059 w 3320420"/>
                                  <a:gd name="connsiteY46" fmla="*/ 2152020 h 2318813"/>
                                  <a:gd name="connsiteX47" fmla="*/ 1183246 w 3320420"/>
                                  <a:gd name="connsiteY47" fmla="*/ 2146066 h 2318813"/>
                                  <a:gd name="connsiteX48" fmla="*/ 1165387 w 3320420"/>
                                  <a:gd name="connsiteY48" fmla="*/ 2134160 h 2318813"/>
                                  <a:gd name="connsiteX49" fmla="*/ 1135621 w 3320420"/>
                                  <a:gd name="connsiteY49" fmla="*/ 2128207 h 2318813"/>
                                  <a:gd name="connsiteX50" fmla="*/ 1087996 w 3320420"/>
                                  <a:gd name="connsiteY50" fmla="*/ 2086535 h 2318813"/>
                                  <a:gd name="connsiteX51" fmla="*/ 1040371 w 3320420"/>
                                  <a:gd name="connsiteY51" fmla="*/ 2032957 h 2318813"/>
                                  <a:gd name="connsiteX52" fmla="*/ 1040371 w 3320420"/>
                                  <a:gd name="connsiteY52" fmla="*/ 1979379 h 2318813"/>
                                  <a:gd name="connsiteX53" fmla="*/ 1010606 w 3320420"/>
                                  <a:gd name="connsiteY53" fmla="*/ 1943660 h 2318813"/>
                                  <a:gd name="connsiteX54" fmla="*/ 1070137 w 3320420"/>
                                  <a:gd name="connsiteY54" fmla="*/ 1883244 h 2318813"/>
                                  <a:gd name="connsiteX55" fmla="*/ 1123715 w 3320420"/>
                                  <a:gd name="connsiteY55" fmla="*/ 1848410 h 2318813"/>
                                  <a:gd name="connsiteX56" fmla="*/ 1159434 w 3320420"/>
                                  <a:gd name="connsiteY56" fmla="*/ 1848410 h 2318813"/>
                                  <a:gd name="connsiteX57" fmla="*/ 1191827 w 3320420"/>
                                  <a:gd name="connsiteY57" fmla="*/ 1813322 h 2318813"/>
                                  <a:gd name="connsiteX58" fmla="*/ 1236825 w 3320420"/>
                                  <a:gd name="connsiteY58" fmla="*/ 1806738 h 2318813"/>
                                  <a:gd name="connsiteX59" fmla="*/ 1266590 w 3320420"/>
                                  <a:gd name="connsiteY59" fmla="*/ 1806738 h 2318813"/>
                                  <a:gd name="connsiteX60" fmla="*/ 1314215 w 3320420"/>
                                  <a:gd name="connsiteY60" fmla="*/ 1788879 h 2318813"/>
                                  <a:gd name="connsiteX61" fmla="*/ 1355887 w 3320420"/>
                                  <a:gd name="connsiteY61" fmla="*/ 1776973 h 2318813"/>
                                  <a:gd name="connsiteX62" fmla="*/ 1409465 w 3320420"/>
                                  <a:gd name="connsiteY62" fmla="*/ 1776973 h 2318813"/>
                                  <a:gd name="connsiteX63" fmla="*/ 1415418 w 3320420"/>
                                  <a:gd name="connsiteY63" fmla="*/ 1765066 h 2318813"/>
                                  <a:gd name="connsiteX64" fmla="*/ 1451137 w 3320420"/>
                                  <a:gd name="connsiteY64" fmla="*/ 1729348 h 2318813"/>
                                  <a:gd name="connsiteX65" fmla="*/ 1486856 w 3320420"/>
                                  <a:gd name="connsiteY65" fmla="*/ 1705535 h 2318813"/>
                                  <a:gd name="connsiteX66" fmla="*/ 1576153 w 3320420"/>
                                  <a:gd name="connsiteY66" fmla="*/ 1663863 h 2318813"/>
                                  <a:gd name="connsiteX67" fmla="*/ 1641637 w 3320420"/>
                                  <a:gd name="connsiteY67" fmla="*/ 1657910 h 2318813"/>
                                  <a:gd name="connsiteX68" fmla="*/ 1653543 w 3320420"/>
                                  <a:gd name="connsiteY68" fmla="*/ 1619879 h 2318813"/>
                                  <a:gd name="connsiteX69" fmla="*/ 1707121 w 3320420"/>
                                  <a:gd name="connsiteY69" fmla="*/ 1605217 h 2318813"/>
                                  <a:gd name="connsiteX70" fmla="*/ 1707121 w 3320420"/>
                                  <a:gd name="connsiteY70" fmla="*/ 1634098 h 2318813"/>
                                  <a:gd name="connsiteX71" fmla="*/ 1784512 w 3320420"/>
                                  <a:gd name="connsiteY71" fmla="*/ 1657910 h 2318813"/>
                                  <a:gd name="connsiteX72" fmla="*/ 1814278 w 3320420"/>
                                  <a:gd name="connsiteY72" fmla="*/ 1657910 h 2318813"/>
                                  <a:gd name="connsiteX73" fmla="*/ 1820231 w 3320420"/>
                                  <a:gd name="connsiteY73" fmla="*/ 1634098 h 2318813"/>
                                  <a:gd name="connsiteX74" fmla="*/ 1867856 w 3320420"/>
                                  <a:gd name="connsiteY74" fmla="*/ 1634098 h 2318813"/>
                                  <a:gd name="connsiteX75" fmla="*/ 1974420 w 3320420"/>
                                  <a:gd name="connsiteY75" fmla="*/ 1629554 h 2318813"/>
                                  <a:gd name="connsiteX76" fmla="*/ 2128884 w 3320420"/>
                                  <a:gd name="connsiteY76" fmla="*/ 1529602 h 2318813"/>
                                  <a:gd name="connsiteX77" fmla="*/ 3129918 w 3320420"/>
                                  <a:gd name="connsiteY77" fmla="*/ 723270 h 2318813"/>
                                  <a:gd name="connsiteX78" fmla="*/ 3320420 w 3320420"/>
                                  <a:gd name="connsiteY78" fmla="*/ 538724 h 2318813"/>
                                  <a:gd name="connsiteX79" fmla="*/ 3290656 w 3320420"/>
                                  <a:gd name="connsiteY79" fmla="*/ 372035 h 2318813"/>
                                  <a:gd name="connsiteX80" fmla="*/ 3237721 w 3320420"/>
                                  <a:gd name="connsiteY80" fmla="*/ 243 h 2318813"/>
                                  <a:gd name="connsiteX81" fmla="*/ 2816412 w 3320420"/>
                                  <a:gd name="connsiteY81" fmla="*/ 60330 h 2318813"/>
                                  <a:gd name="connsiteX82" fmla="*/ 814152 w 3320420"/>
                                  <a:gd name="connsiteY82" fmla="*/ 324410 h 2318813"/>
                                  <a:gd name="connsiteX83" fmla="*/ 130106 w 3320420"/>
                                  <a:gd name="connsiteY83" fmla="*/ 422261 h 2318813"/>
                                  <a:gd name="connsiteX84" fmla="*/ 9671 w 3320420"/>
                                  <a:gd name="connsiteY84" fmla="*/ 438251 h 2318813"/>
                                  <a:gd name="connsiteX85" fmla="*/ 6504 w 3320420"/>
                                  <a:gd name="connsiteY85" fmla="*/ 518197 h 2318813"/>
                                  <a:gd name="connsiteX86" fmla="*/ 920 w 3320420"/>
                                  <a:gd name="connsiteY86" fmla="*/ 586934 h 2318813"/>
                                  <a:gd name="connsiteX87" fmla="*/ 1030 w 3320420"/>
                                  <a:gd name="connsiteY87" fmla="*/ 842718 h 2318813"/>
                                  <a:gd name="connsiteX88" fmla="*/ 2833 w 3320420"/>
                                  <a:gd name="connsiteY88" fmla="*/ 1202025 h 2318813"/>
                                  <a:gd name="connsiteX89" fmla="*/ 6502 w 3320420"/>
                                  <a:gd name="connsiteY89" fmla="*/ 1819717 h 2318813"/>
                                  <a:gd name="connsiteX90" fmla="*/ 3332 w 3320420"/>
                                  <a:gd name="connsiteY90" fmla="*/ 2177875 h 2318813"/>
                                  <a:gd name="connsiteX91" fmla="*/ 10868 w 3320420"/>
                                  <a:gd name="connsiteY91" fmla="*/ 2274804 h 2318813"/>
                                  <a:gd name="connsiteX0" fmla="*/ 10868 w 3320420"/>
                                  <a:gd name="connsiteY0" fmla="*/ 2266803 h 2310812"/>
                                  <a:gd name="connsiteX1" fmla="*/ 29479 w 3320420"/>
                                  <a:gd name="connsiteY1" fmla="*/ 2264211 h 2310812"/>
                                  <a:gd name="connsiteX2" fmla="*/ 44533 w 3320420"/>
                                  <a:gd name="connsiteY2" fmla="*/ 2269808 h 2310812"/>
                                  <a:gd name="connsiteX3" fmla="*/ 63551 w 3320420"/>
                                  <a:gd name="connsiteY3" fmla="*/ 2291391 h 2310812"/>
                                  <a:gd name="connsiteX4" fmla="*/ 83359 w 3320420"/>
                                  <a:gd name="connsiteY4" fmla="*/ 2296189 h 2310812"/>
                                  <a:gd name="connsiteX5" fmla="*/ 91426 w 3320420"/>
                                  <a:gd name="connsiteY5" fmla="*/ 2304183 h 2310812"/>
                                  <a:gd name="connsiteX6" fmla="*/ 129543 w 3320420"/>
                                  <a:gd name="connsiteY6" fmla="*/ 2310706 h 2310812"/>
                                  <a:gd name="connsiteX7" fmla="*/ 171215 w 3320420"/>
                                  <a:gd name="connsiteY7" fmla="*/ 2298800 h 2310812"/>
                                  <a:gd name="connsiteX8" fmla="*/ 183121 w 3320420"/>
                                  <a:gd name="connsiteY8" fmla="*/ 2286894 h 2310812"/>
                                  <a:gd name="connsiteX9" fmla="*/ 189075 w 3320420"/>
                                  <a:gd name="connsiteY9" fmla="*/ 2274987 h 2310812"/>
                                  <a:gd name="connsiteX10" fmla="*/ 206934 w 3320420"/>
                                  <a:gd name="connsiteY10" fmla="*/ 2229233 h 2310812"/>
                                  <a:gd name="connsiteX11" fmla="*/ 230746 w 3320420"/>
                                  <a:gd name="connsiteY11" fmla="*/ 2269034 h 2310812"/>
                                  <a:gd name="connsiteX12" fmla="*/ 257729 w 3320420"/>
                                  <a:gd name="connsiteY12" fmla="*/ 2271347 h 2310812"/>
                                  <a:gd name="connsiteX13" fmla="*/ 313704 w 3320420"/>
                                  <a:gd name="connsiteY13" fmla="*/ 2237941 h 2310812"/>
                                  <a:gd name="connsiteX14" fmla="*/ 331950 w 3320420"/>
                                  <a:gd name="connsiteY14" fmla="*/ 2209060 h 2310812"/>
                                  <a:gd name="connsiteX15" fmla="*/ 319272 w 3320420"/>
                                  <a:gd name="connsiteY15" fmla="*/ 2159776 h 2310812"/>
                                  <a:gd name="connsiteX16" fmla="*/ 348787 w 3320420"/>
                                  <a:gd name="connsiteY16" fmla="*/ 2147490 h 2310812"/>
                                  <a:gd name="connsiteX17" fmla="*/ 403387 w 3320420"/>
                                  <a:gd name="connsiteY17" fmla="*/ 2149972 h 2310812"/>
                                  <a:gd name="connsiteX18" fmla="*/ 472041 w 3320420"/>
                                  <a:gd name="connsiteY18" fmla="*/ 2165961 h 2310812"/>
                                  <a:gd name="connsiteX19" fmla="*/ 528403 w 3320420"/>
                                  <a:gd name="connsiteY19" fmla="*/ 2149972 h 2310812"/>
                                  <a:gd name="connsiteX20" fmla="*/ 546262 w 3320420"/>
                                  <a:gd name="connsiteY20" fmla="*/ 2132112 h 2310812"/>
                                  <a:gd name="connsiteX21" fmla="*/ 552215 w 3320420"/>
                                  <a:gd name="connsiteY21" fmla="*/ 2108300 h 2310812"/>
                                  <a:gd name="connsiteX22" fmla="*/ 581981 w 3320420"/>
                                  <a:gd name="connsiteY22" fmla="*/ 2078534 h 2310812"/>
                                  <a:gd name="connsiteX23" fmla="*/ 593887 w 3320420"/>
                                  <a:gd name="connsiteY23" fmla="*/ 2054722 h 2310812"/>
                                  <a:gd name="connsiteX24" fmla="*/ 617700 w 3320420"/>
                                  <a:gd name="connsiteY24" fmla="*/ 2036862 h 2310812"/>
                                  <a:gd name="connsiteX25" fmla="*/ 647465 w 3320420"/>
                                  <a:gd name="connsiteY25" fmla="*/ 2030909 h 2310812"/>
                                  <a:gd name="connsiteX26" fmla="*/ 685967 w 3320420"/>
                                  <a:gd name="connsiteY26" fmla="*/ 2027269 h 2310812"/>
                                  <a:gd name="connsiteX27" fmla="*/ 720851 w 3320420"/>
                                  <a:gd name="connsiteY27" fmla="*/ 2028069 h 2310812"/>
                                  <a:gd name="connsiteX28" fmla="*/ 742715 w 3320420"/>
                                  <a:gd name="connsiteY28" fmla="*/ 2036862 h 2310812"/>
                                  <a:gd name="connsiteX29" fmla="*/ 772482 w 3320420"/>
                                  <a:gd name="connsiteY29" fmla="*/ 2049484 h 2310812"/>
                                  <a:gd name="connsiteX30" fmla="*/ 778434 w 3320420"/>
                                  <a:gd name="connsiteY30" fmla="*/ 2084487 h 2310812"/>
                                  <a:gd name="connsiteX31" fmla="*/ 802246 w 3320420"/>
                                  <a:gd name="connsiteY31" fmla="*/ 2108300 h 2310812"/>
                                  <a:gd name="connsiteX32" fmla="*/ 867731 w 3320420"/>
                                  <a:gd name="connsiteY32" fmla="*/ 2138065 h 2310812"/>
                                  <a:gd name="connsiteX33" fmla="*/ 915356 w 3320420"/>
                                  <a:gd name="connsiteY33" fmla="*/ 2120206 h 2310812"/>
                                  <a:gd name="connsiteX34" fmla="*/ 945121 w 3320420"/>
                                  <a:gd name="connsiteY34" fmla="*/ 2144019 h 2310812"/>
                                  <a:gd name="connsiteX35" fmla="*/ 935613 w 3320420"/>
                                  <a:gd name="connsiteY35" fmla="*/ 2182050 h 2310812"/>
                                  <a:gd name="connsiteX36" fmla="*/ 945121 w 3320420"/>
                                  <a:gd name="connsiteY36" fmla="*/ 2203550 h 2310812"/>
                                  <a:gd name="connsiteX37" fmla="*/ 992746 w 3320420"/>
                                  <a:gd name="connsiteY37" fmla="*/ 2221409 h 2310812"/>
                                  <a:gd name="connsiteX38" fmla="*/ 1082043 w 3320420"/>
                                  <a:gd name="connsiteY38" fmla="*/ 2233315 h 2310812"/>
                                  <a:gd name="connsiteX39" fmla="*/ 1153481 w 3320420"/>
                                  <a:gd name="connsiteY39" fmla="*/ 2233315 h 2310812"/>
                                  <a:gd name="connsiteX40" fmla="*/ 1171340 w 3320420"/>
                                  <a:gd name="connsiteY40" fmla="*/ 2233315 h 2310812"/>
                                  <a:gd name="connsiteX41" fmla="*/ 1207059 w 3320420"/>
                                  <a:gd name="connsiteY41" fmla="*/ 2233315 h 2310812"/>
                                  <a:gd name="connsiteX42" fmla="*/ 1207059 w 3320420"/>
                                  <a:gd name="connsiteY42" fmla="*/ 2215456 h 2310812"/>
                                  <a:gd name="connsiteX43" fmla="*/ 1219736 w 3320420"/>
                                  <a:gd name="connsiteY43" fmla="*/ 2197597 h 2310812"/>
                                  <a:gd name="connsiteX44" fmla="*/ 1224918 w 3320420"/>
                                  <a:gd name="connsiteY44" fmla="*/ 2161878 h 2310812"/>
                                  <a:gd name="connsiteX45" fmla="*/ 1236825 w 3320420"/>
                                  <a:gd name="connsiteY45" fmla="*/ 2155925 h 2310812"/>
                                  <a:gd name="connsiteX46" fmla="*/ 1207059 w 3320420"/>
                                  <a:gd name="connsiteY46" fmla="*/ 2144019 h 2310812"/>
                                  <a:gd name="connsiteX47" fmla="*/ 1183246 w 3320420"/>
                                  <a:gd name="connsiteY47" fmla="*/ 2138065 h 2310812"/>
                                  <a:gd name="connsiteX48" fmla="*/ 1165387 w 3320420"/>
                                  <a:gd name="connsiteY48" fmla="*/ 2126159 h 2310812"/>
                                  <a:gd name="connsiteX49" fmla="*/ 1135621 w 3320420"/>
                                  <a:gd name="connsiteY49" fmla="*/ 2120206 h 2310812"/>
                                  <a:gd name="connsiteX50" fmla="*/ 1087996 w 3320420"/>
                                  <a:gd name="connsiteY50" fmla="*/ 2078534 h 2310812"/>
                                  <a:gd name="connsiteX51" fmla="*/ 1040371 w 3320420"/>
                                  <a:gd name="connsiteY51" fmla="*/ 2024956 h 2310812"/>
                                  <a:gd name="connsiteX52" fmla="*/ 1040371 w 3320420"/>
                                  <a:gd name="connsiteY52" fmla="*/ 1971378 h 2310812"/>
                                  <a:gd name="connsiteX53" fmla="*/ 1010606 w 3320420"/>
                                  <a:gd name="connsiteY53" fmla="*/ 1935659 h 2310812"/>
                                  <a:gd name="connsiteX54" fmla="*/ 1070137 w 3320420"/>
                                  <a:gd name="connsiteY54" fmla="*/ 1875243 h 2310812"/>
                                  <a:gd name="connsiteX55" fmla="*/ 1123715 w 3320420"/>
                                  <a:gd name="connsiteY55" fmla="*/ 1840409 h 2310812"/>
                                  <a:gd name="connsiteX56" fmla="*/ 1159434 w 3320420"/>
                                  <a:gd name="connsiteY56" fmla="*/ 1840409 h 2310812"/>
                                  <a:gd name="connsiteX57" fmla="*/ 1191827 w 3320420"/>
                                  <a:gd name="connsiteY57" fmla="*/ 1805321 h 2310812"/>
                                  <a:gd name="connsiteX58" fmla="*/ 1236825 w 3320420"/>
                                  <a:gd name="connsiteY58" fmla="*/ 1798737 h 2310812"/>
                                  <a:gd name="connsiteX59" fmla="*/ 1266590 w 3320420"/>
                                  <a:gd name="connsiteY59" fmla="*/ 1798737 h 2310812"/>
                                  <a:gd name="connsiteX60" fmla="*/ 1314215 w 3320420"/>
                                  <a:gd name="connsiteY60" fmla="*/ 1780878 h 2310812"/>
                                  <a:gd name="connsiteX61" fmla="*/ 1355887 w 3320420"/>
                                  <a:gd name="connsiteY61" fmla="*/ 1768972 h 2310812"/>
                                  <a:gd name="connsiteX62" fmla="*/ 1409465 w 3320420"/>
                                  <a:gd name="connsiteY62" fmla="*/ 1768972 h 2310812"/>
                                  <a:gd name="connsiteX63" fmla="*/ 1415418 w 3320420"/>
                                  <a:gd name="connsiteY63" fmla="*/ 1757065 h 2310812"/>
                                  <a:gd name="connsiteX64" fmla="*/ 1451137 w 3320420"/>
                                  <a:gd name="connsiteY64" fmla="*/ 1721347 h 2310812"/>
                                  <a:gd name="connsiteX65" fmla="*/ 1486856 w 3320420"/>
                                  <a:gd name="connsiteY65" fmla="*/ 1697534 h 2310812"/>
                                  <a:gd name="connsiteX66" fmla="*/ 1576153 w 3320420"/>
                                  <a:gd name="connsiteY66" fmla="*/ 1655862 h 2310812"/>
                                  <a:gd name="connsiteX67" fmla="*/ 1641637 w 3320420"/>
                                  <a:gd name="connsiteY67" fmla="*/ 1649909 h 2310812"/>
                                  <a:gd name="connsiteX68" fmla="*/ 1653543 w 3320420"/>
                                  <a:gd name="connsiteY68" fmla="*/ 1611878 h 2310812"/>
                                  <a:gd name="connsiteX69" fmla="*/ 1707121 w 3320420"/>
                                  <a:gd name="connsiteY69" fmla="*/ 1597216 h 2310812"/>
                                  <a:gd name="connsiteX70" fmla="*/ 1707121 w 3320420"/>
                                  <a:gd name="connsiteY70" fmla="*/ 1626097 h 2310812"/>
                                  <a:gd name="connsiteX71" fmla="*/ 1784512 w 3320420"/>
                                  <a:gd name="connsiteY71" fmla="*/ 1649909 h 2310812"/>
                                  <a:gd name="connsiteX72" fmla="*/ 1814278 w 3320420"/>
                                  <a:gd name="connsiteY72" fmla="*/ 1649909 h 2310812"/>
                                  <a:gd name="connsiteX73" fmla="*/ 1820231 w 3320420"/>
                                  <a:gd name="connsiteY73" fmla="*/ 1626097 h 2310812"/>
                                  <a:gd name="connsiteX74" fmla="*/ 1867856 w 3320420"/>
                                  <a:gd name="connsiteY74" fmla="*/ 1626097 h 2310812"/>
                                  <a:gd name="connsiteX75" fmla="*/ 1974420 w 3320420"/>
                                  <a:gd name="connsiteY75" fmla="*/ 1621553 h 2310812"/>
                                  <a:gd name="connsiteX76" fmla="*/ 2128884 w 3320420"/>
                                  <a:gd name="connsiteY76" fmla="*/ 1521601 h 2310812"/>
                                  <a:gd name="connsiteX77" fmla="*/ 3129918 w 3320420"/>
                                  <a:gd name="connsiteY77" fmla="*/ 715269 h 2310812"/>
                                  <a:gd name="connsiteX78" fmla="*/ 3320420 w 3320420"/>
                                  <a:gd name="connsiteY78" fmla="*/ 530723 h 2310812"/>
                                  <a:gd name="connsiteX79" fmla="*/ 3290656 w 3320420"/>
                                  <a:gd name="connsiteY79" fmla="*/ 364034 h 2310812"/>
                                  <a:gd name="connsiteX80" fmla="*/ 3232414 w 3320420"/>
                                  <a:gd name="connsiteY80" fmla="*/ 339 h 2310812"/>
                                  <a:gd name="connsiteX81" fmla="*/ 2816412 w 3320420"/>
                                  <a:gd name="connsiteY81" fmla="*/ 52329 h 2310812"/>
                                  <a:gd name="connsiteX82" fmla="*/ 814152 w 3320420"/>
                                  <a:gd name="connsiteY82" fmla="*/ 316409 h 2310812"/>
                                  <a:gd name="connsiteX83" fmla="*/ 130106 w 3320420"/>
                                  <a:gd name="connsiteY83" fmla="*/ 414260 h 2310812"/>
                                  <a:gd name="connsiteX84" fmla="*/ 9671 w 3320420"/>
                                  <a:gd name="connsiteY84" fmla="*/ 430250 h 2310812"/>
                                  <a:gd name="connsiteX85" fmla="*/ 6504 w 3320420"/>
                                  <a:gd name="connsiteY85" fmla="*/ 510196 h 2310812"/>
                                  <a:gd name="connsiteX86" fmla="*/ 920 w 3320420"/>
                                  <a:gd name="connsiteY86" fmla="*/ 578933 h 2310812"/>
                                  <a:gd name="connsiteX87" fmla="*/ 1030 w 3320420"/>
                                  <a:gd name="connsiteY87" fmla="*/ 834717 h 2310812"/>
                                  <a:gd name="connsiteX88" fmla="*/ 2833 w 3320420"/>
                                  <a:gd name="connsiteY88" fmla="*/ 1194024 h 2310812"/>
                                  <a:gd name="connsiteX89" fmla="*/ 6502 w 3320420"/>
                                  <a:gd name="connsiteY89" fmla="*/ 1811716 h 2310812"/>
                                  <a:gd name="connsiteX90" fmla="*/ 3332 w 3320420"/>
                                  <a:gd name="connsiteY90" fmla="*/ 2169874 h 2310812"/>
                                  <a:gd name="connsiteX91" fmla="*/ 10868 w 3320420"/>
                                  <a:gd name="connsiteY91" fmla="*/ 2266803 h 2310812"/>
                                  <a:gd name="connsiteX0" fmla="*/ 10868 w 3320420"/>
                                  <a:gd name="connsiteY0" fmla="*/ 2266803 h 2310812"/>
                                  <a:gd name="connsiteX1" fmla="*/ 29479 w 3320420"/>
                                  <a:gd name="connsiteY1" fmla="*/ 2264211 h 2310812"/>
                                  <a:gd name="connsiteX2" fmla="*/ 44533 w 3320420"/>
                                  <a:gd name="connsiteY2" fmla="*/ 2269808 h 2310812"/>
                                  <a:gd name="connsiteX3" fmla="*/ 63551 w 3320420"/>
                                  <a:gd name="connsiteY3" fmla="*/ 2291391 h 2310812"/>
                                  <a:gd name="connsiteX4" fmla="*/ 83359 w 3320420"/>
                                  <a:gd name="connsiteY4" fmla="*/ 2296189 h 2310812"/>
                                  <a:gd name="connsiteX5" fmla="*/ 91426 w 3320420"/>
                                  <a:gd name="connsiteY5" fmla="*/ 2304183 h 2310812"/>
                                  <a:gd name="connsiteX6" fmla="*/ 129543 w 3320420"/>
                                  <a:gd name="connsiteY6" fmla="*/ 2310706 h 2310812"/>
                                  <a:gd name="connsiteX7" fmla="*/ 171215 w 3320420"/>
                                  <a:gd name="connsiteY7" fmla="*/ 2298800 h 2310812"/>
                                  <a:gd name="connsiteX8" fmla="*/ 183121 w 3320420"/>
                                  <a:gd name="connsiteY8" fmla="*/ 2286894 h 2310812"/>
                                  <a:gd name="connsiteX9" fmla="*/ 189075 w 3320420"/>
                                  <a:gd name="connsiteY9" fmla="*/ 2274987 h 2310812"/>
                                  <a:gd name="connsiteX10" fmla="*/ 206934 w 3320420"/>
                                  <a:gd name="connsiteY10" fmla="*/ 2229233 h 2310812"/>
                                  <a:gd name="connsiteX11" fmla="*/ 230746 w 3320420"/>
                                  <a:gd name="connsiteY11" fmla="*/ 2269034 h 2310812"/>
                                  <a:gd name="connsiteX12" fmla="*/ 257729 w 3320420"/>
                                  <a:gd name="connsiteY12" fmla="*/ 2271347 h 2310812"/>
                                  <a:gd name="connsiteX13" fmla="*/ 313704 w 3320420"/>
                                  <a:gd name="connsiteY13" fmla="*/ 2237941 h 2310812"/>
                                  <a:gd name="connsiteX14" fmla="*/ 331950 w 3320420"/>
                                  <a:gd name="connsiteY14" fmla="*/ 2209060 h 2310812"/>
                                  <a:gd name="connsiteX15" fmla="*/ 319272 w 3320420"/>
                                  <a:gd name="connsiteY15" fmla="*/ 2159776 h 2310812"/>
                                  <a:gd name="connsiteX16" fmla="*/ 348787 w 3320420"/>
                                  <a:gd name="connsiteY16" fmla="*/ 2147490 h 2310812"/>
                                  <a:gd name="connsiteX17" fmla="*/ 403387 w 3320420"/>
                                  <a:gd name="connsiteY17" fmla="*/ 2149972 h 2310812"/>
                                  <a:gd name="connsiteX18" fmla="*/ 472041 w 3320420"/>
                                  <a:gd name="connsiteY18" fmla="*/ 2165961 h 2310812"/>
                                  <a:gd name="connsiteX19" fmla="*/ 528403 w 3320420"/>
                                  <a:gd name="connsiteY19" fmla="*/ 2149972 h 2310812"/>
                                  <a:gd name="connsiteX20" fmla="*/ 546262 w 3320420"/>
                                  <a:gd name="connsiteY20" fmla="*/ 2132112 h 2310812"/>
                                  <a:gd name="connsiteX21" fmla="*/ 552215 w 3320420"/>
                                  <a:gd name="connsiteY21" fmla="*/ 2108300 h 2310812"/>
                                  <a:gd name="connsiteX22" fmla="*/ 581981 w 3320420"/>
                                  <a:gd name="connsiteY22" fmla="*/ 2078534 h 2310812"/>
                                  <a:gd name="connsiteX23" fmla="*/ 593887 w 3320420"/>
                                  <a:gd name="connsiteY23" fmla="*/ 2054722 h 2310812"/>
                                  <a:gd name="connsiteX24" fmla="*/ 617700 w 3320420"/>
                                  <a:gd name="connsiteY24" fmla="*/ 2036862 h 2310812"/>
                                  <a:gd name="connsiteX25" fmla="*/ 647465 w 3320420"/>
                                  <a:gd name="connsiteY25" fmla="*/ 2030909 h 2310812"/>
                                  <a:gd name="connsiteX26" fmla="*/ 685967 w 3320420"/>
                                  <a:gd name="connsiteY26" fmla="*/ 2027269 h 2310812"/>
                                  <a:gd name="connsiteX27" fmla="*/ 720851 w 3320420"/>
                                  <a:gd name="connsiteY27" fmla="*/ 2028069 h 2310812"/>
                                  <a:gd name="connsiteX28" fmla="*/ 742715 w 3320420"/>
                                  <a:gd name="connsiteY28" fmla="*/ 2036862 h 2310812"/>
                                  <a:gd name="connsiteX29" fmla="*/ 772482 w 3320420"/>
                                  <a:gd name="connsiteY29" fmla="*/ 2049484 h 2310812"/>
                                  <a:gd name="connsiteX30" fmla="*/ 778434 w 3320420"/>
                                  <a:gd name="connsiteY30" fmla="*/ 2084487 h 2310812"/>
                                  <a:gd name="connsiteX31" fmla="*/ 802246 w 3320420"/>
                                  <a:gd name="connsiteY31" fmla="*/ 2108300 h 2310812"/>
                                  <a:gd name="connsiteX32" fmla="*/ 867731 w 3320420"/>
                                  <a:gd name="connsiteY32" fmla="*/ 2138065 h 2310812"/>
                                  <a:gd name="connsiteX33" fmla="*/ 915356 w 3320420"/>
                                  <a:gd name="connsiteY33" fmla="*/ 2120206 h 2310812"/>
                                  <a:gd name="connsiteX34" fmla="*/ 945121 w 3320420"/>
                                  <a:gd name="connsiteY34" fmla="*/ 2144019 h 2310812"/>
                                  <a:gd name="connsiteX35" fmla="*/ 935613 w 3320420"/>
                                  <a:gd name="connsiteY35" fmla="*/ 2182050 h 2310812"/>
                                  <a:gd name="connsiteX36" fmla="*/ 945121 w 3320420"/>
                                  <a:gd name="connsiteY36" fmla="*/ 2203550 h 2310812"/>
                                  <a:gd name="connsiteX37" fmla="*/ 992746 w 3320420"/>
                                  <a:gd name="connsiteY37" fmla="*/ 2221409 h 2310812"/>
                                  <a:gd name="connsiteX38" fmla="*/ 1082043 w 3320420"/>
                                  <a:gd name="connsiteY38" fmla="*/ 2233315 h 2310812"/>
                                  <a:gd name="connsiteX39" fmla="*/ 1153481 w 3320420"/>
                                  <a:gd name="connsiteY39" fmla="*/ 2233315 h 2310812"/>
                                  <a:gd name="connsiteX40" fmla="*/ 1171340 w 3320420"/>
                                  <a:gd name="connsiteY40" fmla="*/ 2233315 h 2310812"/>
                                  <a:gd name="connsiteX41" fmla="*/ 1207059 w 3320420"/>
                                  <a:gd name="connsiteY41" fmla="*/ 2233315 h 2310812"/>
                                  <a:gd name="connsiteX42" fmla="*/ 1207059 w 3320420"/>
                                  <a:gd name="connsiteY42" fmla="*/ 2215456 h 2310812"/>
                                  <a:gd name="connsiteX43" fmla="*/ 1219736 w 3320420"/>
                                  <a:gd name="connsiteY43" fmla="*/ 2197597 h 2310812"/>
                                  <a:gd name="connsiteX44" fmla="*/ 1224918 w 3320420"/>
                                  <a:gd name="connsiteY44" fmla="*/ 2161878 h 2310812"/>
                                  <a:gd name="connsiteX45" fmla="*/ 1236825 w 3320420"/>
                                  <a:gd name="connsiteY45" fmla="*/ 2155925 h 2310812"/>
                                  <a:gd name="connsiteX46" fmla="*/ 1207059 w 3320420"/>
                                  <a:gd name="connsiteY46" fmla="*/ 2144019 h 2310812"/>
                                  <a:gd name="connsiteX47" fmla="*/ 1183246 w 3320420"/>
                                  <a:gd name="connsiteY47" fmla="*/ 2138065 h 2310812"/>
                                  <a:gd name="connsiteX48" fmla="*/ 1165387 w 3320420"/>
                                  <a:gd name="connsiteY48" fmla="*/ 2126159 h 2310812"/>
                                  <a:gd name="connsiteX49" fmla="*/ 1135621 w 3320420"/>
                                  <a:gd name="connsiteY49" fmla="*/ 2120206 h 2310812"/>
                                  <a:gd name="connsiteX50" fmla="*/ 1087996 w 3320420"/>
                                  <a:gd name="connsiteY50" fmla="*/ 2078534 h 2310812"/>
                                  <a:gd name="connsiteX51" fmla="*/ 1040371 w 3320420"/>
                                  <a:gd name="connsiteY51" fmla="*/ 2024956 h 2310812"/>
                                  <a:gd name="connsiteX52" fmla="*/ 1040371 w 3320420"/>
                                  <a:gd name="connsiteY52" fmla="*/ 1971378 h 2310812"/>
                                  <a:gd name="connsiteX53" fmla="*/ 1010606 w 3320420"/>
                                  <a:gd name="connsiteY53" fmla="*/ 1935659 h 2310812"/>
                                  <a:gd name="connsiteX54" fmla="*/ 1070137 w 3320420"/>
                                  <a:gd name="connsiteY54" fmla="*/ 1875243 h 2310812"/>
                                  <a:gd name="connsiteX55" fmla="*/ 1123715 w 3320420"/>
                                  <a:gd name="connsiteY55" fmla="*/ 1840409 h 2310812"/>
                                  <a:gd name="connsiteX56" fmla="*/ 1159434 w 3320420"/>
                                  <a:gd name="connsiteY56" fmla="*/ 1840409 h 2310812"/>
                                  <a:gd name="connsiteX57" fmla="*/ 1191827 w 3320420"/>
                                  <a:gd name="connsiteY57" fmla="*/ 1805321 h 2310812"/>
                                  <a:gd name="connsiteX58" fmla="*/ 1236825 w 3320420"/>
                                  <a:gd name="connsiteY58" fmla="*/ 1798737 h 2310812"/>
                                  <a:gd name="connsiteX59" fmla="*/ 1266590 w 3320420"/>
                                  <a:gd name="connsiteY59" fmla="*/ 1798737 h 2310812"/>
                                  <a:gd name="connsiteX60" fmla="*/ 1314215 w 3320420"/>
                                  <a:gd name="connsiteY60" fmla="*/ 1780878 h 2310812"/>
                                  <a:gd name="connsiteX61" fmla="*/ 1355887 w 3320420"/>
                                  <a:gd name="connsiteY61" fmla="*/ 1768972 h 2310812"/>
                                  <a:gd name="connsiteX62" fmla="*/ 1409465 w 3320420"/>
                                  <a:gd name="connsiteY62" fmla="*/ 1768972 h 2310812"/>
                                  <a:gd name="connsiteX63" fmla="*/ 1415418 w 3320420"/>
                                  <a:gd name="connsiteY63" fmla="*/ 1757065 h 2310812"/>
                                  <a:gd name="connsiteX64" fmla="*/ 1451137 w 3320420"/>
                                  <a:gd name="connsiteY64" fmla="*/ 1721347 h 2310812"/>
                                  <a:gd name="connsiteX65" fmla="*/ 1486856 w 3320420"/>
                                  <a:gd name="connsiteY65" fmla="*/ 1697534 h 2310812"/>
                                  <a:gd name="connsiteX66" fmla="*/ 1576153 w 3320420"/>
                                  <a:gd name="connsiteY66" fmla="*/ 1655862 h 2310812"/>
                                  <a:gd name="connsiteX67" fmla="*/ 1641637 w 3320420"/>
                                  <a:gd name="connsiteY67" fmla="*/ 1649909 h 2310812"/>
                                  <a:gd name="connsiteX68" fmla="*/ 1653543 w 3320420"/>
                                  <a:gd name="connsiteY68" fmla="*/ 1611878 h 2310812"/>
                                  <a:gd name="connsiteX69" fmla="*/ 1707121 w 3320420"/>
                                  <a:gd name="connsiteY69" fmla="*/ 1597216 h 2310812"/>
                                  <a:gd name="connsiteX70" fmla="*/ 1707121 w 3320420"/>
                                  <a:gd name="connsiteY70" fmla="*/ 1626097 h 2310812"/>
                                  <a:gd name="connsiteX71" fmla="*/ 1784512 w 3320420"/>
                                  <a:gd name="connsiteY71" fmla="*/ 1649909 h 2310812"/>
                                  <a:gd name="connsiteX72" fmla="*/ 1814278 w 3320420"/>
                                  <a:gd name="connsiteY72" fmla="*/ 1649909 h 2310812"/>
                                  <a:gd name="connsiteX73" fmla="*/ 1820231 w 3320420"/>
                                  <a:gd name="connsiteY73" fmla="*/ 1626097 h 2310812"/>
                                  <a:gd name="connsiteX74" fmla="*/ 1867856 w 3320420"/>
                                  <a:gd name="connsiteY74" fmla="*/ 1626097 h 2310812"/>
                                  <a:gd name="connsiteX75" fmla="*/ 1974420 w 3320420"/>
                                  <a:gd name="connsiteY75" fmla="*/ 1621553 h 2310812"/>
                                  <a:gd name="connsiteX76" fmla="*/ 2128884 w 3320420"/>
                                  <a:gd name="connsiteY76" fmla="*/ 1521601 h 2310812"/>
                                  <a:gd name="connsiteX77" fmla="*/ 3129918 w 3320420"/>
                                  <a:gd name="connsiteY77" fmla="*/ 715269 h 2310812"/>
                                  <a:gd name="connsiteX78" fmla="*/ 3320420 w 3320420"/>
                                  <a:gd name="connsiteY78" fmla="*/ 530723 h 2310812"/>
                                  <a:gd name="connsiteX79" fmla="*/ 3295962 w 3320420"/>
                                  <a:gd name="connsiteY79" fmla="*/ 361334 h 2310812"/>
                                  <a:gd name="connsiteX80" fmla="*/ 3232414 w 3320420"/>
                                  <a:gd name="connsiteY80" fmla="*/ 339 h 2310812"/>
                                  <a:gd name="connsiteX81" fmla="*/ 2816412 w 3320420"/>
                                  <a:gd name="connsiteY81" fmla="*/ 52329 h 2310812"/>
                                  <a:gd name="connsiteX82" fmla="*/ 814152 w 3320420"/>
                                  <a:gd name="connsiteY82" fmla="*/ 316409 h 2310812"/>
                                  <a:gd name="connsiteX83" fmla="*/ 130106 w 3320420"/>
                                  <a:gd name="connsiteY83" fmla="*/ 414260 h 2310812"/>
                                  <a:gd name="connsiteX84" fmla="*/ 9671 w 3320420"/>
                                  <a:gd name="connsiteY84" fmla="*/ 430250 h 2310812"/>
                                  <a:gd name="connsiteX85" fmla="*/ 6504 w 3320420"/>
                                  <a:gd name="connsiteY85" fmla="*/ 510196 h 2310812"/>
                                  <a:gd name="connsiteX86" fmla="*/ 920 w 3320420"/>
                                  <a:gd name="connsiteY86" fmla="*/ 578933 h 2310812"/>
                                  <a:gd name="connsiteX87" fmla="*/ 1030 w 3320420"/>
                                  <a:gd name="connsiteY87" fmla="*/ 834717 h 2310812"/>
                                  <a:gd name="connsiteX88" fmla="*/ 2833 w 3320420"/>
                                  <a:gd name="connsiteY88" fmla="*/ 1194024 h 2310812"/>
                                  <a:gd name="connsiteX89" fmla="*/ 6502 w 3320420"/>
                                  <a:gd name="connsiteY89" fmla="*/ 1811716 h 2310812"/>
                                  <a:gd name="connsiteX90" fmla="*/ 3332 w 3320420"/>
                                  <a:gd name="connsiteY90" fmla="*/ 2169874 h 2310812"/>
                                  <a:gd name="connsiteX91" fmla="*/ 10868 w 3320420"/>
                                  <a:gd name="connsiteY91" fmla="*/ 2266803 h 2310812"/>
                                  <a:gd name="connsiteX0" fmla="*/ 10868 w 3320420"/>
                                  <a:gd name="connsiteY0" fmla="*/ 2266803 h 2310812"/>
                                  <a:gd name="connsiteX1" fmla="*/ 29479 w 3320420"/>
                                  <a:gd name="connsiteY1" fmla="*/ 2264211 h 2310812"/>
                                  <a:gd name="connsiteX2" fmla="*/ 44533 w 3320420"/>
                                  <a:gd name="connsiteY2" fmla="*/ 2269808 h 2310812"/>
                                  <a:gd name="connsiteX3" fmla="*/ 63551 w 3320420"/>
                                  <a:gd name="connsiteY3" fmla="*/ 2291391 h 2310812"/>
                                  <a:gd name="connsiteX4" fmla="*/ 83359 w 3320420"/>
                                  <a:gd name="connsiteY4" fmla="*/ 2296189 h 2310812"/>
                                  <a:gd name="connsiteX5" fmla="*/ 91426 w 3320420"/>
                                  <a:gd name="connsiteY5" fmla="*/ 2304183 h 2310812"/>
                                  <a:gd name="connsiteX6" fmla="*/ 129543 w 3320420"/>
                                  <a:gd name="connsiteY6" fmla="*/ 2310706 h 2310812"/>
                                  <a:gd name="connsiteX7" fmla="*/ 171215 w 3320420"/>
                                  <a:gd name="connsiteY7" fmla="*/ 2298800 h 2310812"/>
                                  <a:gd name="connsiteX8" fmla="*/ 183121 w 3320420"/>
                                  <a:gd name="connsiteY8" fmla="*/ 2286894 h 2310812"/>
                                  <a:gd name="connsiteX9" fmla="*/ 189075 w 3320420"/>
                                  <a:gd name="connsiteY9" fmla="*/ 2274987 h 2310812"/>
                                  <a:gd name="connsiteX10" fmla="*/ 206934 w 3320420"/>
                                  <a:gd name="connsiteY10" fmla="*/ 2229233 h 2310812"/>
                                  <a:gd name="connsiteX11" fmla="*/ 230746 w 3320420"/>
                                  <a:gd name="connsiteY11" fmla="*/ 2269034 h 2310812"/>
                                  <a:gd name="connsiteX12" fmla="*/ 257729 w 3320420"/>
                                  <a:gd name="connsiteY12" fmla="*/ 2271347 h 2310812"/>
                                  <a:gd name="connsiteX13" fmla="*/ 313704 w 3320420"/>
                                  <a:gd name="connsiteY13" fmla="*/ 2237941 h 2310812"/>
                                  <a:gd name="connsiteX14" fmla="*/ 331950 w 3320420"/>
                                  <a:gd name="connsiteY14" fmla="*/ 2209060 h 2310812"/>
                                  <a:gd name="connsiteX15" fmla="*/ 319272 w 3320420"/>
                                  <a:gd name="connsiteY15" fmla="*/ 2159776 h 2310812"/>
                                  <a:gd name="connsiteX16" fmla="*/ 348787 w 3320420"/>
                                  <a:gd name="connsiteY16" fmla="*/ 2147490 h 2310812"/>
                                  <a:gd name="connsiteX17" fmla="*/ 403387 w 3320420"/>
                                  <a:gd name="connsiteY17" fmla="*/ 2149972 h 2310812"/>
                                  <a:gd name="connsiteX18" fmla="*/ 472041 w 3320420"/>
                                  <a:gd name="connsiteY18" fmla="*/ 2165961 h 2310812"/>
                                  <a:gd name="connsiteX19" fmla="*/ 528403 w 3320420"/>
                                  <a:gd name="connsiteY19" fmla="*/ 2149972 h 2310812"/>
                                  <a:gd name="connsiteX20" fmla="*/ 546262 w 3320420"/>
                                  <a:gd name="connsiteY20" fmla="*/ 2132112 h 2310812"/>
                                  <a:gd name="connsiteX21" fmla="*/ 552215 w 3320420"/>
                                  <a:gd name="connsiteY21" fmla="*/ 2108300 h 2310812"/>
                                  <a:gd name="connsiteX22" fmla="*/ 581981 w 3320420"/>
                                  <a:gd name="connsiteY22" fmla="*/ 2078534 h 2310812"/>
                                  <a:gd name="connsiteX23" fmla="*/ 593887 w 3320420"/>
                                  <a:gd name="connsiteY23" fmla="*/ 2054722 h 2310812"/>
                                  <a:gd name="connsiteX24" fmla="*/ 617700 w 3320420"/>
                                  <a:gd name="connsiteY24" fmla="*/ 2036862 h 2310812"/>
                                  <a:gd name="connsiteX25" fmla="*/ 647465 w 3320420"/>
                                  <a:gd name="connsiteY25" fmla="*/ 2030909 h 2310812"/>
                                  <a:gd name="connsiteX26" fmla="*/ 685967 w 3320420"/>
                                  <a:gd name="connsiteY26" fmla="*/ 2027269 h 2310812"/>
                                  <a:gd name="connsiteX27" fmla="*/ 720851 w 3320420"/>
                                  <a:gd name="connsiteY27" fmla="*/ 2028069 h 2310812"/>
                                  <a:gd name="connsiteX28" fmla="*/ 742715 w 3320420"/>
                                  <a:gd name="connsiteY28" fmla="*/ 2036862 h 2310812"/>
                                  <a:gd name="connsiteX29" fmla="*/ 772482 w 3320420"/>
                                  <a:gd name="connsiteY29" fmla="*/ 2049484 h 2310812"/>
                                  <a:gd name="connsiteX30" fmla="*/ 778434 w 3320420"/>
                                  <a:gd name="connsiteY30" fmla="*/ 2084487 h 2310812"/>
                                  <a:gd name="connsiteX31" fmla="*/ 802246 w 3320420"/>
                                  <a:gd name="connsiteY31" fmla="*/ 2108300 h 2310812"/>
                                  <a:gd name="connsiteX32" fmla="*/ 867731 w 3320420"/>
                                  <a:gd name="connsiteY32" fmla="*/ 2138065 h 2310812"/>
                                  <a:gd name="connsiteX33" fmla="*/ 915356 w 3320420"/>
                                  <a:gd name="connsiteY33" fmla="*/ 2120206 h 2310812"/>
                                  <a:gd name="connsiteX34" fmla="*/ 945121 w 3320420"/>
                                  <a:gd name="connsiteY34" fmla="*/ 2144019 h 2310812"/>
                                  <a:gd name="connsiteX35" fmla="*/ 935613 w 3320420"/>
                                  <a:gd name="connsiteY35" fmla="*/ 2182050 h 2310812"/>
                                  <a:gd name="connsiteX36" fmla="*/ 945121 w 3320420"/>
                                  <a:gd name="connsiteY36" fmla="*/ 2203550 h 2310812"/>
                                  <a:gd name="connsiteX37" fmla="*/ 992746 w 3320420"/>
                                  <a:gd name="connsiteY37" fmla="*/ 2221409 h 2310812"/>
                                  <a:gd name="connsiteX38" fmla="*/ 1082043 w 3320420"/>
                                  <a:gd name="connsiteY38" fmla="*/ 2233315 h 2310812"/>
                                  <a:gd name="connsiteX39" fmla="*/ 1153481 w 3320420"/>
                                  <a:gd name="connsiteY39" fmla="*/ 2233315 h 2310812"/>
                                  <a:gd name="connsiteX40" fmla="*/ 1171340 w 3320420"/>
                                  <a:gd name="connsiteY40" fmla="*/ 2233315 h 2310812"/>
                                  <a:gd name="connsiteX41" fmla="*/ 1207059 w 3320420"/>
                                  <a:gd name="connsiteY41" fmla="*/ 2233315 h 2310812"/>
                                  <a:gd name="connsiteX42" fmla="*/ 1207059 w 3320420"/>
                                  <a:gd name="connsiteY42" fmla="*/ 2215456 h 2310812"/>
                                  <a:gd name="connsiteX43" fmla="*/ 1219736 w 3320420"/>
                                  <a:gd name="connsiteY43" fmla="*/ 2197597 h 2310812"/>
                                  <a:gd name="connsiteX44" fmla="*/ 1224918 w 3320420"/>
                                  <a:gd name="connsiteY44" fmla="*/ 2161878 h 2310812"/>
                                  <a:gd name="connsiteX45" fmla="*/ 1236825 w 3320420"/>
                                  <a:gd name="connsiteY45" fmla="*/ 2155925 h 2310812"/>
                                  <a:gd name="connsiteX46" fmla="*/ 1207059 w 3320420"/>
                                  <a:gd name="connsiteY46" fmla="*/ 2144019 h 2310812"/>
                                  <a:gd name="connsiteX47" fmla="*/ 1183246 w 3320420"/>
                                  <a:gd name="connsiteY47" fmla="*/ 2138065 h 2310812"/>
                                  <a:gd name="connsiteX48" fmla="*/ 1165387 w 3320420"/>
                                  <a:gd name="connsiteY48" fmla="*/ 2126159 h 2310812"/>
                                  <a:gd name="connsiteX49" fmla="*/ 1135621 w 3320420"/>
                                  <a:gd name="connsiteY49" fmla="*/ 2120206 h 2310812"/>
                                  <a:gd name="connsiteX50" fmla="*/ 1087996 w 3320420"/>
                                  <a:gd name="connsiteY50" fmla="*/ 2078534 h 2310812"/>
                                  <a:gd name="connsiteX51" fmla="*/ 1040371 w 3320420"/>
                                  <a:gd name="connsiteY51" fmla="*/ 2024956 h 2310812"/>
                                  <a:gd name="connsiteX52" fmla="*/ 1040371 w 3320420"/>
                                  <a:gd name="connsiteY52" fmla="*/ 1971378 h 2310812"/>
                                  <a:gd name="connsiteX53" fmla="*/ 1010606 w 3320420"/>
                                  <a:gd name="connsiteY53" fmla="*/ 1935659 h 2310812"/>
                                  <a:gd name="connsiteX54" fmla="*/ 1070137 w 3320420"/>
                                  <a:gd name="connsiteY54" fmla="*/ 1875243 h 2310812"/>
                                  <a:gd name="connsiteX55" fmla="*/ 1123715 w 3320420"/>
                                  <a:gd name="connsiteY55" fmla="*/ 1840409 h 2310812"/>
                                  <a:gd name="connsiteX56" fmla="*/ 1159434 w 3320420"/>
                                  <a:gd name="connsiteY56" fmla="*/ 1840409 h 2310812"/>
                                  <a:gd name="connsiteX57" fmla="*/ 1191827 w 3320420"/>
                                  <a:gd name="connsiteY57" fmla="*/ 1805321 h 2310812"/>
                                  <a:gd name="connsiteX58" fmla="*/ 1236825 w 3320420"/>
                                  <a:gd name="connsiteY58" fmla="*/ 1798737 h 2310812"/>
                                  <a:gd name="connsiteX59" fmla="*/ 1266590 w 3320420"/>
                                  <a:gd name="connsiteY59" fmla="*/ 1798737 h 2310812"/>
                                  <a:gd name="connsiteX60" fmla="*/ 1314215 w 3320420"/>
                                  <a:gd name="connsiteY60" fmla="*/ 1780878 h 2310812"/>
                                  <a:gd name="connsiteX61" fmla="*/ 1355887 w 3320420"/>
                                  <a:gd name="connsiteY61" fmla="*/ 1768972 h 2310812"/>
                                  <a:gd name="connsiteX62" fmla="*/ 1409465 w 3320420"/>
                                  <a:gd name="connsiteY62" fmla="*/ 1768972 h 2310812"/>
                                  <a:gd name="connsiteX63" fmla="*/ 1415418 w 3320420"/>
                                  <a:gd name="connsiteY63" fmla="*/ 1757065 h 2310812"/>
                                  <a:gd name="connsiteX64" fmla="*/ 1451137 w 3320420"/>
                                  <a:gd name="connsiteY64" fmla="*/ 1721347 h 2310812"/>
                                  <a:gd name="connsiteX65" fmla="*/ 1486856 w 3320420"/>
                                  <a:gd name="connsiteY65" fmla="*/ 1697534 h 2310812"/>
                                  <a:gd name="connsiteX66" fmla="*/ 1576153 w 3320420"/>
                                  <a:gd name="connsiteY66" fmla="*/ 1655862 h 2310812"/>
                                  <a:gd name="connsiteX67" fmla="*/ 1641637 w 3320420"/>
                                  <a:gd name="connsiteY67" fmla="*/ 1649909 h 2310812"/>
                                  <a:gd name="connsiteX68" fmla="*/ 1653543 w 3320420"/>
                                  <a:gd name="connsiteY68" fmla="*/ 1611878 h 2310812"/>
                                  <a:gd name="connsiteX69" fmla="*/ 1707121 w 3320420"/>
                                  <a:gd name="connsiteY69" fmla="*/ 1597216 h 2310812"/>
                                  <a:gd name="connsiteX70" fmla="*/ 1707121 w 3320420"/>
                                  <a:gd name="connsiteY70" fmla="*/ 1626097 h 2310812"/>
                                  <a:gd name="connsiteX71" fmla="*/ 1784512 w 3320420"/>
                                  <a:gd name="connsiteY71" fmla="*/ 1649909 h 2310812"/>
                                  <a:gd name="connsiteX72" fmla="*/ 1814278 w 3320420"/>
                                  <a:gd name="connsiteY72" fmla="*/ 1649909 h 2310812"/>
                                  <a:gd name="connsiteX73" fmla="*/ 1820231 w 3320420"/>
                                  <a:gd name="connsiteY73" fmla="*/ 1626097 h 2310812"/>
                                  <a:gd name="connsiteX74" fmla="*/ 1867856 w 3320420"/>
                                  <a:gd name="connsiteY74" fmla="*/ 1626097 h 2310812"/>
                                  <a:gd name="connsiteX75" fmla="*/ 1974420 w 3320420"/>
                                  <a:gd name="connsiteY75" fmla="*/ 1621553 h 2310812"/>
                                  <a:gd name="connsiteX76" fmla="*/ 2128884 w 3320420"/>
                                  <a:gd name="connsiteY76" fmla="*/ 1521601 h 2310812"/>
                                  <a:gd name="connsiteX77" fmla="*/ 3129918 w 3320420"/>
                                  <a:gd name="connsiteY77" fmla="*/ 715269 h 2310812"/>
                                  <a:gd name="connsiteX78" fmla="*/ 3320420 w 3320420"/>
                                  <a:gd name="connsiteY78" fmla="*/ 530723 h 2310812"/>
                                  <a:gd name="connsiteX79" fmla="*/ 3295962 w 3320420"/>
                                  <a:gd name="connsiteY79" fmla="*/ 361334 h 2310812"/>
                                  <a:gd name="connsiteX80" fmla="*/ 3232414 w 3320420"/>
                                  <a:gd name="connsiteY80" fmla="*/ 339 h 2310812"/>
                                  <a:gd name="connsiteX81" fmla="*/ 2816412 w 3320420"/>
                                  <a:gd name="connsiteY81" fmla="*/ 52329 h 2310812"/>
                                  <a:gd name="connsiteX82" fmla="*/ 814152 w 3320420"/>
                                  <a:gd name="connsiteY82" fmla="*/ 316409 h 2310812"/>
                                  <a:gd name="connsiteX83" fmla="*/ 130106 w 3320420"/>
                                  <a:gd name="connsiteY83" fmla="*/ 414260 h 2310812"/>
                                  <a:gd name="connsiteX84" fmla="*/ 9671 w 3320420"/>
                                  <a:gd name="connsiteY84" fmla="*/ 430250 h 2310812"/>
                                  <a:gd name="connsiteX85" fmla="*/ 6504 w 3320420"/>
                                  <a:gd name="connsiteY85" fmla="*/ 510196 h 2310812"/>
                                  <a:gd name="connsiteX86" fmla="*/ 920 w 3320420"/>
                                  <a:gd name="connsiteY86" fmla="*/ 578933 h 2310812"/>
                                  <a:gd name="connsiteX87" fmla="*/ 1030 w 3320420"/>
                                  <a:gd name="connsiteY87" fmla="*/ 834717 h 2310812"/>
                                  <a:gd name="connsiteX88" fmla="*/ 2833 w 3320420"/>
                                  <a:gd name="connsiteY88" fmla="*/ 1194024 h 2310812"/>
                                  <a:gd name="connsiteX89" fmla="*/ 6502 w 3320420"/>
                                  <a:gd name="connsiteY89" fmla="*/ 1811716 h 2310812"/>
                                  <a:gd name="connsiteX90" fmla="*/ 3332 w 3320420"/>
                                  <a:gd name="connsiteY90" fmla="*/ 2169874 h 2310812"/>
                                  <a:gd name="connsiteX91" fmla="*/ 10868 w 3320420"/>
                                  <a:gd name="connsiteY91" fmla="*/ 2266803 h 2310812"/>
                                  <a:gd name="connsiteX0" fmla="*/ 10868 w 3325182"/>
                                  <a:gd name="connsiteY0" fmla="*/ 2266803 h 2310812"/>
                                  <a:gd name="connsiteX1" fmla="*/ 29479 w 3325182"/>
                                  <a:gd name="connsiteY1" fmla="*/ 2264211 h 2310812"/>
                                  <a:gd name="connsiteX2" fmla="*/ 44533 w 3325182"/>
                                  <a:gd name="connsiteY2" fmla="*/ 2269808 h 2310812"/>
                                  <a:gd name="connsiteX3" fmla="*/ 63551 w 3325182"/>
                                  <a:gd name="connsiteY3" fmla="*/ 2291391 h 2310812"/>
                                  <a:gd name="connsiteX4" fmla="*/ 83359 w 3325182"/>
                                  <a:gd name="connsiteY4" fmla="*/ 2296189 h 2310812"/>
                                  <a:gd name="connsiteX5" fmla="*/ 91426 w 3325182"/>
                                  <a:gd name="connsiteY5" fmla="*/ 2304183 h 2310812"/>
                                  <a:gd name="connsiteX6" fmla="*/ 129543 w 3325182"/>
                                  <a:gd name="connsiteY6" fmla="*/ 2310706 h 2310812"/>
                                  <a:gd name="connsiteX7" fmla="*/ 171215 w 3325182"/>
                                  <a:gd name="connsiteY7" fmla="*/ 2298800 h 2310812"/>
                                  <a:gd name="connsiteX8" fmla="*/ 183121 w 3325182"/>
                                  <a:gd name="connsiteY8" fmla="*/ 2286894 h 2310812"/>
                                  <a:gd name="connsiteX9" fmla="*/ 189075 w 3325182"/>
                                  <a:gd name="connsiteY9" fmla="*/ 2274987 h 2310812"/>
                                  <a:gd name="connsiteX10" fmla="*/ 206934 w 3325182"/>
                                  <a:gd name="connsiteY10" fmla="*/ 2229233 h 2310812"/>
                                  <a:gd name="connsiteX11" fmla="*/ 230746 w 3325182"/>
                                  <a:gd name="connsiteY11" fmla="*/ 2269034 h 2310812"/>
                                  <a:gd name="connsiteX12" fmla="*/ 257729 w 3325182"/>
                                  <a:gd name="connsiteY12" fmla="*/ 2271347 h 2310812"/>
                                  <a:gd name="connsiteX13" fmla="*/ 313704 w 3325182"/>
                                  <a:gd name="connsiteY13" fmla="*/ 2237941 h 2310812"/>
                                  <a:gd name="connsiteX14" fmla="*/ 331950 w 3325182"/>
                                  <a:gd name="connsiteY14" fmla="*/ 2209060 h 2310812"/>
                                  <a:gd name="connsiteX15" fmla="*/ 319272 w 3325182"/>
                                  <a:gd name="connsiteY15" fmla="*/ 2159776 h 2310812"/>
                                  <a:gd name="connsiteX16" fmla="*/ 348787 w 3325182"/>
                                  <a:gd name="connsiteY16" fmla="*/ 2147490 h 2310812"/>
                                  <a:gd name="connsiteX17" fmla="*/ 403387 w 3325182"/>
                                  <a:gd name="connsiteY17" fmla="*/ 2149972 h 2310812"/>
                                  <a:gd name="connsiteX18" fmla="*/ 472041 w 3325182"/>
                                  <a:gd name="connsiteY18" fmla="*/ 2165961 h 2310812"/>
                                  <a:gd name="connsiteX19" fmla="*/ 528403 w 3325182"/>
                                  <a:gd name="connsiteY19" fmla="*/ 2149972 h 2310812"/>
                                  <a:gd name="connsiteX20" fmla="*/ 546262 w 3325182"/>
                                  <a:gd name="connsiteY20" fmla="*/ 2132112 h 2310812"/>
                                  <a:gd name="connsiteX21" fmla="*/ 552215 w 3325182"/>
                                  <a:gd name="connsiteY21" fmla="*/ 2108300 h 2310812"/>
                                  <a:gd name="connsiteX22" fmla="*/ 581981 w 3325182"/>
                                  <a:gd name="connsiteY22" fmla="*/ 2078534 h 2310812"/>
                                  <a:gd name="connsiteX23" fmla="*/ 593887 w 3325182"/>
                                  <a:gd name="connsiteY23" fmla="*/ 2054722 h 2310812"/>
                                  <a:gd name="connsiteX24" fmla="*/ 617700 w 3325182"/>
                                  <a:gd name="connsiteY24" fmla="*/ 2036862 h 2310812"/>
                                  <a:gd name="connsiteX25" fmla="*/ 647465 w 3325182"/>
                                  <a:gd name="connsiteY25" fmla="*/ 2030909 h 2310812"/>
                                  <a:gd name="connsiteX26" fmla="*/ 685967 w 3325182"/>
                                  <a:gd name="connsiteY26" fmla="*/ 2027269 h 2310812"/>
                                  <a:gd name="connsiteX27" fmla="*/ 720851 w 3325182"/>
                                  <a:gd name="connsiteY27" fmla="*/ 2028069 h 2310812"/>
                                  <a:gd name="connsiteX28" fmla="*/ 742715 w 3325182"/>
                                  <a:gd name="connsiteY28" fmla="*/ 2036862 h 2310812"/>
                                  <a:gd name="connsiteX29" fmla="*/ 772482 w 3325182"/>
                                  <a:gd name="connsiteY29" fmla="*/ 2049484 h 2310812"/>
                                  <a:gd name="connsiteX30" fmla="*/ 778434 w 3325182"/>
                                  <a:gd name="connsiteY30" fmla="*/ 2084487 h 2310812"/>
                                  <a:gd name="connsiteX31" fmla="*/ 802246 w 3325182"/>
                                  <a:gd name="connsiteY31" fmla="*/ 2108300 h 2310812"/>
                                  <a:gd name="connsiteX32" fmla="*/ 867731 w 3325182"/>
                                  <a:gd name="connsiteY32" fmla="*/ 2138065 h 2310812"/>
                                  <a:gd name="connsiteX33" fmla="*/ 915356 w 3325182"/>
                                  <a:gd name="connsiteY33" fmla="*/ 2120206 h 2310812"/>
                                  <a:gd name="connsiteX34" fmla="*/ 945121 w 3325182"/>
                                  <a:gd name="connsiteY34" fmla="*/ 2144019 h 2310812"/>
                                  <a:gd name="connsiteX35" fmla="*/ 935613 w 3325182"/>
                                  <a:gd name="connsiteY35" fmla="*/ 2182050 h 2310812"/>
                                  <a:gd name="connsiteX36" fmla="*/ 945121 w 3325182"/>
                                  <a:gd name="connsiteY36" fmla="*/ 2203550 h 2310812"/>
                                  <a:gd name="connsiteX37" fmla="*/ 992746 w 3325182"/>
                                  <a:gd name="connsiteY37" fmla="*/ 2221409 h 2310812"/>
                                  <a:gd name="connsiteX38" fmla="*/ 1082043 w 3325182"/>
                                  <a:gd name="connsiteY38" fmla="*/ 2233315 h 2310812"/>
                                  <a:gd name="connsiteX39" fmla="*/ 1153481 w 3325182"/>
                                  <a:gd name="connsiteY39" fmla="*/ 2233315 h 2310812"/>
                                  <a:gd name="connsiteX40" fmla="*/ 1171340 w 3325182"/>
                                  <a:gd name="connsiteY40" fmla="*/ 2233315 h 2310812"/>
                                  <a:gd name="connsiteX41" fmla="*/ 1207059 w 3325182"/>
                                  <a:gd name="connsiteY41" fmla="*/ 2233315 h 2310812"/>
                                  <a:gd name="connsiteX42" fmla="*/ 1207059 w 3325182"/>
                                  <a:gd name="connsiteY42" fmla="*/ 2215456 h 2310812"/>
                                  <a:gd name="connsiteX43" fmla="*/ 1219736 w 3325182"/>
                                  <a:gd name="connsiteY43" fmla="*/ 2197597 h 2310812"/>
                                  <a:gd name="connsiteX44" fmla="*/ 1224918 w 3325182"/>
                                  <a:gd name="connsiteY44" fmla="*/ 2161878 h 2310812"/>
                                  <a:gd name="connsiteX45" fmla="*/ 1236825 w 3325182"/>
                                  <a:gd name="connsiteY45" fmla="*/ 2155925 h 2310812"/>
                                  <a:gd name="connsiteX46" fmla="*/ 1207059 w 3325182"/>
                                  <a:gd name="connsiteY46" fmla="*/ 2144019 h 2310812"/>
                                  <a:gd name="connsiteX47" fmla="*/ 1183246 w 3325182"/>
                                  <a:gd name="connsiteY47" fmla="*/ 2138065 h 2310812"/>
                                  <a:gd name="connsiteX48" fmla="*/ 1165387 w 3325182"/>
                                  <a:gd name="connsiteY48" fmla="*/ 2126159 h 2310812"/>
                                  <a:gd name="connsiteX49" fmla="*/ 1135621 w 3325182"/>
                                  <a:gd name="connsiteY49" fmla="*/ 2120206 h 2310812"/>
                                  <a:gd name="connsiteX50" fmla="*/ 1087996 w 3325182"/>
                                  <a:gd name="connsiteY50" fmla="*/ 2078534 h 2310812"/>
                                  <a:gd name="connsiteX51" fmla="*/ 1040371 w 3325182"/>
                                  <a:gd name="connsiteY51" fmla="*/ 2024956 h 2310812"/>
                                  <a:gd name="connsiteX52" fmla="*/ 1040371 w 3325182"/>
                                  <a:gd name="connsiteY52" fmla="*/ 1971378 h 2310812"/>
                                  <a:gd name="connsiteX53" fmla="*/ 1010606 w 3325182"/>
                                  <a:gd name="connsiteY53" fmla="*/ 1935659 h 2310812"/>
                                  <a:gd name="connsiteX54" fmla="*/ 1070137 w 3325182"/>
                                  <a:gd name="connsiteY54" fmla="*/ 1875243 h 2310812"/>
                                  <a:gd name="connsiteX55" fmla="*/ 1123715 w 3325182"/>
                                  <a:gd name="connsiteY55" fmla="*/ 1840409 h 2310812"/>
                                  <a:gd name="connsiteX56" fmla="*/ 1159434 w 3325182"/>
                                  <a:gd name="connsiteY56" fmla="*/ 1840409 h 2310812"/>
                                  <a:gd name="connsiteX57" fmla="*/ 1191827 w 3325182"/>
                                  <a:gd name="connsiteY57" fmla="*/ 1805321 h 2310812"/>
                                  <a:gd name="connsiteX58" fmla="*/ 1236825 w 3325182"/>
                                  <a:gd name="connsiteY58" fmla="*/ 1798737 h 2310812"/>
                                  <a:gd name="connsiteX59" fmla="*/ 1266590 w 3325182"/>
                                  <a:gd name="connsiteY59" fmla="*/ 1798737 h 2310812"/>
                                  <a:gd name="connsiteX60" fmla="*/ 1314215 w 3325182"/>
                                  <a:gd name="connsiteY60" fmla="*/ 1780878 h 2310812"/>
                                  <a:gd name="connsiteX61" fmla="*/ 1355887 w 3325182"/>
                                  <a:gd name="connsiteY61" fmla="*/ 1768972 h 2310812"/>
                                  <a:gd name="connsiteX62" fmla="*/ 1409465 w 3325182"/>
                                  <a:gd name="connsiteY62" fmla="*/ 1768972 h 2310812"/>
                                  <a:gd name="connsiteX63" fmla="*/ 1415418 w 3325182"/>
                                  <a:gd name="connsiteY63" fmla="*/ 1757065 h 2310812"/>
                                  <a:gd name="connsiteX64" fmla="*/ 1451137 w 3325182"/>
                                  <a:gd name="connsiteY64" fmla="*/ 1721347 h 2310812"/>
                                  <a:gd name="connsiteX65" fmla="*/ 1486856 w 3325182"/>
                                  <a:gd name="connsiteY65" fmla="*/ 1697534 h 2310812"/>
                                  <a:gd name="connsiteX66" fmla="*/ 1576153 w 3325182"/>
                                  <a:gd name="connsiteY66" fmla="*/ 1655862 h 2310812"/>
                                  <a:gd name="connsiteX67" fmla="*/ 1641637 w 3325182"/>
                                  <a:gd name="connsiteY67" fmla="*/ 1649909 h 2310812"/>
                                  <a:gd name="connsiteX68" fmla="*/ 1653543 w 3325182"/>
                                  <a:gd name="connsiteY68" fmla="*/ 1611878 h 2310812"/>
                                  <a:gd name="connsiteX69" fmla="*/ 1707121 w 3325182"/>
                                  <a:gd name="connsiteY69" fmla="*/ 1597216 h 2310812"/>
                                  <a:gd name="connsiteX70" fmla="*/ 1707121 w 3325182"/>
                                  <a:gd name="connsiteY70" fmla="*/ 1626097 h 2310812"/>
                                  <a:gd name="connsiteX71" fmla="*/ 1784512 w 3325182"/>
                                  <a:gd name="connsiteY71" fmla="*/ 1649909 h 2310812"/>
                                  <a:gd name="connsiteX72" fmla="*/ 1814278 w 3325182"/>
                                  <a:gd name="connsiteY72" fmla="*/ 1649909 h 2310812"/>
                                  <a:gd name="connsiteX73" fmla="*/ 1820231 w 3325182"/>
                                  <a:gd name="connsiteY73" fmla="*/ 1626097 h 2310812"/>
                                  <a:gd name="connsiteX74" fmla="*/ 1867856 w 3325182"/>
                                  <a:gd name="connsiteY74" fmla="*/ 1626097 h 2310812"/>
                                  <a:gd name="connsiteX75" fmla="*/ 1974420 w 3325182"/>
                                  <a:gd name="connsiteY75" fmla="*/ 1621553 h 2310812"/>
                                  <a:gd name="connsiteX76" fmla="*/ 2128884 w 3325182"/>
                                  <a:gd name="connsiteY76" fmla="*/ 1521601 h 2310812"/>
                                  <a:gd name="connsiteX77" fmla="*/ 3129918 w 3325182"/>
                                  <a:gd name="connsiteY77" fmla="*/ 715269 h 2310812"/>
                                  <a:gd name="connsiteX78" fmla="*/ 3305001 w 3325182"/>
                                  <a:gd name="connsiteY78" fmla="*/ 556235 h 2310812"/>
                                  <a:gd name="connsiteX79" fmla="*/ 3320420 w 3325182"/>
                                  <a:gd name="connsiteY79" fmla="*/ 530723 h 2310812"/>
                                  <a:gd name="connsiteX80" fmla="*/ 3295962 w 3325182"/>
                                  <a:gd name="connsiteY80" fmla="*/ 361334 h 2310812"/>
                                  <a:gd name="connsiteX81" fmla="*/ 3232414 w 3325182"/>
                                  <a:gd name="connsiteY81" fmla="*/ 339 h 2310812"/>
                                  <a:gd name="connsiteX82" fmla="*/ 2816412 w 3325182"/>
                                  <a:gd name="connsiteY82" fmla="*/ 52329 h 2310812"/>
                                  <a:gd name="connsiteX83" fmla="*/ 814152 w 3325182"/>
                                  <a:gd name="connsiteY83" fmla="*/ 316409 h 2310812"/>
                                  <a:gd name="connsiteX84" fmla="*/ 130106 w 3325182"/>
                                  <a:gd name="connsiteY84" fmla="*/ 414260 h 2310812"/>
                                  <a:gd name="connsiteX85" fmla="*/ 9671 w 3325182"/>
                                  <a:gd name="connsiteY85" fmla="*/ 430250 h 2310812"/>
                                  <a:gd name="connsiteX86" fmla="*/ 6504 w 3325182"/>
                                  <a:gd name="connsiteY86" fmla="*/ 510196 h 2310812"/>
                                  <a:gd name="connsiteX87" fmla="*/ 920 w 3325182"/>
                                  <a:gd name="connsiteY87" fmla="*/ 578933 h 2310812"/>
                                  <a:gd name="connsiteX88" fmla="*/ 1030 w 3325182"/>
                                  <a:gd name="connsiteY88" fmla="*/ 834717 h 2310812"/>
                                  <a:gd name="connsiteX89" fmla="*/ 2833 w 3325182"/>
                                  <a:gd name="connsiteY89" fmla="*/ 1194024 h 2310812"/>
                                  <a:gd name="connsiteX90" fmla="*/ 6502 w 3325182"/>
                                  <a:gd name="connsiteY90" fmla="*/ 1811716 h 2310812"/>
                                  <a:gd name="connsiteX91" fmla="*/ 3332 w 3325182"/>
                                  <a:gd name="connsiteY91" fmla="*/ 2169874 h 2310812"/>
                                  <a:gd name="connsiteX92" fmla="*/ 10868 w 3325182"/>
                                  <a:gd name="connsiteY92" fmla="*/ 2266803 h 2310812"/>
                                  <a:gd name="connsiteX0" fmla="*/ 10868 w 3331486"/>
                                  <a:gd name="connsiteY0" fmla="*/ 2266803 h 2310812"/>
                                  <a:gd name="connsiteX1" fmla="*/ 29479 w 3331486"/>
                                  <a:gd name="connsiteY1" fmla="*/ 2264211 h 2310812"/>
                                  <a:gd name="connsiteX2" fmla="*/ 44533 w 3331486"/>
                                  <a:gd name="connsiteY2" fmla="*/ 2269808 h 2310812"/>
                                  <a:gd name="connsiteX3" fmla="*/ 63551 w 3331486"/>
                                  <a:gd name="connsiteY3" fmla="*/ 2291391 h 2310812"/>
                                  <a:gd name="connsiteX4" fmla="*/ 83359 w 3331486"/>
                                  <a:gd name="connsiteY4" fmla="*/ 2296189 h 2310812"/>
                                  <a:gd name="connsiteX5" fmla="*/ 91426 w 3331486"/>
                                  <a:gd name="connsiteY5" fmla="*/ 2304183 h 2310812"/>
                                  <a:gd name="connsiteX6" fmla="*/ 129543 w 3331486"/>
                                  <a:gd name="connsiteY6" fmla="*/ 2310706 h 2310812"/>
                                  <a:gd name="connsiteX7" fmla="*/ 171215 w 3331486"/>
                                  <a:gd name="connsiteY7" fmla="*/ 2298800 h 2310812"/>
                                  <a:gd name="connsiteX8" fmla="*/ 183121 w 3331486"/>
                                  <a:gd name="connsiteY8" fmla="*/ 2286894 h 2310812"/>
                                  <a:gd name="connsiteX9" fmla="*/ 189075 w 3331486"/>
                                  <a:gd name="connsiteY9" fmla="*/ 2274987 h 2310812"/>
                                  <a:gd name="connsiteX10" fmla="*/ 206934 w 3331486"/>
                                  <a:gd name="connsiteY10" fmla="*/ 2229233 h 2310812"/>
                                  <a:gd name="connsiteX11" fmla="*/ 230746 w 3331486"/>
                                  <a:gd name="connsiteY11" fmla="*/ 2269034 h 2310812"/>
                                  <a:gd name="connsiteX12" fmla="*/ 257729 w 3331486"/>
                                  <a:gd name="connsiteY12" fmla="*/ 2271347 h 2310812"/>
                                  <a:gd name="connsiteX13" fmla="*/ 313704 w 3331486"/>
                                  <a:gd name="connsiteY13" fmla="*/ 2237941 h 2310812"/>
                                  <a:gd name="connsiteX14" fmla="*/ 331950 w 3331486"/>
                                  <a:gd name="connsiteY14" fmla="*/ 2209060 h 2310812"/>
                                  <a:gd name="connsiteX15" fmla="*/ 319272 w 3331486"/>
                                  <a:gd name="connsiteY15" fmla="*/ 2159776 h 2310812"/>
                                  <a:gd name="connsiteX16" fmla="*/ 348787 w 3331486"/>
                                  <a:gd name="connsiteY16" fmla="*/ 2147490 h 2310812"/>
                                  <a:gd name="connsiteX17" fmla="*/ 403387 w 3331486"/>
                                  <a:gd name="connsiteY17" fmla="*/ 2149972 h 2310812"/>
                                  <a:gd name="connsiteX18" fmla="*/ 472041 w 3331486"/>
                                  <a:gd name="connsiteY18" fmla="*/ 2165961 h 2310812"/>
                                  <a:gd name="connsiteX19" fmla="*/ 528403 w 3331486"/>
                                  <a:gd name="connsiteY19" fmla="*/ 2149972 h 2310812"/>
                                  <a:gd name="connsiteX20" fmla="*/ 546262 w 3331486"/>
                                  <a:gd name="connsiteY20" fmla="*/ 2132112 h 2310812"/>
                                  <a:gd name="connsiteX21" fmla="*/ 552215 w 3331486"/>
                                  <a:gd name="connsiteY21" fmla="*/ 2108300 h 2310812"/>
                                  <a:gd name="connsiteX22" fmla="*/ 581981 w 3331486"/>
                                  <a:gd name="connsiteY22" fmla="*/ 2078534 h 2310812"/>
                                  <a:gd name="connsiteX23" fmla="*/ 593887 w 3331486"/>
                                  <a:gd name="connsiteY23" fmla="*/ 2054722 h 2310812"/>
                                  <a:gd name="connsiteX24" fmla="*/ 617700 w 3331486"/>
                                  <a:gd name="connsiteY24" fmla="*/ 2036862 h 2310812"/>
                                  <a:gd name="connsiteX25" fmla="*/ 647465 w 3331486"/>
                                  <a:gd name="connsiteY25" fmla="*/ 2030909 h 2310812"/>
                                  <a:gd name="connsiteX26" fmla="*/ 685967 w 3331486"/>
                                  <a:gd name="connsiteY26" fmla="*/ 2027269 h 2310812"/>
                                  <a:gd name="connsiteX27" fmla="*/ 720851 w 3331486"/>
                                  <a:gd name="connsiteY27" fmla="*/ 2028069 h 2310812"/>
                                  <a:gd name="connsiteX28" fmla="*/ 742715 w 3331486"/>
                                  <a:gd name="connsiteY28" fmla="*/ 2036862 h 2310812"/>
                                  <a:gd name="connsiteX29" fmla="*/ 772482 w 3331486"/>
                                  <a:gd name="connsiteY29" fmla="*/ 2049484 h 2310812"/>
                                  <a:gd name="connsiteX30" fmla="*/ 778434 w 3331486"/>
                                  <a:gd name="connsiteY30" fmla="*/ 2084487 h 2310812"/>
                                  <a:gd name="connsiteX31" fmla="*/ 802246 w 3331486"/>
                                  <a:gd name="connsiteY31" fmla="*/ 2108300 h 2310812"/>
                                  <a:gd name="connsiteX32" fmla="*/ 867731 w 3331486"/>
                                  <a:gd name="connsiteY32" fmla="*/ 2138065 h 2310812"/>
                                  <a:gd name="connsiteX33" fmla="*/ 915356 w 3331486"/>
                                  <a:gd name="connsiteY33" fmla="*/ 2120206 h 2310812"/>
                                  <a:gd name="connsiteX34" fmla="*/ 945121 w 3331486"/>
                                  <a:gd name="connsiteY34" fmla="*/ 2144019 h 2310812"/>
                                  <a:gd name="connsiteX35" fmla="*/ 935613 w 3331486"/>
                                  <a:gd name="connsiteY35" fmla="*/ 2182050 h 2310812"/>
                                  <a:gd name="connsiteX36" fmla="*/ 945121 w 3331486"/>
                                  <a:gd name="connsiteY36" fmla="*/ 2203550 h 2310812"/>
                                  <a:gd name="connsiteX37" fmla="*/ 992746 w 3331486"/>
                                  <a:gd name="connsiteY37" fmla="*/ 2221409 h 2310812"/>
                                  <a:gd name="connsiteX38" fmla="*/ 1082043 w 3331486"/>
                                  <a:gd name="connsiteY38" fmla="*/ 2233315 h 2310812"/>
                                  <a:gd name="connsiteX39" fmla="*/ 1153481 w 3331486"/>
                                  <a:gd name="connsiteY39" fmla="*/ 2233315 h 2310812"/>
                                  <a:gd name="connsiteX40" fmla="*/ 1171340 w 3331486"/>
                                  <a:gd name="connsiteY40" fmla="*/ 2233315 h 2310812"/>
                                  <a:gd name="connsiteX41" fmla="*/ 1207059 w 3331486"/>
                                  <a:gd name="connsiteY41" fmla="*/ 2233315 h 2310812"/>
                                  <a:gd name="connsiteX42" fmla="*/ 1207059 w 3331486"/>
                                  <a:gd name="connsiteY42" fmla="*/ 2215456 h 2310812"/>
                                  <a:gd name="connsiteX43" fmla="*/ 1219736 w 3331486"/>
                                  <a:gd name="connsiteY43" fmla="*/ 2197597 h 2310812"/>
                                  <a:gd name="connsiteX44" fmla="*/ 1224918 w 3331486"/>
                                  <a:gd name="connsiteY44" fmla="*/ 2161878 h 2310812"/>
                                  <a:gd name="connsiteX45" fmla="*/ 1236825 w 3331486"/>
                                  <a:gd name="connsiteY45" fmla="*/ 2155925 h 2310812"/>
                                  <a:gd name="connsiteX46" fmla="*/ 1207059 w 3331486"/>
                                  <a:gd name="connsiteY46" fmla="*/ 2144019 h 2310812"/>
                                  <a:gd name="connsiteX47" fmla="*/ 1183246 w 3331486"/>
                                  <a:gd name="connsiteY47" fmla="*/ 2138065 h 2310812"/>
                                  <a:gd name="connsiteX48" fmla="*/ 1165387 w 3331486"/>
                                  <a:gd name="connsiteY48" fmla="*/ 2126159 h 2310812"/>
                                  <a:gd name="connsiteX49" fmla="*/ 1135621 w 3331486"/>
                                  <a:gd name="connsiteY49" fmla="*/ 2120206 h 2310812"/>
                                  <a:gd name="connsiteX50" fmla="*/ 1087996 w 3331486"/>
                                  <a:gd name="connsiteY50" fmla="*/ 2078534 h 2310812"/>
                                  <a:gd name="connsiteX51" fmla="*/ 1040371 w 3331486"/>
                                  <a:gd name="connsiteY51" fmla="*/ 2024956 h 2310812"/>
                                  <a:gd name="connsiteX52" fmla="*/ 1040371 w 3331486"/>
                                  <a:gd name="connsiteY52" fmla="*/ 1971378 h 2310812"/>
                                  <a:gd name="connsiteX53" fmla="*/ 1010606 w 3331486"/>
                                  <a:gd name="connsiteY53" fmla="*/ 1935659 h 2310812"/>
                                  <a:gd name="connsiteX54" fmla="*/ 1070137 w 3331486"/>
                                  <a:gd name="connsiteY54" fmla="*/ 1875243 h 2310812"/>
                                  <a:gd name="connsiteX55" fmla="*/ 1123715 w 3331486"/>
                                  <a:gd name="connsiteY55" fmla="*/ 1840409 h 2310812"/>
                                  <a:gd name="connsiteX56" fmla="*/ 1159434 w 3331486"/>
                                  <a:gd name="connsiteY56" fmla="*/ 1840409 h 2310812"/>
                                  <a:gd name="connsiteX57" fmla="*/ 1191827 w 3331486"/>
                                  <a:gd name="connsiteY57" fmla="*/ 1805321 h 2310812"/>
                                  <a:gd name="connsiteX58" fmla="*/ 1236825 w 3331486"/>
                                  <a:gd name="connsiteY58" fmla="*/ 1798737 h 2310812"/>
                                  <a:gd name="connsiteX59" fmla="*/ 1266590 w 3331486"/>
                                  <a:gd name="connsiteY59" fmla="*/ 1798737 h 2310812"/>
                                  <a:gd name="connsiteX60" fmla="*/ 1314215 w 3331486"/>
                                  <a:gd name="connsiteY60" fmla="*/ 1780878 h 2310812"/>
                                  <a:gd name="connsiteX61" fmla="*/ 1355887 w 3331486"/>
                                  <a:gd name="connsiteY61" fmla="*/ 1768972 h 2310812"/>
                                  <a:gd name="connsiteX62" fmla="*/ 1409465 w 3331486"/>
                                  <a:gd name="connsiteY62" fmla="*/ 1768972 h 2310812"/>
                                  <a:gd name="connsiteX63" fmla="*/ 1415418 w 3331486"/>
                                  <a:gd name="connsiteY63" fmla="*/ 1757065 h 2310812"/>
                                  <a:gd name="connsiteX64" fmla="*/ 1451137 w 3331486"/>
                                  <a:gd name="connsiteY64" fmla="*/ 1721347 h 2310812"/>
                                  <a:gd name="connsiteX65" fmla="*/ 1486856 w 3331486"/>
                                  <a:gd name="connsiteY65" fmla="*/ 1697534 h 2310812"/>
                                  <a:gd name="connsiteX66" fmla="*/ 1576153 w 3331486"/>
                                  <a:gd name="connsiteY66" fmla="*/ 1655862 h 2310812"/>
                                  <a:gd name="connsiteX67" fmla="*/ 1641637 w 3331486"/>
                                  <a:gd name="connsiteY67" fmla="*/ 1649909 h 2310812"/>
                                  <a:gd name="connsiteX68" fmla="*/ 1653543 w 3331486"/>
                                  <a:gd name="connsiteY68" fmla="*/ 1611878 h 2310812"/>
                                  <a:gd name="connsiteX69" fmla="*/ 1707121 w 3331486"/>
                                  <a:gd name="connsiteY69" fmla="*/ 1597216 h 2310812"/>
                                  <a:gd name="connsiteX70" fmla="*/ 1707121 w 3331486"/>
                                  <a:gd name="connsiteY70" fmla="*/ 1626097 h 2310812"/>
                                  <a:gd name="connsiteX71" fmla="*/ 1784512 w 3331486"/>
                                  <a:gd name="connsiteY71" fmla="*/ 1649909 h 2310812"/>
                                  <a:gd name="connsiteX72" fmla="*/ 1814278 w 3331486"/>
                                  <a:gd name="connsiteY72" fmla="*/ 1649909 h 2310812"/>
                                  <a:gd name="connsiteX73" fmla="*/ 1820231 w 3331486"/>
                                  <a:gd name="connsiteY73" fmla="*/ 1626097 h 2310812"/>
                                  <a:gd name="connsiteX74" fmla="*/ 1867856 w 3331486"/>
                                  <a:gd name="connsiteY74" fmla="*/ 1626097 h 2310812"/>
                                  <a:gd name="connsiteX75" fmla="*/ 1974420 w 3331486"/>
                                  <a:gd name="connsiteY75" fmla="*/ 1621553 h 2310812"/>
                                  <a:gd name="connsiteX76" fmla="*/ 2128884 w 3331486"/>
                                  <a:gd name="connsiteY76" fmla="*/ 1521601 h 2310812"/>
                                  <a:gd name="connsiteX77" fmla="*/ 3129918 w 3331486"/>
                                  <a:gd name="connsiteY77" fmla="*/ 715269 h 2310812"/>
                                  <a:gd name="connsiteX78" fmla="*/ 3315614 w 3331486"/>
                                  <a:gd name="connsiteY78" fmla="*/ 558934 h 2310812"/>
                                  <a:gd name="connsiteX79" fmla="*/ 3320420 w 3331486"/>
                                  <a:gd name="connsiteY79" fmla="*/ 530723 h 2310812"/>
                                  <a:gd name="connsiteX80" fmla="*/ 3295962 w 3331486"/>
                                  <a:gd name="connsiteY80" fmla="*/ 361334 h 2310812"/>
                                  <a:gd name="connsiteX81" fmla="*/ 3232414 w 3331486"/>
                                  <a:gd name="connsiteY81" fmla="*/ 339 h 2310812"/>
                                  <a:gd name="connsiteX82" fmla="*/ 2816412 w 3331486"/>
                                  <a:gd name="connsiteY82" fmla="*/ 52329 h 2310812"/>
                                  <a:gd name="connsiteX83" fmla="*/ 814152 w 3331486"/>
                                  <a:gd name="connsiteY83" fmla="*/ 316409 h 2310812"/>
                                  <a:gd name="connsiteX84" fmla="*/ 130106 w 3331486"/>
                                  <a:gd name="connsiteY84" fmla="*/ 414260 h 2310812"/>
                                  <a:gd name="connsiteX85" fmla="*/ 9671 w 3331486"/>
                                  <a:gd name="connsiteY85" fmla="*/ 430250 h 2310812"/>
                                  <a:gd name="connsiteX86" fmla="*/ 6504 w 3331486"/>
                                  <a:gd name="connsiteY86" fmla="*/ 510196 h 2310812"/>
                                  <a:gd name="connsiteX87" fmla="*/ 920 w 3331486"/>
                                  <a:gd name="connsiteY87" fmla="*/ 578933 h 2310812"/>
                                  <a:gd name="connsiteX88" fmla="*/ 1030 w 3331486"/>
                                  <a:gd name="connsiteY88" fmla="*/ 834717 h 2310812"/>
                                  <a:gd name="connsiteX89" fmla="*/ 2833 w 3331486"/>
                                  <a:gd name="connsiteY89" fmla="*/ 1194024 h 2310812"/>
                                  <a:gd name="connsiteX90" fmla="*/ 6502 w 3331486"/>
                                  <a:gd name="connsiteY90" fmla="*/ 1811716 h 2310812"/>
                                  <a:gd name="connsiteX91" fmla="*/ 3332 w 3331486"/>
                                  <a:gd name="connsiteY91" fmla="*/ 2169874 h 2310812"/>
                                  <a:gd name="connsiteX92" fmla="*/ 10868 w 3331486"/>
                                  <a:gd name="connsiteY92" fmla="*/ 2266803 h 2310812"/>
                                  <a:gd name="connsiteX0" fmla="*/ 10868 w 3331486"/>
                                  <a:gd name="connsiteY0" fmla="*/ 2267008 h 2311017"/>
                                  <a:gd name="connsiteX1" fmla="*/ 29479 w 3331486"/>
                                  <a:gd name="connsiteY1" fmla="*/ 2264416 h 2311017"/>
                                  <a:gd name="connsiteX2" fmla="*/ 44533 w 3331486"/>
                                  <a:gd name="connsiteY2" fmla="*/ 2270013 h 2311017"/>
                                  <a:gd name="connsiteX3" fmla="*/ 63551 w 3331486"/>
                                  <a:gd name="connsiteY3" fmla="*/ 2291596 h 2311017"/>
                                  <a:gd name="connsiteX4" fmla="*/ 83359 w 3331486"/>
                                  <a:gd name="connsiteY4" fmla="*/ 2296394 h 2311017"/>
                                  <a:gd name="connsiteX5" fmla="*/ 91426 w 3331486"/>
                                  <a:gd name="connsiteY5" fmla="*/ 2304388 h 2311017"/>
                                  <a:gd name="connsiteX6" fmla="*/ 129543 w 3331486"/>
                                  <a:gd name="connsiteY6" fmla="*/ 2310911 h 2311017"/>
                                  <a:gd name="connsiteX7" fmla="*/ 171215 w 3331486"/>
                                  <a:gd name="connsiteY7" fmla="*/ 2299005 h 2311017"/>
                                  <a:gd name="connsiteX8" fmla="*/ 183121 w 3331486"/>
                                  <a:gd name="connsiteY8" fmla="*/ 2287099 h 2311017"/>
                                  <a:gd name="connsiteX9" fmla="*/ 189075 w 3331486"/>
                                  <a:gd name="connsiteY9" fmla="*/ 2275192 h 2311017"/>
                                  <a:gd name="connsiteX10" fmla="*/ 206934 w 3331486"/>
                                  <a:gd name="connsiteY10" fmla="*/ 2229438 h 2311017"/>
                                  <a:gd name="connsiteX11" fmla="*/ 230746 w 3331486"/>
                                  <a:gd name="connsiteY11" fmla="*/ 2269239 h 2311017"/>
                                  <a:gd name="connsiteX12" fmla="*/ 257729 w 3331486"/>
                                  <a:gd name="connsiteY12" fmla="*/ 2271552 h 2311017"/>
                                  <a:gd name="connsiteX13" fmla="*/ 313704 w 3331486"/>
                                  <a:gd name="connsiteY13" fmla="*/ 2238146 h 2311017"/>
                                  <a:gd name="connsiteX14" fmla="*/ 331950 w 3331486"/>
                                  <a:gd name="connsiteY14" fmla="*/ 2209265 h 2311017"/>
                                  <a:gd name="connsiteX15" fmla="*/ 319272 w 3331486"/>
                                  <a:gd name="connsiteY15" fmla="*/ 2159981 h 2311017"/>
                                  <a:gd name="connsiteX16" fmla="*/ 348787 w 3331486"/>
                                  <a:gd name="connsiteY16" fmla="*/ 2147695 h 2311017"/>
                                  <a:gd name="connsiteX17" fmla="*/ 403387 w 3331486"/>
                                  <a:gd name="connsiteY17" fmla="*/ 2150177 h 2311017"/>
                                  <a:gd name="connsiteX18" fmla="*/ 472041 w 3331486"/>
                                  <a:gd name="connsiteY18" fmla="*/ 2166166 h 2311017"/>
                                  <a:gd name="connsiteX19" fmla="*/ 528403 w 3331486"/>
                                  <a:gd name="connsiteY19" fmla="*/ 2150177 h 2311017"/>
                                  <a:gd name="connsiteX20" fmla="*/ 546262 w 3331486"/>
                                  <a:gd name="connsiteY20" fmla="*/ 2132317 h 2311017"/>
                                  <a:gd name="connsiteX21" fmla="*/ 552215 w 3331486"/>
                                  <a:gd name="connsiteY21" fmla="*/ 2108505 h 2311017"/>
                                  <a:gd name="connsiteX22" fmla="*/ 581981 w 3331486"/>
                                  <a:gd name="connsiteY22" fmla="*/ 2078739 h 2311017"/>
                                  <a:gd name="connsiteX23" fmla="*/ 593887 w 3331486"/>
                                  <a:gd name="connsiteY23" fmla="*/ 2054927 h 2311017"/>
                                  <a:gd name="connsiteX24" fmla="*/ 617700 w 3331486"/>
                                  <a:gd name="connsiteY24" fmla="*/ 2037067 h 2311017"/>
                                  <a:gd name="connsiteX25" fmla="*/ 647465 w 3331486"/>
                                  <a:gd name="connsiteY25" fmla="*/ 2031114 h 2311017"/>
                                  <a:gd name="connsiteX26" fmla="*/ 685967 w 3331486"/>
                                  <a:gd name="connsiteY26" fmla="*/ 2027474 h 2311017"/>
                                  <a:gd name="connsiteX27" fmla="*/ 720851 w 3331486"/>
                                  <a:gd name="connsiteY27" fmla="*/ 2028274 h 2311017"/>
                                  <a:gd name="connsiteX28" fmla="*/ 742715 w 3331486"/>
                                  <a:gd name="connsiteY28" fmla="*/ 2037067 h 2311017"/>
                                  <a:gd name="connsiteX29" fmla="*/ 772482 w 3331486"/>
                                  <a:gd name="connsiteY29" fmla="*/ 2049689 h 2311017"/>
                                  <a:gd name="connsiteX30" fmla="*/ 778434 w 3331486"/>
                                  <a:gd name="connsiteY30" fmla="*/ 2084692 h 2311017"/>
                                  <a:gd name="connsiteX31" fmla="*/ 802246 w 3331486"/>
                                  <a:gd name="connsiteY31" fmla="*/ 2108505 h 2311017"/>
                                  <a:gd name="connsiteX32" fmla="*/ 867731 w 3331486"/>
                                  <a:gd name="connsiteY32" fmla="*/ 2138270 h 2311017"/>
                                  <a:gd name="connsiteX33" fmla="*/ 915356 w 3331486"/>
                                  <a:gd name="connsiteY33" fmla="*/ 2120411 h 2311017"/>
                                  <a:gd name="connsiteX34" fmla="*/ 945121 w 3331486"/>
                                  <a:gd name="connsiteY34" fmla="*/ 2144224 h 2311017"/>
                                  <a:gd name="connsiteX35" fmla="*/ 935613 w 3331486"/>
                                  <a:gd name="connsiteY35" fmla="*/ 2182255 h 2311017"/>
                                  <a:gd name="connsiteX36" fmla="*/ 945121 w 3331486"/>
                                  <a:gd name="connsiteY36" fmla="*/ 2203755 h 2311017"/>
                                  <a:gd name="connsiteX37" fmla="*/ 992746 w 3331486"/>
                                  <a:gd name="connsiteY37" fmla="*/ 2221614 h 2311017"/>
                                  <a:gd name="connsiteX38" fmla="*/ 1082043 w 3331486"/>
                                  <a:gd name="connsiteY38" fmla="*/ 2233520 h 2311017"/>
                                  <a:gd name="connsiteX39" fmla="*/ 1153481 w 3331486"/>
                                  <a:gd name="connsiteY39" fmla="*/ 2233520 h 2311017"/>
                                  <a:gd name="connsiteX40" fmla="*/ 1171340 w 3331486"/>
                                  <a:gd name="connsiteY40" fmla="*/ 2233520 h 2311017"/>
                                  <a:gd name="connsiteX41" fmla="*/ 1207059 w 3331486"/>
                                  <a:gd name="connsiteY41" fmla="*/ 2233520 h 2311017"/>
                                  <a:gd name="connsiteX42" fmla="*/ 1207059 w 3331486"/>
                                  <a:gd name="connsiteY42" fmla="*/ 2215661 h 2311017"/>
                                  <a:gd name="connsiteX43" fmla="*/ 1219736 w 3331486"/>
                                  <a:gd name="connsiteY43" fmla="*/ 2197802 h 2311017"/>
                                  <a:gd name="connsiteX44" fmla="*/ 1224918 w 3331486"/>
                                  <a:gd name="connsiteY44" fmla="*/ 2162083 h 2311017"/>
                                  <a:gd name="connsiteX45" fmla="*/ 1236825 w 3331486"/>
                                  <a:gd name="connsiteY45" fmla="*/ 2156130 h 2311017"/>
                                  <a:gd name="connsiteX46" fmla="*/ 1207059 w 3331486"/>
                                  <a:gd name="connsiteY46" fmla="*/ 2144224 h 2311017"/>
                                  <a:gd name="connsiteX47" fmla="*/ 1183246 w 3331486"/>
                                  <a:gd name="connsiteY47" fmla="*/ 2138270 h 2311017"/>
                                  <a:gd name="connsiteX48" fmla="*/ 1165387 w 3331486"/>
                                  <a:gd name="connsiteY48" fmla="*/ 2126364 h 2311017"/>
                                  <a:gd name="connsiteX49" fmla="*/ 1135621 w 3331486"/>
                                  <a:gd name="connsiteY49" fmla="*/ 2120411 h 2311017"/>
                                  <a:gd name="connsiteX50" fmla="*/ 1087996 w 3331486"/>
                                  <a:gd name="connsiteY50" fmla="*/ 2078739 h 2311017"/>
                                  <a:gd name="connsiteX51" fmla="*/ 1040371 w 3331486"/>
                                  <a:gd name="connsiteY51" fmla="*/ 2025161 h 2311017"/>
                                  <a:gd name="connsiteX52" fmla="*/ 1040371 w 3331486"/>
                                  <a:gd name="connsiteY52" fmla="*/ 1971583 h 2311017"/>
                                  <a:gd name="connsiteX53" fmla="*/ 1010606 w 3331486"/>
                                  <a:gd name="connsiteY53" fmla="*/ 1935864 h 2311017"/>
                                  <a:gd name="connsiteX54" fmla="*/ 1070137 w 3331486"/>
                                  <a:gd name="connsiteY54" fmla="*/ 1875448 h 2311017"/>
                                  <a:gd name="connsiteX55" fmla="*/ 1123715 w 3331486"/>
                                  <a:gd name="connsiteY55" fmla="*/ 1840614 h 2311017"/>
                                  <a:gd name="connsiteX56" fmla="*/ 1159434 w 3331486"/>
                                  <a:gd name="connsiteY56" fmla="*/ 1840614 h 2311017"/>
                                  <a:gd name="connsiteX57" fmla="*/ 1191827 w 3331486"/>
                                  <a:gd name="connsiteY57" fmla="*/ 1805526 h 2311017"/>
                                  <a:gd name="connsiteX58" fmla="*/ 1236825 w 3331486"/>
                                  <a:gd name="connsiteY58" fmla="*/ 1798942 h 2311017"/>
                                  <a:gd name="connsiteX59" fmla="*/ 1266590 w 3331486"/>
                                  <a:gd name="connsiteY59" fmla="*/ 1798942 h 2311017"/>
                                  <a:gd name="connsiteX60" fmla="*/ 1314215 w 3331486"/>
                                  <a:gd name="connsiteY60" fmla="*/ 1781083 h 2311017"/>
                                  <a:gd name="connsiteX61" fmla="*/ 1355887 w 3331486"/>
                                  <a:gd name="connsiteY61" fmla="*/ 1769177 h 2311017"/>
                                  <a:gd name="connsiteX62" fmla="*/ 1409465 w 3331486"/>
                                  <a:gd name="connsiteY62" fmla="*/ 1769177 h 2311017"/>
                                  <a:gd name="connsiteX63" fmla="*/ 1415418 w 3331486"/>
                                  <a:gd name="connsiteY63" fmla="*/ 1757270 h 2311017"/>
                                  <a:gd name="connsiteX64" fmla="*/ 1451137 w 3331486"/>
                                  <a:gd name="connsiteY64" fmla="*/ 1721552 h 2311017"/>
                                  <a:gd name="connsiteX65" fmla="*/ 1486856 w 3331486"/>
                                  <a:gd name="connsiteY65" fmla="*/ 1697739 h 2311017"/>
                                  <a:gd name="connsiteX66" fmla="*/ 1576153 w 3331486"/>
                                  <a:gd name="connsiteY66" fmla="*/ 1656067 h 2311017"/>
                                  <a:gd name="connsiteX67" fmla="*/ 1641637 w 3331486"/>
                                  <a:gd name="connsiteY67" fmla="*/ 1650114 h 2311017"/>
                                  <a:gd name="connsiteX68" fmla="*/ 1653543 w 3331486"/>
                                  <a:gd name="connsiteY68" fmla="*/ 1612083 h 2311017"/>
                                  <a:gd name="connsiteX69" fmla="*/ 1707121 w 3331486"/>
                                  <a:gd name="connsiteY69" fmla="*/ 1597421 h 2311017"/>
                                  <a:gd name="connsiteX70" fmla="*/ 1707121 w 3331486"/>
                                  <a:gd name="connsiteY70" fmla="*/ 1626302 h 2311017"/>
                                  <a:gd name="connsiteX71" fmla="*/ 1784512 w 3331486"/>
                                  <a:gd name="connsiteY71" fmla="*/ 1650114 h 2311017"/>
                                  <a:gd name="connsiteX72" fmla="*/ 1814278 w 3331486"/>
                                  <a:gd name="connsiteY72" fmla="*/ 1650114 h 2311017"/>
                                  <a:gd name="connsiteX73" fmla="*/ 1820231 w 3331486"/>
                                  <a:gd name="connsiteY73" fmla="*/ 1626302 h 2311017"/>
                                  <a:gd name="connsiteX74" fmla="*/ 1867856 w 3331486"/>
                                  <a:gd name="connsiteY74" fmla="*/ 1626302 h 2311017"/>
                                  <a:gd name="connsiteX75" fmla="*/ 1974420 w 3331486"/>
                                  <a:gd name="connsiteY75" fmla="*/ 1621758 h 2311017"/>
                                  <a:gd name="connsiteX76" fmla="*/ 2128884 w 3331486"/>
                                  <a:gd name="connsiteY76" fmla="*/ 1521806 h 2311017"/>
                                  <a:gd name="connsiteX77" fmla="*/ 3129918 w 3331486"/>
                                  <a:gd name="connsiteY77" fmla="*/ 715474 h 2311017"/>
                                  <a:gd name="connsiteX78" fmla="*/ 3315614 w 3331486"/>
                                  <a:gd name="connsiteY78" fmla="*/ 559139 h 2311017"/>
                                  <a:gd name="connsiteX79" fmla="*/ 3320420 w 3331486"/>
                                  <a:gd name="connsiteY79" fmla="*/ 530928 h 2311017"/>
                                  <a:gd name="connsiteX80" fmla="*/ 3295962 w 3331486"/>
                                  <a:gd name="connsiteY80" fmla="*/ 361539 h 2311017"/>
                                  <a:gd name="connsiteX81" fmla="*/ 3232414 w 3331486"/>
                                  <a:gd name="connsiteY81" fmla="*/ 544 h 2311017"/>
                                  <a:gd name="connsiteX82" fmla="*/ 2827026 w 3331486"/>
                                  <a:gd name="connsiteY82" fmla="*/ 44437 h 2311017"/>
                                  <a:gd name="connsiteX83" fmla="*/ 814152 w 3331486"/>
                                  <a:gd name="connsiteY83" fmla="*/ 316614 h 2311017"/>
                                  <a:gd name="connsiteX84" fmla="*/ 130106 w 3331486"/>
                                  <a:gd name="connsiteY84" fmla="*/ 414465 h 2311017"/>
                                  <a:gd name="connsiteX85" fmla="*/ 9671 w 3331486"/>
                                  <a:gd name="connsiteY85" fmla="*/ 430455 h 2311017"/>
                                  <a:gd name="connsiteX86" fmla="*/ 6504 w 3331486"/>
                                  <a:gd name="connsiteY86" fmla="*/ 510401 h 2311017"/>
                                  <a:gd name="connsiteX87" fmla="*/ 920 w 3331486"/>
                                  <a:gd name="connsiteY87" fmla="*/ 579138 h 2311017"/>
                                  <a:gd name="connsiteX88" fmla="*/ 1030 w 3331486"/>
                                  <a:gd name="connsiteY88" fmla="*/ 834922 h 2311017"/>
                                  <a:gd name="connsiteX89" fmla="*/ 2833 w 3331486"/>
                                  <a:gd name="connsiteY89" fmla="*/ 1194229 h 2311017"/>
                                  <a:gd name="connsiteX90" fmla="*/ 6502 w 3331486"/>
                                  <a:gd name="connsiteY90" fmla="*/ 1811921 h 2311017"/>
                                  <a:gd name="connsiteX91" fmla="*/ 3332 w 3331486"/>
                                  <a:gd name="connsiteY91" fmla="*/ 2170079 h 2311017"/>
                                  <a:gd name="connsiteX92" fmla="*/ 10868 w 3331486"/>
                                  <a:gd name="connsiteY92" fmla="*/ 2267008 h 2311017"/>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403387 w 3331486"/>
                                  <a:gd name="connsiteY17" fmla="*/ 21506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17700 w 3331486"/>
                                  <a:gd name="connsiteY24" fmla="*/ 2037562 h 2311512"/>
                                  <a:gd name="connsiteX25" fmla="*/ 647465 w 3331486"/>
                                  <a:gd name="connsiteY25" fmla="*/ 2031609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72482 w 3331486"/>
                                  <a:gd name="connsiteY29" fmla="*/ 2050184 h 2311512"/>
                                  <a:gd name="connsiteX30" fmla="*/ 778434 w 3331486"/>
                                  <a:gd name="connsiteY30" fmla="*/ 2085187 h 2311512"/>
                                  <a:gd name="connsiteX31" fmla="*/ 802246 w 3331486"/>
                                  <a:gd name="connsiteY31" fmla="*/ 2109000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403387 w 3331486"/>
                                  <a:gd name="connsiteY17" fmla="*/ 21506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17700 w 3331486"/>
                                  <a:gd name="connsiteY24" fmla="*/ 2037562 h 2311512"/>
                                  <a:gd name="connsiteX25" fmla="*/ 655425 w 3331486"/>
                                  <a:gd name="connsiteY25" fmla="*/ 2042405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72482 w 3331486"/>
                                  <a:gd name="connsiteY29" fmla="*/ 2050184 h 2311512"/>
                                  <a:gd name="connsiteX30" fmla="*/ 778434 w 3331486"/>
                                  <a:gd name="connsiteY30" fmla="*/ 2085187 h 2311512"/>
                                  <a:gd name="connsiteX31" fmla="*/ 802246 w 3331486"/>
                                  <a:gd name="connsiteY31" fmla="*/ 2109000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403387 w 3331486"/>
                                  <a:gd name="connsiteY17" fmla="*/ 21506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20353 w 3331486"/>
                                  <a:gd name="connsiteY24" fmla="*/ 2045659 h 2311512"/>
                                  <a:gd name="connsiteX25" fmla="*/ 655425 w 3331486"/>
                                  <a:gd name="connsiteY25" fmla="*/ 2042405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72482 w 3331486"/>
                                  <a:gd name="connsiteY29" fmla="*/ 2050184 h 2311512"/>
                                  <a:gd name="connsiteX30" fmla="*/ 778434 w 3331486"/>
                                  <a:gd name="connsiteY30" fmla="*/ 2085187 h 2311512"/>
                                  <a:gd name="connsiteX31" fmla="*/ 802246 w 3331486"/>
                                  <a:gd name="connsiteY31" fmla="*/ 2109000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403387 w 3331486"/>
                                  <a:gd name="connsiteY17" fmla="*/ 21506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20353 w 3331486"/>
                                  <a:gd name="connsiteY24" fmla="*/ 2045659 h 2311512"/>
                                  <a:gd name="connsiteX25" fmla="*/ 655425 w 3331486"/>
                                  <a:gd name="connsiteY25" fmla="*/ 2042405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67174 w 3331486"/>
                                  <a:gd name="connsiteY29" fmla="*/ 2058282 h 2311512"/>
                                  <a:gd name="connsiteX30" fmla="*/ 778434 w 3331486"/>
                                  <a:gd name="connsiteY30" fmla="*/ 2085187 h 2311512"/>
                                  <a:gd name="connsiteX31" fmla="*/ 802246 w 3331486"/>
                                  <a:gd name="connsiteY31" fmla="*/ 2109000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403387 w 3331486"/>
                                  <a:gd name="connsiteY17" fmla="*/ 21506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20353 w 3331486"/>
                                  <a:gd name="connsiteY24" fmla="*/ 2045659 h 2311512"/>
                                  <a:gd name="connsiteX25" fmla="*/ 655425 w 3331486"/>
                                  <a:gd name="connsiteY25" fmla="*/ 2042405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67174 w 3331486"/>
                                  <a:gd name="connsiteY29" fmla="*/ 2058282 h 2311512"/>
                                  <a:gd name="connsiteX30" fmla="*/ 775781 w 3331486"/>
                                  <a:gd name="connsiteY30" fmla="*/ 2093283 h 2311512"/>
                                  <a:gd name="connsiteX31" fmla="*/ 802246 w 3331486"/>
                                  <a:gd name="connsiteY31" fmla="*/ 2109000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403387 w 3331486"/>
                                  <a:gd name="connsiteY17" fmla="*/ 21506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20353 w 3331486"/>
                                  <a:gd name="connsiteY24" fmla="*/ 2045659 h 2311512"/>
                                  <a:gd name="connsiteX25" fmla="*/ 655425 w 3331486"/>
                                  <a:gd name="connsiteY25" fmla="*/ 2042405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67174 w 3331486"/>
                                  <a:gd name="connsiteY29" fmla="*/ 2058282 h 2311512"/>
                                  <a:gd name="connsiteX30" fmla="*/ 775781 w 3331486"/>
                                  <a:gd name="connsiteY30" fmla="*/ 2093283 h 2311512"/>
                                  <a:gd name="connsiteX31" fmla="*/ 812860 w 3331486"/>
                                  <a:gd name="connsiteY31" fmla="*/ 2127892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 name="connsiteX0" fmla="*/ 10868 w 3331486"/>
                                  <a:gd name="connsiteY0" fmla="*/ 2267503 h 2311512"/>
                                  <a:gd name="connsiteX1" fmla="*/ 29479 w 3331486"/>
                                  <a:gd name="connsiteY1" fmla="*/ 2264911 h 2311512"/>
                                  <a:gd name="connsiteX2" fmla="*/ 44533 w 3331486"/>
                                  <a:gd name="connsiteY2" fmla="*/ 2270508 h 2311512"/>
                                  <a:gd name="connsiteX3" fmla="*/ 63551 w 3331486"/>
                                  <a:gd name="connsiteY3" fmla="*/ 2292091 h 2311512"/>
                                  <a:gd name="connsiteX4" fmla="*/ 83359 w 3331486"/>
                                  <a:gd name="connsiteY4" fmla="*/ 2296889 h 2311512"/>
                                  <a:gd name="connsiteX5" fmla="*/ 91426 w 3331486"/>
                                  <a:gd name="connsiteY5" fmla="*/ 2304883 h 2311512"/>
                                  <a:gd name="connsiteX6" fmla="*/ 129543 w 3331486"/>
                                  <a:gd name="connsiteY6" fmla="*/ 2311406 h 2311512"/>
                                  <a:gd name="connsiteX7" fmla="*/ 171215 w 3331486"/>
                                  <a:gd name="connsiteY7" fmla="*/ 2299500 h 2311512"/>
                                  <a:gd name="connsiteX8" fmla="*/ 183121 w 3331486"/>
                                  <a:gd name="connsiteY8" fmla="*/ 2287594 h 2311512"/>
                                  <a:gd name="connsiteX9" fmla="*/ 189075 w 3331486"/>
                                  <a:gd name="connsiteY9" fmla="*/ 2275687 h 2311512"/>
                                  <a:gd name="connsiteX10" fmla="*/ 206934 w 3331486"/>
                                  <a:gd name="connsiteY10" fmla="*/ 2229933 h 2311512"/>
                                  <a:gd name="connsiteX11" fmla="*/ 230746 w 3331486"/>
                                  <a:gd name="connsiteY11" fmla="*/ 2269734 h 2311512"/>
                                  <a:gd name="connsiteX12" fmla="*/ 257729 w 3331486"/>
                                  <a:gd name="connsiteY12" fmla="*/ 2272047 h 2311512"/>
                                  <a:gd name="connsiteX13" fmla="*/ 313704 w 3331486"/>
                                  <a:gd name="connsiteY13" fmla="*/ 2238641 h 2311512"/>
                                  <a:gd name="connsiteX14" fmla="*/ 331950 w 3331486"/>
                                  <a:gd name="connsiteY14" fmla="*/ 2209760 h 2311512"/>
                                  <a:gd name="connsiteX15" fmla="*/ 319272 w 3331486"/>
                                  <a:gd name="connsiteY15" fmla="*/ 2160476 h 2311512"/>
                                  <a:gd name="connsiteX16" fmla="*/ 348787 w 3331486"/>
                                  <a:gd name="connsiteY16" fmla="*/ 2148190 h 2311512"/>
                                  <a:gd name="connsiteX17" fmla="*/ 395428 w 3331486"/>
                                  <a:gd name="connsiteY17" fmla="*/ 2153372 h 2311512"/>
                                  <a:gd name="connsiteX18" fmla="*/ 472041 w 3331486"/>
                                  <a:gd name="connsiteY18" fmla="*/ 2166661 h 2311512"/>
                                  <a:gd name="connsiteX19" fmla="*/ 528403 w 3331486"/>
                                  <a:gd name="connsiteY19" fmla="*/ 2150672 h 2311512"/>
                                  <a:gd name="connsiteX20" fmla="*/ 546262 w 3331486"/>
                                  <a:gd name="connsiteY20" fmla="*/ 2132812 h 2311512"/>
                                  <a:gd name="connsiteX21" fmla="*/ 552215 w 3331486"/>
                                  <a:gd name="connsiteY21" fmla="*/ 2109000 h 2311512"/>
                                  <a:gd name="connsiteX22" fmla="*/ 581981 w 3331486"/>
                                  <a:gd name="connsiteY22" fmla="*/ 2079234 h 2311512"/>
                                  <a:gd name="connsiteX23" fmla="*/ 593887 w 3331486"/>
                                  <a:gd name="connsiteY23" fmla="*/ 2055422 h 2311512"/>
                                  <a:gd name="connsiteX24" fmla="*/ 620353 w 3331486"/>
                                  <a:gd name="connsiteY24" fmla="*/ 2045659 h 2311512"/>
                                  <a:gd name="connsiteX25" fmla="*/ 655425 w 3331486"/>
                                  <a:gd name="connsiteY25" fmla="*/ 2042405 h 2311512"/>
                                  <a:gd name="connsiteX26" fmla="*/ 685967 w 3331486"/>
                                  <a:gd name="connsiteY26" fmla="*/ 2027969 h 2311512"/>
                                  <a:gd name="connsiteX27" fmla="*/ 720851 w 3331486"/>
                                  <a:gd name="connsiteY27" fmla="*/ 2028769 h 2311512"/>
                                  <a:gd name="connsiteX28" fmla="*/ 742715 w 3331486"/>
                                  <a:gd name="connsiteY28" fmla="*/ 2037562 h 2311512"/>
                                  <a:gd name="connsiteX29" fmla="*/ 767174 w 3331486"/>
                                  <a:gd name="connsiteY29" fmla="*/ 2058282 h 2311512"/>
                                  <a:gd name="connsiteX30" fmla="*/ 775781 w 3331486"/>
                                  <a:gd name="connsiteY30" fmla="*/ 2093283 h 2311512"/>
                                  <a:gd name="connsiteX31" fmla="*/ 812860 w 3331486"/>
                                  <a:gd name="connsiteY31" fmla="*/ 2127892 h 2311512"/>
                                  <a:gd name="connsiteX32" fmla="*/ 867731 w 3331486"/>
                                  <a:gd name="connsiteY32" fmla="*/ 2138765 h 2311512"/>
                                  <a:gd name="connsiteX33" fmla="*/ 915356 w 3331486"/>
                                  <a:gd name="connsiteY33" fmla="*/ 2120906 h 2311512"/>
                                  <a:gd name="connsiteX34" fmla="*/ 945121 w 3331486"/>
                                  <a:gd name="connsiteY34" fmla="*/ 2144719 h 2311512"/>
                                  <a:gd name="connsiteX35" fmla="*/ 935613 w 3331486"/>
                                  <a:gd name="connsiteY35" fmla="*/ 2182750 h 2311512"/>
                                  <a:gd name="connsiteX36" fmla="*/ 945121 w 3331486"/>
                                  <a:gd name="connsiteY36" fmla="*/ 2204250 h 2311512"/>
                                  <a:gd name="connsiteX37" fmla="*/ 992746 w 3331486"/>
                                  <a:gd name="connsiteY37" fmla="*/ 2222109 h 2311512"/>
                                  <a:gd name="connsiteX38" fmla="*/ 1082043 w 3331486"/>
                                  <a:gd name="connsiteY38" fmla="*/ 2234015 h 2311512"/>
                                  <a:gd name="connsiteX39" fmla="*/ 1153481 w 3331486"/>
                                  <a:gd name="connsiteY39" fmla="*/ 2234015 h 2311512"/>
                                  <a:gd name="connsiteX40" fmla="*/ 1171340 w 3331486"/>
                                  <a:gd name="connsiteY40" fmla="*/ 2234015 h 2311512"/>
                                  <a:gd name="connsiteX41" fmla="*/ 1207059 w 3331486"/>
                                  <a:gd name="connsiteY41" fmla="*/ 2234015 h 2311512"/>
                                  <a:gd name="connsiteX42" fmla="*/ 1207059 w 3331486"/>
                                  <a:gd name="connsiteY42" fmla="*/ 2216156 h 2311512"/>
                                  <a:gd name="connsiteX43" fmla="*/ 1219736 w 3331486"/>
                                  <a:gd name="connsiteY43" fmla="*/ 2198297 h 2311512"/>
                                  <a:gd name="connsiteX44" fmla="*/ 1224918 w 3331486"/>
                                  <a:gd name="connsiteY44" fmla="*/ 2162578 h 2311512"/>
                                  <a:gd name="connsiteX45" fmla="*/ 1236825 w 3331486"/>
                                  <a:gd name="connsiteY45" fmla="*/ 2156625 h 2311512"/>
                                  <a:gd name="connsiteX46" fmla="*/ 1207059 w 3331486"/>
                                  <a:gd name="connsiteY46" fmla="*/ 2144719 h 2311512"/>
                                  <a:gd name="connsiteX47" fmla="*/ 1183246 w 3331486"/>
                                  <a:gd name="connsiteY47" fmla="*/ 2138765 h 2311512"/>
                                  <a:gd name="connsiteX48" fmla="*/ 1165387 w 3331486"/>
                                  <a:gd name="connsiteY48" fmla="*/ 2126859 h 2311512"/>
                                  <a:gd name="connsiteX49" fmla="*/ 1135621 w 3331486"/>
                                  <a:gd name="connsiteY49" fmla="*/ 2120906 h 2311512"/>
                                  <a:gd name="connsiteX50" fmla="*/ 1087996 w 3331486"/>
                                  <a:gd name="connsiteY50" fmla="*/ 2079234 h 2311512"/>
                                  <a:gd name="connsiteX51" fmla="*/ 1040371 w 3331486"/>
                                  <a:gd name="connsiteY51" fmla="*/ 2025656 h 2311512"/>
                                  <a:gd name="connsiteX52" fmla="*/ 1040371 w 3331486"/>
                                  <a:gd name="connsiteY52" fmla="*/ 1972078 h 2311512"/>
                                  <a:gd name="connsiteX53" fmla="*/ 1010606 w 3331486"/>
                                  <a:gd name="connsiteY53" fmla="*/ 1936359 h 2311512"/>
                                  <a:gd name="connsiteX54" fmla="*/ 1070137 w 3331486"/>
                                  <a:gd name="connsiteY54" fmla="*/ 1875943 h 2311512"/>
                                  <a:gd name="connsiteX55" fmla="*/ 1123715 w 3331486"/>
                                  <a:gd name="connsiteY55" fmla="*/ 1841109 h 2311512"/>
                                  <a:gd name="connsiteX56" fmla="*/ 1159434 w 3331486"/>
                                  <a:gd name="connsiteY56" fmla="*/ 1841109 h 2311512"/>
                                  <a:gd name="connsiteX57" fmla="*/ 1191827 w 3331486"/>
                                  <a:gd name="connsiteY57" fmla="*/ 1806021 h 2311512"/>
                                  <a:gd name="connsiteX58" fmla="*/ 1236825 w 3331486"/>
                                  <a:gd name="connsiteY58" fmla="*/ 1799437 h 2311512"/>
                                  <a:gd name="connsiteX59" fmla="*/ 1266590 w 3331486"/>
                                  <a:gd name="connsiteY59" fmla="*/ 1799437 h 2311512"/>
                                  <a:gd name="connsiteX60" fmla="*/ 1314215 w 3331486"/>
                                  <a:gd name="connsiteY60" fmla="*/ 1781578 h 2311512"/>
                                  <a:gd name="connsiteX61" fmla="*/ 1355887 w 3331486"/>
                                  <a:gd name="connsiteY61" fmla="*/ 1769672 h 2311512"/>
                                  <a:gd name="connsiteX62" fmla="*/ 1409465 w 3331486"/>
                                  <a:gd name="connsiteY62" fmla="*/ 1769672 h 2311512"/>
                                  <a:gd name="connsiteX63" fmla="*/ 1415418 w 3331486"/>
                                  <a:gd name="connsiteY63" fmla="*/ 1757765 h 2311512"/>
                                  <a:gd name="connsiteX64" fmla="*/ 1451137 w 3331486"/>
                                  <a:gd name="connsiteY64" fmla="*/ 1722047 h 2311512"/>
                                  <a:gd name="connsiteX65" fmla="*/ 1486856 w 3331486"/>
                                  <a:gd name="connsiteY65" fmla="*/ 1698234 h 2311512"/>
                                  <a:gd name="connsiteX66" fmla="*/ 1576153 w 3331486"/>
                                  <a:gd name="connsiteY66" fmla="*/ 1656562 h 2311512"/>
                                  <a:gd name="connsiteX67" fmla="*/ 1641637 w 3331486"/>
                                  <a:gd name="connsiteY67" fmla="*/ 1650609 h 2311512"/>
                                  <a:gd name="connsiteX68" fmla="*/ 1653543 w 3331486"/>
                                  <a:gd name="connsiteY68" fmla="*/ 1612578 h 2311512"/>
                                  <a:gd name="connsiteX69" fmla="*/ 1707121 w 3331486"/>
                                  <a:gd name="connsiteY69" fmla="*/ 1597916 h 2311512"/>
                                  <a:gd name="connsiteX70" fmla="*/ 1707121 w 3331486"/>
                                  <a:gd name="connsiteY70" fmla="*/ 1626797 h 2311512"/>
                                  <a:gd name="connsiteX71" fmla="*/ 1784512 w 3331486"/>
                                  <a:gd name="connsiteY71" fmla="*/ 1650609 h 2311512"/>
                                  <a:gd name="connsiteX72" fmla="*/ 1814278 w 3331486"/>
                                  <a:gd name="connsiteY72" fmla="*/ 1650609 h 2311512"/>
                                  <a:gd name="connsiteX73" fmla="*/ 1820231 w 3331486"/>
                                  <a:gd name="connsiteY73" fmla="*/ 1626797 h 2311512"/>
                                  <a:gd name="connsiteX74" fmla="*/ 1867856 w 3331486"/>
                                  <a:gd name="connsiteY74" fmla="*/ 1626797 h 2311512"/>
                                  <a:gd name="connsiteX75" fmla="*/ 1974420 w 3331486"/>
                                  <a:gd name="connsiteY75" fmla="*/ 1622253 h 2311512"/>
                                  <a:gd name="connsiteX76" fmla="*/ 2128884 w 3331486"/>
                                  <a:gd name="connsiteY76" fmla="*/ 1522301 h 2311512"/>
                                  <a:gd name="connsiteX77" fmla="*/ 3129918 w 3331486"/>
                                  <a:gd name="connsiteY77" fmla="*/ 715969 h 2311512"/>
                                  <a:gd name="connsiteX78" fmla="*/ 3315614 w 3331486"/>
                                  <a:gd name="connsiteY78" fmla="*/ 559634 h 2311512"/>
                                  <a:gd name="connsiteX79" fmla="*/ 3320420 w 3331486"/>
                                  <a:gd name="connsiteY79" fmla="*/ 531423 h 2311512"/>
                                  <a:gd name="connsiteX80" fmla="*/ 3295962 w 3331486"/>
                                  <a:gd name="connsiteY80" fmla="*/ 362034 h 2311512"/>
                                  <a:gd name="connsiteX81" fmla="*/ 3232414 w 3331486"/>
                                  <a:gd name="connsiteY81" fmla="*/ 1039 h 2311512"/>
                                  <a:gd name="connsiteX82" fmla="*/ 2827026 w 3331486"/>
                                  <a:gd name="connsiteY82" fmla="*/ 44932 h 2311512"/>
                                  <a:gd name="connsiteX83" fmla="*/ 814152 w 3331486"/>
                                  <a:gd name="connsiteY83" fmla="*/ 317109 h 2311512"/>
                                  <a:gd name="connsiteX84" fmla="*/ 130106 w 3331486"/>
                                  <a:gd name="connsiteY84" fmla="*/ 414960 h 2311512"/>
                                  <a:gd name="connsiteX85" fmla="*/ 9671 w 3331486"/>
                                  <a:gd name="connsiteY85" fmla="*/ 430950 h 2311512"/>
                                  <a:gd name="connsiteX86" fmla="*/ 6504 w 3331486"/>
                                  <a:gd name="connsiteY86" fmla="*/ 510896 h 2311512"/>
                                  <a:gd name="connsiteX87" fmla="*/ 920 w 3331486"/>
                                  <a:gd name="connsiteY87" fmla="*/ 579633 h 2311512"/>
                                  <a:gd name="connsiteX88" fmla="*/ 1030 w 3331486"/>
                                  <a:gd name="connsiteY88" fmla="*/ 835417 h 2311512"/>
                                  <a:gd name="connsiteX89" fmla="*/ 2833 w 3331486"/>
                                  <a:gd name="connsiteY89" fmla="*/ 1194724 h 2311512"/>
                                  <a:gd name="connsiteX90" fmla="*/ 6502 w 3331486"/>
                                  <a:gd name="connsiteY90" fmla="*/ 1812416 h 2311512"/>
                                  <a:gd name="connsiteX91" fmla="*/ 3332 w 3331486"/>
                                  <a:gd name="connsiteY91" fmla="*/ 2170574 h 2311512"/>
                                  <a:gd name="connsiteX92" fmla="*/ 10868 w 3331486"/>
                                  <a:gd name="connsiteY92" fmla="*/ 2267503 h 2311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331486" h="2311512">
                                    <a:moveTo>
                                      <a:pt x="10868" y="2267503"/>
                                    </a:moveTo>
                                    <a:cubicBezTo>
                                      <a:pt x="15226" y="2283226"/>
                                      <a:pt x="22812" y="2267208"/>
                                      <a:pt x="29479" y="2264911"/>
                                    </a:cubicBezTo>
                                    <a:cubicBezTo>
                                      <a:pt x="36146" y="2262614"/>
                                      <a:pt x="38723" y="2264646"/>
                                      <a:pt x="44533" y="2270508"/>
                                    </a:cubicBezTo>
                                    <a:cubicBezTo>
                                      <a:pt x="50343" y="2276370"/>
                                      <a:pt x="56684" y="2288893"/>
                                      <a:pt x="63551" y="2292091"/>
                                    </a:cubicBezTo>
                                    <a:cubicBezTo>
                                      <a:pt x="70418" y="2295289"/>
                                      <a:pt x="78713" y="2294757"/>
                                      <a:pt x="83359" y="2296889"/>
                                    </a:cubicBezTo>
                                    <a:cubicBezTo>
                                      <a:pt x="88005" y="2299021"/>
                                      <a:pt x="83729" y="2302464"/>
                                      <a:pt x="91426" y="2304883"/>
                                    </a:cubicBezTo>
                                    <a:cubicBezTo>
                                      <a:pt x="99123" y="2307302"/>
                                      <a:pt x="116245" y="2312303"/>
                                      <a:pt x="129543" y="2311406"/>
                                    </a:cubicBezTo>
                                    <a:cubicBezTo>
                                      <a:pt x="142841" y="2310509"/>
                                      <a:pt x="171215" y="2299500"/>
                                      <a:pt x="171215" y="2299500"/>
                                    </a:cubicBezTo>
                                    <a:cubicBezTo>
                                      <a:pt x="180145" y="2295531"/>
                                      <a:pt x="183121" y="2287594"/>
                                      <a:pt x="183121" y="2287594"/>
                                    </a:cubicBezTo>
                                    <a:cubicBezTo>
                                      <a:pt x="186098" y="2283625"/>
                                      <a:pt x="185106" y="2285297"/>
                                      <a:pt x="189075" y="2275687"/>
                                    </a:cubicBezTo>
                                    <a:cubicBezTo>
                                      <a:pt x="193044" y="2266077"/>
                                      <a:pt x="199989" y="2230925"/>
                                      <a:pt x="206934" y="2229933"/>
                                    </a:cubicBezTo>
                                    <a:cubicBezTo>
                                      <a:pt x="213879" y="2228941"/>
                                      <a:pt x="222280" y="2262715"/>
                                      <a:pt x="230746" y="2269734"/>
                                    </a:cubicBezTo>
                                    <a:cubicBezTo>
                                      <a:pt x="239212" y="2276753"/>
                                      <a:pt x="243903" y="2277229"/>
                                      <a:pt x="257729" y="2272047"/>
                                    </a:cubicBezTo>
                                    <a:cubicBezTo>
                                      <a:pt x="271555" y="2266865"/>
                                      <a:pt x="301334" y="2249022"/>
                                      <a:pt x="313704" y="2238641"/>
                                    </a:cubicBezTo>
                                    <a:cubicBezTo>
                                      <a:pt x="326074" y="2228260"/>
                                      <a:pt x="331022" y="2222788"/>
                                      <a:pt x="331950" y="2209760"/>
                                    </a:cubicBezTo>
                                    <a:cubicBezTo>
                                      <a:pt x="332878" y="2196732"/>
                                      <a:pt x="316466" y="2170738"/>
                                      <a:pt x="319272" y="2160476"/>
                                    </a:cubicBezTo>
                                    <a:cubicBezTo>
                                      <a:pt x="322078" y="2150214"/>
                                      <a:pt x="334768" y="2149824"/>
                                      <a:pt x="348787" y="2148190"/>
                                    </a:cubicBezTo>
                                    <a:cubicBezTo>
                                      <a:pt x="362806" y="2146556"/>
                                      <a:pt x="374886" y="2150294"/>
                                      <a:pt x="395428" y="2153372"/>
                                    </a:cubicBezTo>
                                    <a:cubicBezTo>
                                      <a:pt x="415970" y="2156450"/>
                                      <a:pt x="472041" y="2166661"/>
                                      <a:pt x="472041" y="2166661"/>
                                    </a:cubicBezTo>
                                    <a:lnTo>
                                      <a:pt x="528403" y="2150672"/>
                                    </a:lnTo>
                                    <a:cubicBezTo>
                                      <a:pt x="541301" y="2147695"/>
                                      <a:pt x="546262" y="2132812"/>
                                      <a:pt x="546262" y="2132812"/>
                                    </a:cubicBezTo>
                                    <a:cubicBezTo>
                                      <a:pt x="550231" y="2125867"/>
                                      <a:pt x="546262" y="2117930"/>
                                      <a:pt x="552215" y="2109000"/>
                                    </a:cubicBezTo>
                                    <a:cubicBezTo>
                                      <a:pt x="558168" y="2100070"/>
                                      <a:pt x="581981" y="2079234"/>
                                      <a:pt x="581981" y="2079234"/>
                                    </a:cubicBezTo>
                                    <a:cubicBezTo>
                                      <a:pt x="588926" y="2070304"/>
                                      <a:pt x="587492" y="2061018"/>
                                      <a:pt x="593887" y="2055422"/>
                                    </a:cubicBezTo>
                                    <a:cubicBezTo>
                                      <a:pt x="600282" y="2049826"/>
                                      <a:pt x="610097" y="2047829"/>
                                      <a:pt x="620353" y="2045659"/>
                                    </a:cubicBezTo>
                                    <a:cubicBezTo>
                                      <a:pt x="630609" y="2043490"/>
                                      <a:pt x="644489" y="2045353"/>
                                      <a:pt x="655425" y="2042405"/>
                                    </a:cubicBezTo>
                                    <a:cubicBezTo>
                                      <a:pt x="666361" y="2039457"/>
                                      <a:pt x="675063" y="2030242"/>
                                      <a:pt x="685967" y="2027969"/>
                                    </a:cubicBezTo>
                                    <a:cubicBezTo>
                                      <a:pt x="696871" y="2025696"/>
                                      <a:pt x="711393" y="2027170"/>
                                      <a:pt x="720851" y="2028769"/>
                                    </a:cubicBezTo>
                                    <a:cubicBezTo>
                                      <a:pt x="730309" y="2030368"/>
                                      <a:pt x="734995" y="2032643"/>
                                      <a:pt x="742715" y="2037562"/>
                                    </a:cubicBezTo>
                                    <a:cubicBezTo>
                                      <a:pt x="750435" y="2042481"/>
                                      <a:pt x="761663" y="2048995"/>
                                      <a:pt x="767174" y="2058282"/>
                                    </a:cubicBezTo>
                                    <a:cubicBezTo>
                                      <a:pt x="772685" y="2067569"/>
                                      <a:pt x="768167" y="2081681"/>
                                      <a:pt x="775781" y="2093283"/>
                                    </a:cubicBezTo>
                                    <a:cubicBezTo>
                                      <a:pt x="783395" y="2104885"/>
                                      <a:pt x="797535" y="2120312"/>
                                      <a:pt x="812860" y="2127892"/>
                                    </a:cubicBezTo>
                                    <a:cubicBezTo>
                                      <a:pt x="828185" y="2135472"/>
                                      <a:pt x="850648" y="2139929"/>
                                      <a:pt x="867731" y="2138765"/>
                                    </a:cubicBezTo>
                                    <a:cubicBezTo>
                                      <a:pt x="884814" y="2137601"/>
                                      <a:pt x="902458" y="2119914"/>
                                      <a:pt x="915356" y="2120906"/>
                                    </a:cubicBezTo>
                                    <a:cubicBezTo>
                                      <a:pt x="928254" y="2121898"/>
                                      <a:pt x="941745" y="2134412"/>
                                      <a:pt x="945121" y="2144719"/>
                                    </a:cubicBezTo>
                                    <a:cubicBezTo>
                                      <a:pt x="948497" y="2155026"/>
                                      <a:pt x="935613" y="2182750"/>
                                      <a:pt x="935613" y="2182750"/>
                                    </a:cubicBezTo>
                                    <a:cubicBezTo>
                                      <a:pt x="935613" y="2192672"/>
                                      <a:pt x="935599" y="2197690"/>
                                      <a:pt x="945121" y="2204250"/>
                                    </a:cubicBezTo>
                                    <a:cubicBezTo>
                                      <a:pt x="954643" y="2210810"/>
                                      <a:pt x="969926" y="2217148"/>
                                      <a:pt x="992746" y="2222109"/>
                                    </a:cubicBezTo>
                                    <a:cubicBezTo>
                                      <a:pt x="1015566" y="2227070"/>
                                      <a:pt x="1055254" y="2232031"/>
                                      <a:pt x="1082043" y="2234015"/>
                                    </a:cubicBezTo>
                                    <a:cubicBezTo>
                                      <a:pt x="1108832" y="2235999"/>
                                      <a:pt x="1153481" y="2234015"/>
                                      <a:pt x="1153481" y="2234015"/>
                                    </a:cubicBezTo>
                                    <a:lnTo>
                                      <a:pt x="1171340" y="2234015"/>
                                    </a:lnTo>
                                    <a:lnTo>
                                      <a:pt x="1207059" y="2234015"/>
                                    </a:lnTo>
                                    <a:cubicBezTo>
                                      <a:pt x="1213012" y="2231038"/>
                                      <a:pt x="1204946" y="2222109"/>
                                      <a:pt x="1207059" y="2216156"/>
                                    </a:cubicBezTo>
                                    <a:cubicBezTo>
                                      <a:pt x="1209172" y="2210203"/>
                                      <a:pt x="1216759" y="2207227"/>
                                      <a:pt x="1219736" y="2198297"/>
                                    </a:cubicBezTo>
                                    <a:cubicBezTo>
                                      <a:pt x="1222713" y="2189367"/>
                                      <a:pt x="1222070" y="2169523"/>
                                      <a:pt x="1224918" y="2162578"/>
                                    </a:cubicBezTo>
                                    <a:cubicBezTo>
                                      <a:pt x="1227766" y="2155633"/>
                                      <a:pt x="1239801" y="2159601"/>
                                      <a:pt x="1236825" y="2156625"/>
                                    </a:cubicBezTo>
                                    <a:cubicBezTo>
                                      <a:pt x="1233849" y="2153649"/>
                                      <a:pt x="1207059" y="2144719"/>
                                      <a:pt x="1207059" y="2144719"/>
                                    </a:cubicBezTo>
                                    <a:cubicBezTo>
                                      <a:pt x="1198129" y="2141742"/>
                                      <a:pt x="1183246" y="2138765"/>
                                      <a:pt x="1183246" y="2138765"/>
                                    </a:cubicBezTo>
                                    <a:cubicBezTo>
                                      <a:pt x="1176301" y="2135788"/>
                                      <a:pt x="1173325" y="2129835"/>
                                      <a:pt x="1165387" y="2126859"/>
                                    </a:cubicBezTo>
                                    <a:cubicBezTo>
                                      <a:pt x="1157450" y="2123882"/>
                                      <a:pt x="1148520" y="2128843"/>
                                      <a:pt x="1135621" y="2120906"/>
                                    </a:cubicBezTo>
                                    <a:cubicBezTo>
                                      <a:pt x="1122723" y="2112968"/>
                                      <a:pt x="1103871" y="2095109"/>
                                      <a:pt x="1087996" y="2079234"/>
                                    </a:cubicBezTo>
                                    <a:cubicBezTo>
                                      <a:pt x="1072121" y="2063359"/>
                                      <a:pt x="1048308" y="2043515"/>
                                      <a:pt x="1040371" y="2025656"/>
                                    </a:cubicBezTo>
                                    <a:cubicBezTo>
                                      <a:pt x="1032434" y="2007797"/>
                                      <a:pt x="1045332" y="1986961"/>
                                      <a:pt x="1040371" y="1972078"/>
                                    </a:cubicBezTo>
                                    <a:cubicBezTo>
                                      <a:pt x="1035410" y="1957195"/>
                                      <a:pt x="1005645" y="1952381"/>
                                      <a:pt x="1010606" y="1936359"/>
                                    </a:cubicBezTo>
                                    <a:cubicBezTo>
                                      <a:pt x="1015567" y="1920337"/>
                                      <a:pt x="1048116" y="1891818"/>
                                      <a:pt x="1070137" y="1875943"/>
                                    </a:cubicBezTo>
                                    <a:cubicBezTo>
                                      <a:pt x="1092158" y="1860068"/>
                                      <a:pt x="1108832" y="1846915"/>
                                      <a:pt x="1123715" y="1841109"/>
                                    </a:cubicBezTo>
                                    <a:cubicBezTo>
                                      <a:pt x="1138598" y="1835303"/>
                                      <a:pt x="1148082" y="1846957"/>
                                      <a:pt x="1159434" y="1841109"/>
                                    </a:cubicBezTo>
                                    <a:cubicBezTo>
                                      <a:pt x="1170786" y="1835261"/>
                                      <a:pt x="1178929" y="1812966"/>
                                      <a:pt x="1191827" y="1806021"/>
                                    </a:cubicBezTo>
                                    <a:cubicBezTo>
                                      <a:pt x="1204725" y="1799076"/>
                                      <a:pt x="1224365" y="1800534"/>
                                      <a:pt x="1236825" y="1799437"/>
                                    </a:cubicBezTo>
                                    <a:cubicBezTo>
                                      <a:pt x="1249286" y="1798340"/>
                                      <a:pt x="1253692" y="1802413"/>
                                      <a:pt x="1266590" y="1799437"/>
                                    </a:cubicBezTo>
                                    <a:cubicBezTo>
                                      <a:pt x="1279488" y="1796461"/>
                                      <a:pt x="1299332" y="1786539"/>
                                      <a:pt x="1314215" y="1781578"/>
                                    </a:cubicBezTo>
                                    <a:cubicBezTo>
                                      <a:pt x="1329098" y="1776617"/>
                                      <a:pt x="1340012" y="1771656"/>
                                      <a:pt x="1355887" y="1769672"/>
                                    </a:cubicBezTo>
                                    <a:cubicBezTo>
                                      <a:pt x="1371762" y="1767688"/>
                                      <a:pt x="1409465" y="1769672"/>
                                      <a:pt x="1409465" y="1769672"/>
                                    </a:cubicBezTo>
                                    <a:cubicBezTo>
                                      <a:pt x="1419387" y="1767688"/>
                                      <a:pt x="1408473" y="1765702"/>
                                      <a:pt x="1415418" y="1757765"/>
                                    </a:cubicBezTo>
                                    <a:cubicBezTo>
                                      <a:pt x="1422363" y="1749828"/>
                                      <a:pt x="1439231" y="1731969"/>
                                      <a:pt x="1451137" y="1722047"/>
                                    </a:cubicBezTo>
                                    <a:cubicBezTo>
                                      <a:pt x="1463043" y="1712125"/>
                                      <a:pt x="1466020" y="1709148"/>
                                      <a:pt x="1486856" y="1698234"/>
                                    </a:cubicBezTo>
                                    <a:cubicBezTo>
                                      <a:pt x="1507692" y="1687320"/>
                                      <a:pt x="1550356" y="1664499"/>
                                      <a:pt x="1576153" y="1656562"/>
                                    </a:cubicBezTo>
                                    <a:cubicBezTo>
                                      <a:pt x="1601950" y="1648624"/>
                                      <a:pt x="1628739" y="1657940"/>
                                      <a:pt x="1641637" y="1650609"/>
                                    </a:cubicBezTo>
                                    <a:cubicBezTo>
                                      <a:pt x="1654535" y="1643278"/>
                                      <a:pt x="1642629" y="1621360"/>
                                      <a:pt x="1653543" y="1612578"/>
                                    </a:cubicBezTo>
                                    <a:cubicBezTo>
                                      <a:pt x="1664457" y="1603796"/>
                                      <a:pt x="1698191" y="1595546"/>
                                      <a:pt x="1707121" y="1597916"/>
                                    </a:cubicBezTo>
                                    <a:cubicBezTo>
                                      <a:pt x="1716051" y="1600286"/>
                                      <a:pt x="1694223" y="1618015"/>
                                      <a:pt x="1707121" y="1626797"/>
                                    </a:cubicBezTo>
                                    <a:cubicBezTo>
                                      <a:pt x="1720019" y="1635579"/>
                                      <a:pt x="1766653" y="1646640"/>
                                      <a:pt x="1784512" y="1650609"/>
                                    </a:cubicBezTo>
                                    <a:cubicBezTo>
                                      <a:pt x="1802371" y="1654578"/>
                                      <a:pt x="1814278" y="1650609"/>
                                      <a:pt x="1814278" y="1650609"/>
                                    </a:cubicBezTo>
                                    <a:cubicBezTo>
                                      <a:pt x="1820231" y="1646640"/>
                                      <a:pt x="1811301" y="1630766"/>
                                      <a:pt x="1820231" y="1626797"/>
                                    </a:cubicBezTo>
                                    <a:cubicBezTo>
                                      <a:pt x="1829161" y="1622828"/>
                                      <a:pt x="1842158" y="1627554"/>
                                      <a:pt x="1867856" y="1626797"/>
                                    </a:cubicBezTo>
                                    <a:cubicBezTo>
                                      <a:pt x="1893554" y="1626040"/>
                                      <a:pt x="1930915" y="1639669"/>
                                      <a:pt x="1974420" y="1622253"/>
                                    </a:cubicBezTo>
                                    <a:cubicBezTo>
                                      <a:pt x="2017925" y="1604837"/>
                                      <a:pt x="1936301" y="1673348"/>
                                      <a:pt x="2128884" y="1522301"/>
                                    </a:cubicBezTo>
                                    <a:cubicBezTo>
                                      <a:pt x="2321467" y="1371254"/>
                                      <a:pt x="2932130" y="876414"/>
                                      <a:pt x="3129918" y="715969"/>
                                    </a:cubicBezTo>
                                    <a:cubicBezTo>
                                      <a:pt x="3327706" y="555525"/>
                                      <a:pt x="3283864" y="590392"/>
                                      <a:pt x="3315614" y="559634"/>
                                    </a:cubicBezTo>
                                    <a:cubicBezTo>
                                      <a:pt x="3347364" y="528876"/>
                                      <a:pt x="3321926" y="563906"/>
                                      <a:pt x="3320420" y="531423"/>
                                    </a:cubicBezTo>
                                    <a:cubicBezTo>
                                      <a:pt x="3316452" y="498681"/>
                                      <a:pt x="3309162" y="437163"/>
                                      <a:pt x="3295962" y="362034"/>
                                    </a:cubicBezTo>
                                    <a:cubicBezTo>
                                      <a:pt x="3266197" y="145738"/>
                                      <a:pt x="3260195" y="158797"/>
                                      <a:pt x="3232414" y="1039"/>
                                    </a:cubicBezTo>
                                    <a:cubicBezTo>
                                      <a:pt x="3126250" y="-1937"/>
                                      <a:pt x="3181102" y="-1540"/>
                                      <a:pt x="2827026" y="44932"/>
                                    </a:cubicBezTo>
                                    <a:lnTo>
                                      <a:pt x="814152" y="317109"/>
                                    </a:lnTo>
                                    <a:lnTo>
                                      <a:pt x="130106" y="414960"/>
                                    </a:lnTo>
                                    <a:cubicBezTo>
                                      <a:pt x="-6087" y="437131"/>
                                      <a:pt x="19179" y="418159"/>
                                      <a:pt x="9671" y="430950"/>
                                    </a:cubicBezTo>
                                    <a:cubicBezTo>
                                      <a:pt x="163" y="443741"/>
                                      <a:pt x="5850" y="462131"/>
                                      <a:pt x="6504" y="510896"/>
                                    </a:cubicBezTo>
                                    <a:cubicBezTo>
                                      <a:pt x="-3934" y="523418"/>
                                      <a:pt x="3946" y="507958"/>
                                      <a:pt x="920" y="579633"/>
                                    </a:cubicBezTo>
                                    <a:cubicBezTo>
                                      <a:pt x="1912" y="598745"/>
                                      <a:pt x="-403" y="679085"/>
                                      <a:pt x="1030" y="835417"/>
                                    </a:cubicBezTo>
                                    <a:cubicBezTo>
                                      <a:pt x="9738" y="972560"/>
                                      <a:pt x="-6097" y="876232"/>
                                      <a:pt x="2833" y="1194724"/>
                                    </a:cubicBezTo>
                                    <a:cubicBezTo>
                                      <a:pt x="48" y="1394332"/>
                                      <a:pt x="6220" y="1632021"/>
                                      <a:pt x="6502" y="1812416"/>
                                    </a:cubicBezTo>
                                    <a:cubicBezTo>
                                      <a:pt x="3944" y="1975058"/>
                                      <a:pt x="3661" y="2093127"/>
                                      <a:pt x="3332" y="2170574"/>
                                    </a:cubicBezTo>
                                    <a:cubicBezTo>
                                      <a:pt x="3003" y="2248021"/>
                                      <a:pt x="6510" y="2251780"/>
                                      <a:pt x="10868" y="2267503"/>
                                    </a:cubicBezTo>
                                    <a:close/>
                                  </a:path>
                                </a:pathLst>
                              </a:custGeom>
                              <a:solidFill>
                                <a:srgbClr val="E73B19">
                                  <a:alpha val="80000"/>
                                </a:srgbClr>
                              </a:solidFill>
                              <a:ln w="3175" cap="flat" cmpd="sng" algn="ctr">
                                <a:noFill/>
                                <a:prstDash val="solid"/>
                              </a:ln>
                              <a:effectLst/>
                            </wps:spPr>
                            <wps:bodyPr rtlCol="0" anchor="t"/>
                          </wps:wsp>
                          <wps:wsp>
                            <wps:cNvPr id="9" name="フリーフォーム: 図形 9"/>
                            <wps:cNvSpPr/>
                            <wps:spPr>
                              <a:xfrm>
                                <a:off x="2367912" y="1001043"/>
                                <a:ext cx="4628467" cy="4124568"/>
                              </a:xfrm>
                              <a:custGeom>
                                <a:avLst/>
                                <a:gdLst>
                                  <a:gd name="connsiteX0" fmla="*/ 1350248 w 4605495"/>
                                  <a:gd name="connsiteY0" fmla="*/ 3977473 h 4165879"/>
                                  <a:gd name="connsiteX1" fmla="*/ 1371182 w 4605495"/>
                                  <a:gd name="connsiteY1" fmla="*/ 2187610 h 4165879"/>
                                  <a:gd name="connsiteX2" fmla="*/ 4605495 w 4605495"/>
                                  <a:gd name="connsiteY2" fmla="*/ 1747995 h 4165879"/>
                                  <a:gd name="connsiteX3" fmla="*/ 4385687 w 4605495"/>
                                  <a:gd name="connsiteY3" fmla="*/ 764094 h 4165879"/>
                                  <a:gd name="connsiteX4" fmla="*/ 4458956 w 4605495"/>
                                  <a:gd name="connsiteY4" fmla="*/ 0 h 4165879"/>
                                  <a:gd name="connsiteX5" fmla="*/ 2669094 w 4605495"/>
                                  <a:gd name="connsiteY5" fmla="*/ 669890 h 4165879"/>
                                  <a:gd name="connsiteX6" fmla="*/ 0 w 4605495"/>
                                  <a:gd name="connsiteY6" fmla="*/ 1245577 h 4165879"/>
                                  <a:gd name="connsiteX7" fmla="*/ 83737 w 4605495"/>
                                  <a:gd name="connsiteY7" fmla="*/ 4061209 h 4165879"/>
                                  <a:gd name="connsiteX8" fmla="*/ 125605 w 4605495"/>
                                  <a:gd name="connsiteY8" fmla="*/ 4082143 h 4165879"/>
                                  <a:gd name="connsiteX9" fmla="*/ 219808 w 4605495"/>
                                  <a:gd name="connsiteY9" fmla="*/ 4113544 h 4165879"/>
                                  <a:gd name="connsiteX10" fmla="*/ 282610 w 4605495"/>
                                  <a:gd name="connsiteY10" fmla="*/ 4113544 h 4165879"/>
                                  <a:gd name="connsiteX11" fmla="*/ 387281 w 4605495"/>
                                  <a:gd name="connsiteY11" fmla="*/ 4155412 h 4165879"/>
                                  <a:gd name="connsiteX12" fmla="*/ 481484 w 4605495"/>
                                  <a:gd name="connsiteY12" fmla="*/ 4155412 h 4165879"/>
                                  <a:gd name="connsiteX13" fmla="*/ 575687 w 4605495"/>
                                  <a:gd name="connsiteY13" fmla="*/ 4155412 h 4165879"/>
                                  <a:gd name="connsiteX14" fmla="*/ 680358 w 4605495"/>
                                  <a:gd name="connsiteY14" fmla="*/ 4165879 h 4165879"/>
                                  <a:gd name="connsiteX15" fmla="*/ 795495 w 4605495"/>
                                  <a:gd name="connsiteY15" fmla="*/ 4124011 h 4165879"/>
                                  <a:gd name="connsiteX16" fmla="*/ 921099 w 4605495"/>
                                  <a:gd name="connsiteY16" fmla="*/ 4071676 h 4165879"/>
                                  <a:gd name="connsiteX17" fmla="*/ 1004836 w 4605495"/>
                                  <a:gd name="connsiteY17" fmla="*/ 4050742 h 4165879"/>
                                  <a:gd name="connsiteX18" fmla="*/ 1151374 w 4605495"/>
                                  <a:gd name="connsiteY18" fmla="*/ 4008874 h 4165879"/>
                                  <a:gd name="connsiteX19" fmla="*/ 1266511 w 4605495"/>
                                  <a:gd name="connsiteY19" fmla="*/ 3998407 h 4165879"/>
                                  <a:gd name="connsiteX20" fmla="*/ 1350248 w 4605495"/>
                                  <a:gd name="connsiteY20" fmla="*/ 3977473 h 4165879"/>
                                  <a:gd name="connsiteX0" fmla="*/ 1350248 w 4605495"/>
                                  <a:gd name="connsiteY0" fmla="*/ 3977473 h 4165879"/>
                                  <a:gd name="connsiteX1" fmla="*/ 1371182 w 4605495"/>
                                  <a:gd name="connsiteY1" fmla="*/ 2187610 h 4165879"/>
                                  <a:gd name="connsiteX2" fmla="*/ 4605495 w 4605495"/>
                                  <a:gd name="connsiteY2" fmla="*/ 1747995 h 4165879"/>
                                  <a:gd name="connsiteX3" fmla="*/ 4393817 w 4605495"/>
                                  <a:gd name="connsiteY3" fmla="*/ 764094 h 4165879"/>
                                  <a:gd name="connsiteX4" fmla="*/ 4458956 w 4605495"/>
                                  <a:gd name="connsiteY4" fmla="*/ 0 h 4165879"/>
                                  <a:gd name="connsiteX5" fmla="*/ 2669094 w 4605495"/>
                                  <a:gd name="connsiteY5" fmla="*/ 669890 h 4165879"/>
                                  <a:gd name="connsiteX6" fmla="*/ 0 w 4605495"/>
                                  <a:gd name="connsiteY6" fmla="*/ 1245577 h 4165879"/>
                                  <a:gd name="connsiteX7" fmla="*/ 83737 w 4605495"/>
                                  <a:gd name="connsiteY7" fmla="*/ 4061209 h 4165879"/>
                                  <a:gd name="connsiteX8" fmla="*/ 125605 w 4605495"/>
                                  <a:gd name="connsiteY8" fmla="*/ 4082143 h 4165879"/>
                                  <a:gd name="connsiteX9" fmla="*/ 219808 w 4605495"/>
                                  <a:gd name="connsiteY9" fmla="*/ 4113544 h 4165879"/>
                                  <a:gd name="connsiteX10" fmla="*/ 282610 w 4605495"/>
                                  <a:gd name="connsiteY10" fmla="*/ 4113544 h 4165879"/>
                                  <a:gd name="connsiteX11" fmla="*/ 387281 w 4605495"/>
                                  <a:gd name="connsiteY11" fmla="*/ 4155412 h 4165879"/>
                                  <a:gd name="connsiteX12" fmla="*/ 481484 w 4605495"/>
                                  <a:gd name="connsiteY12" fmla="*/ 4155412 h 4165879"/>
                                  <a:gd name="connsiteX13" fmla="*/ 575687 w 4605495"/>
                                  <a:gd name="connsiteY13" fmla="*/ 4155412 h 4165879"/>
                                  <a:gd name="connsiteX14" fmla="*/ 680358 w 4605495"/>
                                  <a:gd name="connsiteY14" fmla="*/ 4165879 h 4165879"/>
                                  <a:gd name="connsiteX15" fmla="*/ 795495 w 4605495"/>
                                  <a:gd name="connsiteY15" fmla="*/ 4124011 h 4165879"/>
                                  <a:gd name="connsiteX16" fmla="*/ 921099 w 4605495"/>
                                  <a:gd name="connsiteY16" fmla="*/ 4071676 h 4165879"/>
                                  <a:gd name="connsiteX17" fmla="*/ 1004836 w 4605495"/>
                                  <a:gd name="connsiteY17" fmla="*/ 4050742 h 4165879"/>
                                  <a:gd name="connsiteX18" fmla="*/ 1151374 w 4605495"/>
                                  <a:gd name="connsiteY18" fmla="*/ 4008874 h 4165879"/>
                                  <a:gd name="connsiteX19" fmla="*/ 1266511 w 4605495"/>
                                  <a:gd name="connsiteY19" fmla="*/ 3998407 h 4165879"/>
                                  <a:gd name="connsiteX20" fmla="*/ 1350248 w 460549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36068 w 4621755"/>
                                  <a:gd name="connsiteY9" fmla="*/ 4113544 h 4165879"/>
                                  <a:gd name="connsiteX10" fmla="*/ 298870 w 4621755"/>
                                  <a:gd name="connsiteY10" fmla="*/ 4113544 h 4165879"/>
                                  <a:gd name="connsiteX11" fmla="*/ 403541 w 4621755"/>
                                  <a:gd name="connsiteY11" fmla="*/ 4155412 h 4165879"/>
                                  <a:gd name="connsiteX12" fmla="*/ 497744 w 4621755"/>
                                  <a:gd name="connsiteY12" fmla="*/ 4155412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7359 w 4621755"/>
                                  <a:gd name="connsiteY16" fmla="*/ 4071676 h 4165879"/>
                                  <a:gd name="connsiteX17" fmla="*/ 1021096 w 4621755"/>
                                  <a:gd name="connsiteY17" fmla="*/ 4050742 h 4165879"/>
                                  <a:gd name="connsiteX18" fmla="*/ 1167634 w 4621755"/>
                                  <a:gd name="connsiteY18" fmla="*/ 4008874 h 4165879"/>
                                  <a:gd name="connsiteX19" fmla="*/ 1282771 w 4621755"/>
                                  <a:gd name="connsiteY19" fmla="*/ 3998407 h 4165879"/>
                                  <a:gd name="connsiteX20" fmla="*/ 1366508 w 462175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98870 w 4621755"/>
                                  <a:gd name="connsiteY10" fmla="*/ 4113544 h 4165879"/>
                                  <a:gd name="connsiteX11" fmla="*/ 403541 w 4621755"/>
                                  <a:gd name="connsiteY11" fmla="*/ 4155412 h 4165879"/>
                                  <a:gd name="connsiteX12" fmla="*/ 497744 w 4621755"/>
                                  <a:gd name="connsiteY12" fmla="*/ 4155412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7359 w 4621755"/>
                                  <a:gd name="connsiteY16" fmla="*/ 4071676 h 4165879"/>
                                  <a:gd name="connsiteX17" fmla="*/ 1021096 w 4621755"/>
                                  <a:gd name="connsiteY17" fmla="*/ 4050742 h 4165879"/>
                                  <a:gd name="connsiteX18" fmla="*/ 1167634 w 4621755"/>
                                  <a:gd name="connsiteY18" fmla="*/ 4008874 h 4165879"/>
                                  <a:gd name="connsiteX19" fmla="*/ 1282771 w 4621755"/>
                                  <a:gd name="connsiteY19" fmla="*/ 3998407 h 4165879"/>
                                  <a:gd name="connsiteX20" fmla="*/ 1366508 w 462175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82097 w 4621755"/>
                                  <a:gd name="connsiteY10" fmla="*/ 4113544 h 4165879"/>
                                  <a:gd name="connsiteX11" fmla="*/ 403541 w 4621755"/>
                                  <a:gd name="connsiteY11" fmla="*/ 4155412 h 4165879"/>
                                  <a:gd name="connsiteX12" fmla="*/ 497744 w 4621755"/>
                                  <a:gd name="connsiteY12" fmla="*/ 4155412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7359 w 4621755"/>
                                  <a:gd name="connsiteY16" fmla="*/ 4071676 h 4165879"/>
                                  <a:gd name="connsiteX17" fmla="*/ 1021096 w 4621755"/>
                                  <a:gd name="connsiteY17" fmla="*/ 4050742 h 4165879"/>
                                  <a:gd name="connsiteX18" fmla="*/ 1167634 w 4621755"/>
                                  <a:gd name="connsiteY18" fmla="*/ 4008874 h 4165879"/>
                                  <a:gd name="connsiteX19" fmla="*/ 1282771 w 4621755"/>
                                  <a:gd name="connsiteY19" fmla="*/ 3998407 h 4165879"/>
                                  <a:gd name="connsiteX20" fmla="*/ 1366508 w 462175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82097 w 4621755"/>
                                  <a:gd name="connsiteY10" fmla="*/ 4113544 h 4165879"/>
                                  <a:gd name="connsiteX11" fmla="*/ 403541 w 4621755"/>
                                  <a:gd name="connsiteY11" fmla="*/ 4155412 h 4165879"/>
                                  <a:gd name="connsiteX12" fmla="*/ 507809 w 4621755"/>
                                  <a:gd name="connsiteY12" fmla="*/ 4158697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7359 w 4621755"/>
                                  <a:gd name="connsiteY16" fmla="*/ 4071676 h 4165879"/>
                                  <a:gd name="connsiteX17" fmla="*/ 1021096 w 4621755"/>
                                  <a:gd name="connsiteY17" fmla="*/ 4050742 h 4165879"/>
                                  <a:gd name="connsiteX18" fmla="*/ 1167634 w 4621755"/>
                                  <a:gd name="connsiteY18" fmla="*/ 4008874 h 4165879"/>
                                  <a:gd name="connsiteX19" fmla="*/ 1282771 w 4621755"/>
                                  <a:gd name="connsiteY19" fmla="*/ 3998407 h 4165879"/>
                                  <a:gd name="connsiteX20" fmla="*/ 1366508 w 462175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82097 w 4621755"/>
                                  <a:gd name="connsiteY10" fmla="*/ 4113544 h 4165879"/>
                                  <a:gd name="connsiteX11" fmla="*/ 403541 w 4621755"/>
                                  <a:gd name="connsiteY11" fmla="*/ 4155412 h 4165879"/>
                                  <a:gd name="connsiteX12" fmla="*/ 507809 w 4621755"/>
                                  <a:gd name="connsiteY12" fmla="*/ 4158697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4004 w 4621755"/>
                                  <a:gd name="connsiteY16" fmla="*/ 4061825 h 4165879"/>
                                  <a:gd name="connsiteX17" fmla="*/ 1021096 w 4621755"/>
                                  <a:gd name="connsiteY17" fmla="*/ 4050742 h 4165879"/>
                                  <a:gd name="connsiteX18" fmla="*/ 1167634 w 4621755"/>
                                  <a:gd name="connsiteY18" fmla="*/ 4008874 h 4165879"/>
                                  <a:gd name="connsiteX19" fmla="*/ 1282771 w 4621755"/>
                                  <a:gd name="connsiteY19" fmla="*/ 3998407 h 4165879"/>
                                  <a:gd name="connsiteX20" fmla="*/ 1366508 w 462175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82097 w 4621755"/>
                                  <a:gd name="connsiteY10" fmla="*/ 4113544 h 4165879"/>
                                  <a:gd name="connsiteX11" fmla="*/ 403541 w 4621755"/>
                                  <a:gd name="connsiteY11" fmla="*/ 4155412 h 4165879"/>
                                  <a:gd name="connsiteX12" fmla="*/ 507809 w 4621755"/>
                                  <a:gd name="connsiteY12" fmla="*/ 4158697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4004 w 4621755"/>
                                  <a:gd name="connsiteY16" fmla="*/ 4061825 h 4165879"/>
                                  <a:gd name="connsiteX17" fmla="*/ 1021096 w 4621755"/>
                                  <a:gd name="connsiteY17" fmla="*/ 4040891 h 4165879"/>
                                  <a:gd name="connsiteX18" fmla="*/ 1167634 w 4621755"/>
                                  <a:gd name="connsiteY18" fmla="*/ 4008874 h 4165879"/>
                                  <a:gd name="connsiteX19" fmla="*/ 1282771 w 4621755"/>
                                  <a:gd name="connsiteY19" fmla="*/ 3998407 h 4165879"/>
                                  <a:gd name="connsiteX20" fmla="*/ 1366508 w 4621755"/>
                                  <a:gd name="connsiteY20" fmla="*/ 3977473 h 4165879"/>
                                  <a:gd name="connsiteX0" fmla="*/ 1366508 w 4621755"/>
                                  <a:gd name="connsiteY0" fmla="*/ 3977473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82097 w 4621755"/>
                                  <a:gd name="connsiteY10" fmla="*/ 4113544 h 4165879"/>
                                  <a:gd name="connsiteX11" fmla="*/ 403541 w 4621755"/>
                                  <a:gd name="connsiteY11" fmla="*/ 4155412 h 4165879"/>
                                  <a:gd name="connsiteX12" fmla="*/ 507809 w 4621755"/>
                                  <a:gd name="connsiteY12" fmla="*/ 4158697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4004 w 4621755"/>
                                  <a:gd name="connsiteY16" fmla="*/ 4061825 h 4165879"/>
                                  <a:gd name="connsiteX17" fmla="*/ 1021096 w 4621755"/>
                                  <a:gd name="connsiteY17" fmla="*/ 4040891 h 4165879"/>
                                  <a:gd name="connsiteX18" fmla="*/ 1120431 w 4621755"/>
                                  <a:gd name="connsiteY18" fmla="*/ 4011553 h 4165879"/>
                                  <a:gd name="connsiteX19" fmla="*/ 1167634 w 4621755"/>
                                  <a:gd name="connsiteY19" fmla="*/ 4008874 h 4165879"/>
                                  <a:gd name="connsiteX20" fmla="*/ 1282771 w 4621755"/>
                                  <a:gd name="connsiteY20" fmla="*/ 3998407 h 4165879"/>
                                  <a:gd name="connsiteX21" fmla="*/ 1366508 w 4621755"/>
                                  <a:gd name="connsiteY21" fmla="*/ 3977473 h 4165879"/>
                                  <a:gd name="connsiteX0" fmla="*/ 1366508 w 4621755"/>
                                  <a:gd name="connsiteY0" fmla="*/ 3964338 h 4165879"/>
                                  <a:gd name="connsiteX1" fmla="*/ 1387442 w 4621755"/>
                                  <a:gd name="connsiteY1" fmla="*/ 2187610 h 4165879"/>
                                  <a:gd name="connsiteX2" fmla="*/ 4621755 w 4621755"/>
                                  <a:gd name="connsiteY2" fmla="*/ 1747995 h 4165879"/>
                                  <a:gd name="connsiteX3" fmla="*/ 4410077 w 4621755"/>
                                  <a:gd name="connsiteY3" fmla="*/ 764094 h 4165879"/>
                                  <a:gd name="connsiteX4" fmla="*/ 4475216 w 4621755"/>
                                  <a:gd name="connsiteY4" fmla="*/ 0 h 4165879"/>
                                  <a:gd name="connsiteX5" fmla="*/ 2685354 w 4621755"/>
                                  <a:gd name="connsiteY5" fmla="*/ 669890 h 4165879"/>
                                  <a:gd name="connsiteX6" fmla="*/ 0 w 4621755"/>
                                  <a:gd name="connsiteY6" fmla="*/ 1245577 h 4165879"/>
                                  <a:gd name="connsiteX7" fmla="*/ 99997 w 4621755"/>
                                  <a:gd name="connsiteY7" fmla="*/ 4061209 h 4165879"/>
                                  <a:gd name="connsiteX8" fmla="*/ 141865 w 4621755"/>
                                  <a:gd name="connsiteY8" fmla="*/ 4082143 h 4165879"/>
                                  <a:gd name="connsiteX9" fmla="*/ 219295 w 4621755"/>
                                  <a:gd name="connsiteY9" fmla="*/ 4110261 h 4165879"/>
                                  <a:gd name="connsiteX10" fmla="*/ 282097 w 4621755"/>
                                  <a:gd name="connsiteY10" fmla="*/ 4113544 h 4165879"/>
                                  <a:gd name="connsiteX11" fmla="*/ 403541 w 4621755"/>
                                  <a:gd name="connsiteY11" fmla="*/ 4155412 h 4165879"/>
                                  <a:gd name="connsiteX12" fmla="*/ 507809 w 4621755"/>
                                  <a:gd name="connsiteY12" fmla="*/ 4158697 h 4165879"/>
                                  <a:gd name="connsiteX13" fmla="*/ 591947 w 4621755"/>
                                  <a:gd name="connsiteY13" fmla="*/ 4155412 h 4165879"/>
                                  <a:gd name="connsiteX14" fmla="*/ 696618 w 4621755"/>
                                  <a:gd name="connsiteY14" fmla="*/ 4165879 h 4165879"/>
                                  <a:gd name="connsiteX15" fmla="*/ 811755 w 4621755"/>
                                  <a:gd name="connsiteY15" fmla="*/ 4124011 h 4165879"/>
                                  <a:gd name="connsiteX16" fmla="*/ 934004 w 4621755"/>
                                  <a:gd name="connsiteY16" fmla="*/ 4061825 h 4165879"/>
                                  <a:gd name="connsiteX17" fmla="*/ 1021096 w 4621755"/>
                                  <a:gd name="connsiteY17" fmla="*/ 4040891 h 4165879"/>
                                  <a:gd name="connsiteX18" fmla="*/ 1120431 w 4621755"/>
                                  <a:gd name="connsiteY18" fmla="*/ 4011553 h 4165879"/>
                                  <a:gd name="connsiteX19" fmla="*/ 1167634 w 4621755"/>
                                  <a:gd name="connsiteY19" fmla="*/ 4008874 h 4165879"/>
                                  <a:gd name="connsiteX20" fmla="*/ 1282771 w 4621755"/>
                                  <a:gd name="connsiteY20" fmla="*/ 3998407 h 4165879"/>
                                  <a:gd name="connsiteX21" fmla="*/ 1366508 w 4621755"/>
                                  <a:gd name="connsiteY21" fmla="*/ 3964338 h 4165879"/>
                                  <a:gd name="connsiteX0" fmla="*/ 1366508 w 4632901"/>
                                  <a:gd name="connsiteY0" fmla="*/ 3964338 h 4165879"/>
                                  <a:gd name="connsiteX1" fmla="*/ 1387442 w 4632901"/>
                                  <a:gd name="connsiteY1" fmla="*/ 2187610 h 4165879"/>
                                  <a:gd name="connsiteX2" fmla="*/ 4632901 w 4632901"/>
                                  <a:gd name="connsiteY2" fmla="*/ 1747995 h 4165879"/>
                                  <a:gd name="connsiteX3" fmla="*/ 4410077 w 4632901"/>
                                  <a:gd name="connsiteY3" fmla="*/ 764094 h 4165879"/>
                                  <a:gd name="connsiteX4" fmla="*/ 4475216 w 4632901"/>
                                  <a:gd name="connsiteY4" fmla="*/ 0 h 4165879"/>
                                  <a:gd name="connsiteX5" fmla="*/ 2685354 w 4632901"/>
                                  <a:gd name="connsiteY5" fmla="*/ 669890 h 4165879"/>
                                  <a:gd name="connsiteX6" fmla="*/ 0 w 4632901"/>
                                  <a:gd name="connsiteY6" fmla="*/ 1245577 h 4165879"/>
                                  <a:gd name="connsiteX7" fmla="*/ 99997 w 4632901"/>
                                  <a:gd name="connsiteY7" fmla="*/ 4061209 h 4165879"/>
                                  <a:gd name="connsiteX8" fmla="*/ 141865 w 4632901"/>
                                  <a:gd name="connsiteY8" fmla="*/ 4082143 h 4165879"/>
                                  <a:gd name="connsiteX9" fmla="*/ 219295 w 4632901"/>
                                  <a:gd name="connsiteY9" fmla="*/ 4110261 h 4165879"/>
                                  <a:gd name="connsiteX10" fmla="*/ 282097 w 4632901"/>
                                  <a:gd name="connsiteY10" fmla="*/ 4113544 h 4165879"/>
                                  <a:gd name="connsiteX11" fmla="*/ 403541 w 4632901"/>
                                  <a:gd name="connsiteY11" fmla="*/ 4155412 h 4165879"/>
                                  <a:gd name="connsiteX12" fmla="*/ 507809 w 4632901"/>
                                  <a:gd name="connsiteY12" fmla="*/ 4158697 h 4165879"/>
                                  <a:gd name="connsiteX13" fmla="*/ 591947 w 4632901"/>
                                  <a:gd name="connsiteY13" fmla="*/ 4155412 h 4165879"/>
                                  <a:gd name="connsiteX14" fmla="*/ 696618 w 4632901"/>
                                  <a:gd name="connsiteY14" fmla="*/ 4165879 h 4165879"/>
                                  <a:gd name="connsiteX15" fmla="*/ 811755 w 4632901"/>
                                  <a:gd name="connsiteY15" fmla="*/ 4124011 h 4165879"/>
                                  <a:gd name="connsiteX16" fmla="*/ 934004 w 4632901"/>
                                  <a:gd name="connsiteY16" fmla="*/ 4061825 h 4165879"/>
                                  <a:gd name="connsiteX17" fmla="*/ 1021096 w 4632901"/>
                                  <a:gd name="connsiteY17" fmla="*/ 4040891 h 4165879"/>
                                  <a:gd name="connsiteX18" fmla="*/ 1120431 w 4632901"/>
                                  <a:gd name="connsiteY18" fmla="*/ 4011553 h 4165879"/>
                                  <a:gd name="connsiteX19" fmla="*/ 1167634 w 4632901"/>
                                  <a:gd name="connsiteY19" fmla="*/ 4008874 h 4165879"/>
                                  <a:gd name="connsiteX20" fmla="*/ 1282771 w 4632901"/>
                                  <a:gd name="connsiteY20" fmla="*/ 3998407 h 4165879"/>
                                  <a:gd name="connsiteX21" fmla="*/ 1366508 w 4632901"/>
                                  <a:gd name="connsiteY21" fmla="*/ 3964338 h 4165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32901" h="4165879">
                                    <a:moveTo>
                                      <a:pt x="1366508" y="3964338"/>
                                    </a:moveTo>
                                    <a:lnTo>
                                      <a:pt x="1387442" y="2187610"/>
                                    </a:lnTo>
                                    <a:lnTo>
                                      <a:pt x="4632901" y="1747995"/>
                                    </a:lnTo>
                                    <a:lnTo>
                                      <a:pt x="4410077" y="764094"/>
                                    </a:lnTo>
                                    <a:lnTo>
                                      <a:pt x="4475216" y="0"/>
                                    </a:lnTo>
                                    <a:lnTo>
                                      <a:pt x="2685354" y="669890"/>
                                    </a:lnTo>
                                    <a:lnTo>
                                      <a:pt x="0" y="1245577"/>
                                    </a:lnTo>
                                    <a:lnTo>
                                      <a:pt x="99997" y="4061209"/>
                                    </a:lnTo>
                                    <a:lnTo>
                                      <a:pt x="141865" y="4082143"/>
                                    </a:lnTo>
                                    <a:lnTo>
                                      <a:pt x="219295" y="4110261"/>
                                    </a:lnTo>
                                    <a:lnTo>
                                      <a:pt x="282097" y="4113544"/>
                                    </a:lnTo>
                                    <a:lnTo>
                                      <a:pt x="403541" y="4155412"/>
                                    </a:lnTo>
                                    <a:lnTo>
                                      <a:pt x="507809" y="4158697"/>
                                    </a:lnTo>
                                    <a:lnTo>
                                      <a:pt x="591947" y="4155412"/>
                                    </a:lnTo>
                                    <a:lnTo>
                                      <a:pt x="696618" y="4165879"/>
                                    </a:lnTo>
                                    <a:lnTo>
                                      <a:pt x="811755" y="4124011"/>
                                    </a:lnTo>
                                    <a:lnTo>
                                      <a:pt x="934004" y="4061825"/>
                                    </a:lnTo>
                                    <a:lnTo>
                                      <a:pt x="1021096" y="4040891"/>
                                    </a:lnTo>
                                    <a:cubicBezTo>
                                      <a:pt x="1051971" y="4032206"/>
                                      <a:pt x="1089556" y="4020238"/>
                                      <a:pt x="1120431" y="4011553"/>
                                    </a:cubicBezTo>
                                    <a:lnTo>
                                      <a:pt x="1167634" y="4008874"/>
                                    </a:lnTo>
                                    <a:lnTo>
                                      <a:pt x="1282771" y="3998407"/>
                                    </a:lnTo>
                                    <a:lnTo>
                                      <a:pt x="1366508" y="3964338"/>
                                    </a:lnTo>
                                    <a:close/>
                                  </a:path>
                                </a:pathLst>
                              </a:custGeom>
                              <a:solidFill>
                                <a:srgbClr val="FFC000">
                                  <a:alpha val="80000"/>
                                </a:srgbClr>
                              </a:solidFill>
                              <a:ln w="3175" cap="flat" cmpd="sng" algn="ctr">
                                <a:noFill/>
                                <a:prstDash val="solid"/>
                              </a:ln>
                              <a:effectLst/>
                            </wps:spPr>
                            <wps:bodyPr rtlCol="0" anchor="t"/>
                          </wps:wsp>
                        </wpg:grpSp>
                        <wps:wsp>
                          <wps:cNvPr id="12" name="テキスト ボックス 1"/>
                          <wps:cNvSpPr txBox="1"/>
                          <wps:spPr>
                            <a:xfrm>
                              <a:off x="3530162" y="4869821"/>
                              <a:ext cx="455543" cy="717827"/>
                            </a:xfrm>
                            <a:prstGeom prst="rect">
                              <a:avLst/>
                            </a:prstGeom>
                            <a:noFill/>
                            <a:ln w="9525" cmpd="sng">
                              <a:noFill/>
                            </a:ln>
                            <a:effectLst/>
                          </wps:spPr>
                          <wps:txbx>
                            <w:txbxContent>
                              <w:p w14:paraId="7625F493"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ア</w:t>
                                </w:r>
                              </w:p>
                            </w:txbxContent>
                          </wps:txbx>
                          <wps:bodyPr wrap="square" rtlCol="0" anchor="t"/>
                        </wps:wsp>
                        <wps:wsp>
                          <wps:cNvPr id="13" name="テキスト ボックス 5"/>
                          <wps:cNvSpPr txBox="1"/>
                          <wps:spPr>
                            <a:xfrm>
                              <a:off x="1970951" y="1898771"/>
                              <a:ext cx="455543" cy="717827"/>
                            </a:xfrm>
                            <a:prstGeom prst="rect">
                              <a:avLst/>
                            </a:prstGeom>
                            <a:noFill/>
                            <a:ln w="9525" cmpd="sng">
                              <a:noFill/>
                            </a:ln>
                            <a:effectLst/>
                          </wps:spPr>
                          <wps:txbx>
                            <w:txbxContent>
                              <w:p w14:paraId="2924AC35"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キ</w:t>
                                </w:r>
                              </w:p>
                            </w:txbxContent>
                          </wps:txbx>
                          <wps:bodyPr wrap="square" rtlCol="0" anchor="t"/>
                        </wps:wsp>
                        <wps:wsp>
                          <wps:cNvPr id="14" name="テキスト ボックス 6"/>
                          <wps:cNvSpPr txBox="1"/>
                          <wps:spPr>
                            <a:xfrm>
                              <a:off x="2186069" y="4895905"/>
                              <a:ext cx="455543" cy="717827"/>
                            </a:xfrm>
                            <a:prstGeom prst="rect">
                              <a:avLst/>
                            </a:prstGeom>
                            <a:noFill/>
                            <a:ln w="9525" cmpd="sng">
                              <a:noFill/>
                            </a:ln>
                            <a:effectLst/>
                          </wps:spPr>
                          <wps:txbx>
                            <w:txbxContent>
                              <w:p w14:paraId="7EEF2A04"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カ</w:t>
                                </w:r>
                              </w:p>
                            </w:txbxContent>
                          </wps:txbx>
                          <wps:bodyPr wrap="square" rtlCol="0" anchor="t"/>
                        </wps:wsp>
                        <wps:wsp>
                          <wps:cNvPr id="15" name="テキスト ボックス 7"/>
                          <wps:cNvSpPr txBox="1"/>
                          <wps:spPr>
                            <a:xfrm>
                              <a:off x="6723822" y="718931"/>
                              <a:ext cx="455543" cy="717826"/>
                            </a:xfrm>
                            <a:prstGeom prst="rect">
                              <a:avLst/>
                            </a:prstGeom>
                            <a:noFill/>
                            <a:ln w="9525" cmpd="sng">
                              <a:noFill/>
                            </a:ln>
                            <a:effectLst/>
                          </wps:spPr>
                          <wps:txbx>
                            <w:txbxContent>
                              <w:p w14:paraId="382BE792"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ケ</w:t>
                                </w:r>
                              </w:p>
                            </w:txbxContent>
                          </wps:txbx>
                          <wps:bodyPr wrap="square" rtlCol="0" anchor="t"/>
                        </wps:wsp>
                        <wps:wsp>
                          <wps:cNvPr id="16" name="テキスト ボックス 8"/>
                          <wps:cNvSpPr txBox="1"/>
                          <wps:spPr>
                            <a:xfrm>
                              <a:off x="4848860" y="1218825"/>
                              <a:ext cx="455543" cy="717827"/>
                            </a:xfrm>
                            <a:prstGeom prst="rect">
                              <a:avLst/>
                            </a:prstGeom>
                            <a:noFill/>
                            <a:ln w="9525" cmpd="sng">
                              <a:noFill/>
                            </a:ln>
                            <a:effectLst/>
                          </wps:spPr>
                          <wps:txbx>
                            <w:txbxContent>
                              <w:p w14:paraId="075F994B"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ク</w:t>
                                </w:r>
                              </w:p>
                            </w:txbxContent>
                          </wps:txbx>
                          <wps:bodyPr wrap="square" rtlCol="0" anchor="t"/>
                        </wps:wsp>
                        <wps:wsp>
                          <wps:cNvPr id="17" name="テキスト ボックス 9"/>
                          <wps:cNvSpPr txBox="1"/>
                          <wps:spPr>
                            <a:xfrm>
                              <a:off x="6766339" y="1575904"/>
                              <a:ext cx="455543" cy="717826"/>
                            </a:xfrm>
                            <a:prstGeom prst="rect">
                              <a:avLst/>
                            </a:prstGeom>
                            <a:noFill/>
                            <a:ln w="9525" cmpd="sng">
                              <a:noFill/>
                            </a:ln>
                            <a:effectLst/>
                          </wps:spPr>
                          <wps:txbx>
                            <w:txbxContent>
                              <w:p w14:paraId="79889022"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コ</w:t>
                                </w:r>
                              </w:p>
                            </w:txbxContent>
                          </wps:txbx>
                          <wps:bodyPr wrap="square" rtlCol="0" anchor="t"/>
                        </wps:wsp>
                        <wps:wsp>
                          <wps:cNvPr id="18" name="テキスト ボックス 10"/>
                          <wps:cNvSpPr txBox="1"/>
                          <wps:spPr>
                            <a:xfrm>
                              <a:off x="5683642" y="4232745"/>
                              <a:ext cx="455543" cy="717827"/>
                            </a:xfrm>
                            <a:prstGeom prst="rect">
                              <a:avLst/>
                            </a:prstGeom>
                            <a:noFill/>
                            <a:ln w="9525" cmpd="sng">
                              <a:noFill/>
                            </a:ln>
                            <a:effectLst/>
                          </wps:spPr>
                          <wps:txbx>
                            <w:txbxContent>
                              <w:p w14:paraId="070E69E8"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オ</w:t>
                                </w:r>
                              </w:p>
                            </w:txbxContent>
                          </wps:txbx>
                          <wps:bodyPr wrap="square" rtlCol="0" anchor="t"/>
                        </wps:wsp>
                        <wps:wsp>
                          <wps:cNvPr id="21" name="テキスト ボックス 11"/>
                          <wps:cNvSpPr txBox="1"/>
                          <wps:spPr>
                            <a:xfrm>
                              <a:off x="7040770" y="3106530"/>
                              <a:ext cx="455543" cy="717826"/>
                            </a:xfrm>
                            <a:prstGeom prst="rect">
                              <a:avLst/>
                            </a:prstGeom>
                            <a:noFill/>
                            <a:ln w="9525" cmpd="sng">
                              <a:noFill/>
                            </a:ln>
                            <a:effectLst/>
                          </wps:spPr>
                          <wps:txbx>
                            <w:txbxContent>
                              <w:p w14:paraId="4F019F01"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エ</w:t>
                                </w:r>
                              </w:p>
                            </w:txbxContent>
                          </wps:txbx>
                          <wps:bodyPr wrap="square" rtlCol="0" anchor="t"/>
                        </wps:wsp>
                        <wps:wsp>
                          <wps:cNvPr id="22" name="テキスト ボックス 12"/>
                          <wps:cNvSpPr txBox="1"/>
                          <wps:spPr>
                            <a:xfrm>
                              <a:off x="6930888" y="2444474"/>
                              <a:ext cx="455543" cy="717826"/>
                            </a:xfrm>
                            <a:prstGeom prst="rect">
                              <a:avLst/>
                            </a:prstGeom>
                            <a:noFill/>
                            <a:ln w="9525" cmpd="sng">
                              <a:noFill/>
                            </a:ln>
                            <a:effectLst/>
                          </wps:spPr>
                          <wps:txbx>
                            <w:txbxContent>
                              <w:p w14:paraId="0C3DCC4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ウ</w:t>
                                </w:r>
                              </w:p>
                            </w:txbxContent>
                          </wps:txbx>
                          <wps:bodyPr wrap="square" rtlCol="0" anchor="t"/>
                        </wps:wsp>
                        <wps:wsp>
                          <wps:cNvPr id="23" name="テキスト ボックス 14"/>
                          <wps:cNvSpPr txBox="1"/>
                          <wps:spPr>
                            <a:xfrm>
                              <a:off x="3386829" y="2901122"/>
                              <a:ext cx="455543" cy="717827"/>
                            </a:xfrm>
                            <a:prstGeom prst="rect">
                              <a:avLst/>
                            </a:prstGeom>
                            <a:noFill/>
                            <a:ln w="9525" cmpd="sng">
                              <a:noFill/>
                            </a:ln>
                            <a:effectLst/>
                          </wps:spPr>
                          <wps:txbx>
                            <w:txbxContent>
                              <w:p w14:paraId="39D243E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イ</w:t>
                                </w:r>
                              </w:p>
                            </w:txbxContent>
                          </wps:txbx>
                          <wps:bodyPr wrap="square" rtlCol="0" anchor="t"/>
                        </wps:wsp>
                      </wpg:grpSp>
                      <wps:wsp>
                        <wps:cNvPr id="24" name="テキスト ボックス 17"/>
                        <wps:cNvSpPr txBox="1"/>
                        <wps:spPr>
                          <a:xfrm>
                            <a:off x="1981200" y="1371600"/>
                            <a:ext cx="1963252" cy="602159"/>
                          </a:xfrm>
                          <a:prstGeom prst="rect">
                            <a:avLst/>
                          </a:prstGeom>
                          <a:noFill/>
                          <a:ln w="9525" cmpd="sng">
                            <a:noFill/>
                          </a:ln>
                          <a:effectLst/>
                        </wps:spPr>
                        <wps:txbx>
                          <w:txbxContent>
                            <w:p w14:paraId="52844179"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条件付きまきえ船釣り等</w:t>
                              </w:r>
                            </w:p>
                            <w:p w14:paraId="36D09427"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禁止区域（</w:t>
                              </w:r>
                              <w:r>
                                <w:rPr>
                                  <w:rFonts w:ascii="ＭＳ 明朝" w:eastAsia="ＭＳ 明朝" w:hAnsi="ＭＳ 明朝" w:cstheme="minorBidi"/>
                                  <w:b/>
                                  <w:bCs/>
                                  <w:color w:val="000000" w:themeColor="dark1"/>
                                  <w:sz w:val="20"/>
                                  <w:szCs w:val="20"/>
                                </w:rPr>
                                <w:t>投錨禁止）</w:t>
                              </w:r>
                            </w:p>
                          </w:txbxContent>
                        </wps:txbx>
                        <wps:bodyPr wrap="square" rtlCol="0" anchor="t"/>
                      </wps:wsp>
                      <wps:wsp>
                        <wps:cNvPr id="25" name="テキスト ボックス 18"/>
                        <wps:cNvSpPr txBox="1"/>
                        <wps:spPr>
                          <a:xfrm>
                            <a:off x="2448635" y="2147775"/>
                            <a:ext cx="1963252" cy="623753"/>
                          </a:xfrm>
                          <a:prstGeom prst="rect">
                            <a:avLst/>
                          </a:prstGeom>
                          <a:noFill/>
                          <a:ln w="9525" cmpd="sng">
                            <a:noFill/>
                          </a:ln>
                          <a:effectLst/>
                        </wps:spPr>
                        <wps:txbx>
                          <w:txbxContent>
                            <w:p w14:paraId="7AD063CC"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完全まきえ船釣り等</w:t>
                              </w:r>
                            </w:p>
                            <w:p w14:paraId="27917BD4"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禁止区域（</w:t>
                              </w:r>
                              <w:r>
                                <w:rPr>
                                  <w:rFonts w:ascii="ＭＳ 明朝" w:eastAsia="ＭＳ 明朝" w:hAnsi="ＭＳ 明朝" w:cstheme="minorBidi"/>
                                  <w:b/>
                                  <w:bCs/>
                                  <w:color w:val="000000" w:themeColor="dark1"/>
                                  <w:sz w:val="20"/>
                                  <w:szCs w:val="20"/>
                                </w:rPr>
                                <w:t>投錨禁止）</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C769088" id="グループ化 26" o:spid="_x0000_s1028" style="position:absolute;left:0;text-align:left;margin-left:9.95pt;margin-top:6.95pt;width:473.95pt;height:291.75pt;z-index:251662336;mso-width-relative:margin;mso-height-relative:margin" coordorigin="476,3619" coordsize="60191,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">
                <v:group id="グループ化 3" o:spid="_x0000_s1029" style="position:absolute;left:476;top:3619;width:60191;height:37052" coordorigin="768,5527" coordsize="9710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group id="グループ化 4" o:spid="_x0000_s1030" style="position:absolute;left:768;top:5527;width:97104;height:56587" coordorigin="768,5527" coordsize="97104,5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1" type="#_x0000_t75" style="position:absolute;left:768;top:5527;width:97104;height:5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" filled="t" fillcolor="#ffc000">
                      <v:imagedata r:id="rId9" o:title="" croptop="16602f" cropbottom="11618f" cropleft="15957f" cropright="14993f"/>
                    </v:shape>
                    <v:shape id="フリーフォーム: 図形 8" o:spid="_x0000_s1032" style="position:absolute;left:37404;top:27387;width:33596;height:22185;visibility:visible;mso-wrap-style:square;v-text-anchor:top" coordsize="3331486,23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" path="m10868,2267503v4358,15723,11944,-295,18611,-2592c36146,2262614,38723,2264646,44533,2270508v5810,5862,12151,18385,19018,21583c70418,2295289,78713,2294757,83359,2296889v4646,2132,370,5575,8067,7994c99123,2307302,116245,2312303,129543,2311406v13298,-897,41672,-11906,41672,-11906c180145,2295531,183121,2287594,183121,2287594v2977,-3969,1985,-2297,5954,-11907c193044,2266077,199989,2230925,206934,2229933v6945,-992,15346,32782,23812,39801c239212,2276753,243903,2277229,257729,2272047v13826,-5182,43605,-23025,55975,-33406c326074,2228260,331022,2222788,331950,2209760v928,-13028,-15484,-39022,-12678,-49284c322078,2150214,334768,2149824,348787,2148190v14019,-1634,26099,2104,46641,5182c415970,2156450,472041,2166661,472041,2166661r56362,-15989c541301,2147695,546262,2132812,546262,2132812v3969,-6945,,-14882,5953,-23812c558168,2100070,581981,2079234,581981,2079234v6945,-8930,5511,-18216,11906,-23812c600282,2049826,610097,2047829,620353,2045659v10256,-2169,24136,-306,35072,-3254c666361,2039457,675063,2030242,685967,2027969v10904,-2273,25426,-799,34884,800c730309,2030368,734995,2032643,742715,2037562v7720,4919,18948,11433,24459,20720c772685,2067569,768167,2081681,775781,2093283v7614,11602,21754,27029,37079,34609c828185,2135472,850648,2139929,867731,2138765v17083,-1164,34727,-18851,47625,-17859c928254,2121898,941745,2134412,945121,2144719v3376,10307,-9508,38031,-9508,38031c935613,2192672,935599,2197690,945121,2204250v9522,6560,24805,12898,47625,17859c1015566,2227070,1055254,2232031,1082043,2234015v26789,1984,71438,,71438,l1171340,2234015r35719,c1213012,2231038,1204946,2222109,1207059,2216156v2113,-5953,9700,-8929,12677,-17859c1222713,2189367,1222070,2169523,1224918,2162578v2848,-6945,14883,-2977,11907,-5953c1233849,2153649,1207059,2144719,1207059,2144719v-8930,-2977,-23813,-5954,-23813,-5954c1176301,2135788,1173325,2129835,1165387,2126859v-7937,-2977,-16867,1984,-29766,-5953c1122723,2112968,1103871,2095109,1087996,2079234v-15875,-15875,-39688,-35719,-47625,-53578c1032434,2007797,1045332,1986961,1040371,1972078v-4961,-14883,-34726,-19697,-29765,-35719c1015567,1920337,1048116,1891818,1070137,1875943v22021,-15875,38695,-29028,53578,-34834c1138598,1835303,1148082,1846957,1159434,1841109v11352,-5848,19495,-28143,32393,-35088c1204725,1799076,1224365,1800534,1236825,1799437v12461,-1097,16867,2976,29765,c1279488,1796461,1299332,1786539,1314215,1781578v14883,-4961,25797,-9922,41672,-11906c1371762,1767688,1409465,1769672,1409465,1769672v9922,-1984,-992,-3970,5953,-11907c1422363,1749828,1439231,1731969,1451137,1722047v11906,-9922,14883,-12899,35719,-23813c1507692,1687320,1550356,1664499,1576153,1656562v25797,-7938,52586,1378,65484,-5953c1654535,1643278,1642629,1621360,1653543,1612578v10914,-8782,44648,-17032,53578,-14662c1716051,1600286,1694223,1618015,1707121,1626797v12898,8782,59532,19843,77391,23812c1802371,1654578,1814278,1650609,1814278,1650609v5953,-3969,-2977,-19843,5953,-23812c1829161,1622828,1842158,1627554,1867856,1626797v25698,-757,63059,12872,106564,-4544c2017925,1604837,1936301,1673348,2128884,1522301,2321467,1371254,2932130,876414,3129918,715969,3327706,555525,3283864,590392,3315614,559634v31750,-30758,6312,4272,4806,-28211c3316452,498681,3309162,437163,3295962,362034,3266197,145738,3260195,158797,3232414,1039v-106164,-2976,-51312,-2579,-405388,43893l814152,317109,130106,414960c-6087,437131,19179,418159,9671,430950,163,443741,5850,462131,6504,510896,-3934,523418,3946,507958,920,579633v992,19112,-1323,99452,110,255784c9738,972560,-6097,876232,2833,1194724,48,1394332,6220,1632021,6502,1812416,3944,1975058,3661,2093127,3332,2170574v-329,77447,3178,81206,7536,96929xe" fillcolor="#e73b19" stroked="f" strokeweight=".25pt">
                      <v:fill opacity="52428f"/>
                      <v:path arrowok="t" o:connecttype="custom" o:connectlocs="10960,2176256;29727,2173768;44908,2179140;64086,2199855;84061,2204459;92196,2212132;130634,2218392;172657,2206965;184664,2195538;190668,2184111;208677,2140198;232690,2178397;259900,2180617;316347,2148555;334747,2120837;321962,2073536;351726,2061744;398760,2066718;476018,2079472;532855,2064126;550864,2046985;556867,2024131;586884,1995563;598891,1972709;625580,1963339;660947,1960216;691746,1946361;726924,1947129;748972,1955568;773637,1975454;782317,2009047;819708,2042263;875042,2052699;923068,2035558;953084,2058413;943496,2094914;953084,2115548;1001110,2132689;1091159,2144116;1163199,2144116;1181209,2144116;1217229,2144116;1217229,2126975;1230012,2109835;1235238,2075553;1247245,2069840;1217229,2058413;1193215,2052699;1175205,2041272;1145189,2035558;1097162,1995563;1049136,1944141;1049136,1892719;1019120,1858438;1079153,1800453;1133182,1767021;1169202,1767021;1201868,1733345;1247245,1727026;1277261,1727026;1325287,1709885;1367310,1698458;1421340,1698458;1427343,1687030;1463363,1652750;1499383,1629895;1589432,1589900;1655468,1584187;1667474,1547686;1721504,1533614;1721504,1561333;1799547,1584187;1829563,1584187;1835567,1561333;1883593,1561333;1991055,1556972;2146820,1461042;3156288,687158;3343548,537114;3348395,510038;3323731,347465;3259647,997;2850844,43124;821011,304348;131202,398262;9752,413608;6559,490337;928,556308;1039,801799;2857,1146647;6557,1739482;3360,2083228;10960,2176256" o:connectangles="0,0,0,0,0,0,0,0,0,0,0,0,0,0,0,0,0,0,0,0,0,0,0,0,0,0,0,0,0,0,0,0,0,0,0,0,0,0,0,0,0,0,0,0,0,0,0,0,0,0,0,0,0,0,0,0,0,0,0,0,0,0,0,0,0,0,0,0,0,0,0,0,0,0,0,0,0,0,0,0,0,0,0,0,0,0,0,0,0,0,0,0,0"/>
                    </v:shape>
                    <v:shape id="フリーフォーム: 図形 9" o:spid="_x0000_s1033" style="position:absolute;left:23679;top:10010;width:46284;height:41246;visibility:visible;mso-wrap-style:square;v-text-anchor:top" coordsize="4632901,41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" path="m1366508,3964338r20934,-1776728l4632901,1747995,4410077,764094,4475216,,2685354,669890,,1245577,99997,4061209r41868,20934l219295,4110261r62802,3283l403541,4155412r104268,3285l591947,4155412r104671,10467l811755,4124011r122249,-62186l1021096,4040891v30875,-8685,68460,-20653,99335,-29338l1167634,4008874r115137,-10467l1366508,3964338xe" fillcolor="#ffc000" stroked="f" strokeweight=".25pt">
                      <v:fill opacity="52428f"/>
                      <v:path arrowok="t" o:connecttype="custom" o:connectlocs="1365200,3925026;1386114,2165917;4628467,1730661;4405856,756517;4470933,0;2682784,663247;0,1233225;99901,4020936;141729,4041662;219085,4069502;281827,4072752;403155,4114205;507323,4117457;591380,4114205;695951,4124568;810978,4083115;933110,4021546;1020119,4000819;1119359,3971772;1166516,3969120;1281543,3958757;1365200,3925026" o:connectangles="0,0,0,0,0,0,0,0,0,0,0,0,0,0,0,0,0,0,0,0,0,0"/>
                    </v:shape>
                  </v:group>
                  <v:shapetype id="_x0000_t202" coordsize="21600,21600" o:spt="202" path="m,l,21600r21600,l21600,xe">
                    <v:stroke joinstyle="miter"/>
                    <v:path gradientshapeok="t" o:connecttype="rect"/>
                  </v:shapetype>
                  <v:shape id="テキスト ボックス 1" o:spid="_x0000_s1034" type="#_x0000_t202" style="position:absolute;left:35301;top:48698;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625F493"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ア</w:t>
                          </w:r>
                        </w:p>
                      </w:txbxContent>
                    </v:textbox>
                  </v:shape>
                  <v:shape id="テキスト ボックス 5" o:spid="_x0000_s1035" type="#_x0000_t202" style="position:absolute;left:19709;top:18987;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924AC35"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キ</w:t>
                          </w:r>
                        </w:p>
                      </w:txbxContent>
                    </v:textbox>
                  </v:shape>
                  <v:shape id="テキスト ボックス 6" o:spid="_x0000_s1036" type="#_x0000_t202" style="position:absolute;left:21860;top:48959;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EEF2A04"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カ</w:t>
                          </w:r>
                        </w:p>
                      </w:txbxContent>
                    </v:textbox>
                  </v:shape>
                  <v:shape id="テキスト ボックス 7" o:spid="_x0000_s1037" type="#_x0000_t202" style="position:absolute;left:67238;top:7189;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82BE792"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ケ</w:t>
                          </w:r>
                        </w:p>
                      </w:txbxContent>
                    </v:textbox>
                  </v:shape>
                  <v:shape id="テキスト ボックス 8" o:spid="_x0000_s1038" type="#_x0000_t202" style="position:absolute;left:48488;top:12188;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75F994B"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ク</w:t>
                          </w:r>
                        </w:p>
                      </w:txbxContent>
                    </v:textbox>
                  </v:shape>
                  <v:shape id="テキスト ボックス 9" o:spid="_x0000_s1039" type="#_x0000_t202" style="position:absolute;left:67663;top:15759;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9889022"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コ</w:t>
                          </w:r>
                        </w:p>
                      </w:txbxContent>
                    </v:textbox>
                  </v:shape>
                  <v:shape id="テキスト ボックス 10" o:spid="_x0000_s1040" type="#_x0000_t202" style="position:absolute;left:56836;top:42327;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70E69E8"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オ</w:t>
                          </w:r>
                        </w:p>
                      </w:txbxContent>
                    </v:textbox>
                  </v:shape>
                  <v:shape id="テキスト ボックス 11" o:spid="_x0000_s1041" type="#_x0000_t202" style="position:absolute;left:70407;top:31065;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F019F01"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エ</w:t>
                          </w:r>
                        </w:p>
                      </w:txbxContent>
                    </v:textbox>
                  </v:shape>
                  <v:shape id="テキスト ボックス 12" o:spid="_x0000_s1042" type="#_x0000_t202" style="position:absolute;left:69308;top:24444;width:4556;height: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C3DCC4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ウ</w:t>
                          </w:r>
                        </w:p>
                      </w:txbxContent>
                    </v:textbox>
                  </v:shape>
                  <v:shape id="テキスト ボックス 14" o:spid="_x0000_s1043" type="#_x0000_t202" style="position:absolute;left:33868;top:29011;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9D243E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イ</w:t>
                          </w:r>
                        </w:p>
                      </w:txbxContent>
                    </v:textbox>
                  </v:shape>
                </v:group>
                <v:shape id="テキスト ボックス 17" o:spid="_x0000_s1044" type="#_x0000_t202" style="position:absolute;left:19812;top:13716;width:19632;height: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2844179"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条件付きまきえ船釣り等</w:t>
                        </w:r>
                      </w:p>
                      <w:p w14:paraId="36D09427"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禁止区域（</w:t>
                        </w:r>
                        <w:r>
                          <w:rPr>
                            <w:rFonts w:ascii="ＭＳ 明朝" w:eastAsia="ＭＳ 明朝" w:hAnsi="ＭＳ 明朝" w:cstheme="minorBidi"/>
                            <w:b/>
                            <w:bCs/>
                            <w:color w:val="000000" w:themeColor="dark1"/>
                            <w:sz w:val="20"/>
                            <w:szCs w:val="20"/>
                          </w:rPr>
                          <w:t>投錨禁止）</w:t>
                        </w:r>
                      </w:p>
                    </w:txbxContent>
                  </v:textbox>
                </v:shape>
                <v:shape id="テキスト ボックス 18" o:spid="_x0000_s1045" type="#_x0000_t202" style="position:absolute;left:24486;top:21477;width:19632;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AD063CC"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完全まきえ船釣り等</w:t>
                        </w:r>
                      </w:p>
                      <w:p w14:paraId="27917BD4" w14:textId="77777777" w:rsidR="00864930" w:rsidRDefault="00864930" w:rsidP="00864930">
                        <w:pPr>
                          <w:pStyle w:val="Web"/>
                          <w:spacing w:before="0" w:beforeAutospacing="0" w:after="0" w:afterAutospacing="0"/>
                        </w:pPr>
                        <w:r>
                          <w:rPr>
                            <w:rFonts w:ascii="ＭＳ 明朝" w:eastAsia="ＭＳ 明朝" w:hAnsi="ＭＳ 明朝" w:cstheme="minorBidi" w:hint="eastAsia"/>
                            <w:b/>
                            <w:bCs/>
                            <w:color w:val="000000" w:themeColor="dark1"/>
                            <w:sz w:val="20"/>
                            <w:szCs w:val="20"/>
                          </w:rPr>
                          <w:t>禁止区域（</w:t>
                        </w:r>
                        <w:r>
                          <w:rPr>
                            <w:rFonts w:ascii="ＭＳ 明朝" w:eastAsia="ＭＳ 明朝" w:hAnsi="ＭＳ 明朝" w:cstheme="minorBidi"/>
                            <w:b/>
                            <w:bCs/>
                            <w:color w:val="000000" w:themeColor="dark1"/>
                            <w:sz w:val="20"/>
                            <w:szCs w:val="20"/>
                          </w:rPr>
                          <w:t>投錨禁止）</w:t>
                        </w:r>
                      </w:p>
                    </w:txbxContent>
                  </v:textbox>
                </v:shape>
              </v:group>
            </w:pict>
          </mc:Fallback>
        </mc:AlternateContent>
      </w:r>
    </w:p>
    <w:p w14:paraId="5F1D70B5" w14:textId="77777777" w:rsidR="00864930" w:rsidRDefault="00864930" w:rsidP="00864930">
      <w:pPr>
        <w:spacing w:line="600" w:lineRule="exact"/>
        <w:rPr>
          <w:rFonts w:asciiTheme="majorEastAsia" w:eastAsiaTheme="majorEastAsia" w:hAnsiTheme="majorEastAsia"/>
          <w:b/>
          <w:sz w:val="28"/>
          <w:szCs w:val="28"/>
        </w:rPr>
      </w:pPr>
    </w:p>
    <w:p w14:paraId="0779CB9D" w14:textId="77777777" w:rsidR="00864930" w:rsidRPr="00294046" w:rsidRDefault="00864930" w:rsidP="00864930">
      <w:pPr>
        <w:spacing w:line="600" w:lineRule="exact"/>
        <w:rPr>
          <w:rFonts w:asciiTheme="majorEastAsia" w:eastAsiaTheme="majorEastAsia" w:hAnsiTheme="majorEastAsia"/>
          <w:b/>
          <w:sz w:val="28"/>
          <w:szCs w:val="28"/>
        </w:rPr>
      </w:pPr>
    </w:p>
    <w:p w14:paraId="6685032D" w14:textId="77777777" w:rsidR="00864930" w:rsidRDefault="00864930" w:rsidP="00864930">
      <w:pPr>
        <w:rPr>
          <w:rFonts w:asciiTheme="majorEastAsia" w:eastAsiaTheme="majorEastAsia" w:hAnsiTheme="majorEastAsia"/>
          <w:sz w:val="24"/>
          <w:szCs w:val="24"/>
        </w:rPr>
      </w:pPr>
    </w:p>
    <w:p w14:paraId="17D7B795" w14:textId="77777777" w:rsidR="00864930" w:rsidRDefault="00864930" w:rsidP="00864930">
      <w:pPr>
        <w:rPr>
          <w:rFonts w:asciiTheme="majorEastAsia" w:eastAsiaTheme="majorEastAsia" w:hAnsiTheme="majorEastAsia"/>
          <w:sz w:val="24"/>
          <w:szCs w:val="24"/>
        </w:rPr>
      </w:pPr>
    </w:p>
    <w:p w14:paraId="49AA87A0" w14:textId="77777777" w:rsidR="00864930" w:rsidRDefault="00864930" w:rsidP="00864930">
      <w:pPr>
        <w:rPr>
          <w:rFonts w:asciiTheme="majorEastAsia" w:eastAsiaTheme="majorEastAsia" w:hAnsiTheme="majorEastAsia"/>
          <w:sz w:val="24"/>
          <w:szCs w:val="24"/>
        </w:rPr>
      </w:pPr>
    </w:p>
    <w:p w14:paraId="2E21DD51" w14:textId="77777777" w:rsidR="00864930" w:rsidRDefault="00864930" w:rsidP="00864930">
      <w:pPr>
        <w:rPr>
          <w:rFonts w:asciiTheme="majorEastAsia" w:eastAsiaTheme="majorEastAsia" w:hAnsiTheme="majorEastAsia"/>
          <w:sz w:val="24"/>
          <w:szCs w:val="24"/>
        </w:rPr>
      </w:pPr>
    </w:p>
    <w:p w14:paraId="64343E3F" w14:textId="77777777" w:rsidR="00864930" w:rsidRDefault="00864930" w:rsidP="00864930">
      <w:pPr>
        <w:rPr>
          <w:rFonts w:asciiTheme="majorEastAsia" w:eastAsiaTheme="majorEastAsia" w:hAnsiTheme="majorEastAsia"/>
          <w:sz w:val="24"/>
          <w:szCs w:val="24"/>
        </w:rPr>
      </w:pPr>
    </w:p>
    <w:p w14:paraId="4344DE37" w14:textId="77777777" w:rsidR="00864930" w:rsidRDefault="00864930" w:rsidP="00864930">
      <w:pPr>
        <w:rPr>
          <w:rFonts w:asciiTheme="majorEastAsia" w:eastAsiaTheme="majorEastAsia" w:hAnsiTheme="majorEastAsia"/>
          <w:sz w:val="24"/>
          <w:szCs w:val="24"/>
        </w:rPr>
      </w:pPr>
    </w:p>
    <w:p w14:paraId="440DA9F7" w14:textId="77777777" w:rsidR="00864930" w:rsidRDefault="00864930" w:rsidP="00864930">
      <w:pPr>
        <w:rPr>
          <w:rFonts w:asciiTheme="majorEastAsia" w:eastAsiaTheme="majorEastAsia" w:hAnsiTheme="majorEastAsia"/>
          <w:sz w:val="24"/>
          <w:szCs w:val="24"/>
        </w:rPr>
      </w:pPr>
    </w:p>
    <w:p w14:paraId="5B3E353B" w14:textId="77777777" w:rsidR="00864930" w:rsidRDefault="00864930" w:rsidP="00864930">
      <w:pPr>
        <w:rPr>
          <w:rFonts w:asciiTheme="majorEastAsia" w:eastAsiaTheme="majorEastAsia" w:hAnsiTheme="majorEastAsia"/>
          <w:sz w:val="24"/>
          <w:szCs w:val="24"/>
        </w:rPr>
      </w:pPr>
    </w:p>
    <w:p w14:paraId="7C8D03BA" w14:textId="77777777" w:rsidR="00864930" w:rsidRDefault="00864930" w:rsidP="00864930">
      <w:pPr>
        <w:rPr>
          <w:rFonts w:asciiTheme="majorEastAsia" w:eastAsiaTheme="majorEastAsia" w:hAnsiTheme="majorEastAsia"/>
          <w:sz w:val="24"/>
          <w:szCs w:val="24"/>
        </w:rPr>
      </w:pPr>
    </w:p>
    <w:p w14:paraId="48D4FAF8" w14:textId="77777777" w:rsidR="00864930" w:rsidRDefault="00864930" w:rsidP="00864930">
      <w:pPr>
        <w:rPr>
          <w:rFonts w:asciiTheme="majorEastAsia" w:eastAsiaTheme="majorEastAsia" w:hAnsiTheme="majorEastAsia"/>
          <w:sz w:val="24"/>
          <w:szCs w:val="24"/>
        </w:rPr>
      </w:pPr>
    </w:p>
    <w:p w14:paraId="2DACD470" w14:textId="77777777" w:rsidR="00864930" w:rsidRDefault="00864930" w:rsidP="00864930">
      <w:pPr>
        <w:rPr>
          <w:rFonts w:asciiTheme="majorEastAsia" w:eastAsiaTheme="majorEastAsia" w:hAnsiTheme="majorEastAsia"/>
          <w:sz w:val="24"/>
          <w:szCs w:val="24"/>
        </w:rPr>
      </w:pPr>
    </w:p>
    <w:p w14:paraId="5A5E8615" w14:textId="77777777" w:rsidR="00864930" w:rsidRDefault="00864930" w:rsidP="00864930">
      <w:pPr>
        <w:rPr>
          <w:rFonts w:asciiTheme="majorEastAsia" w:eastAsiaTheme="majorEastAsia" w:hAnsiTheme="majorEastAsia"/>
          <w:sz w:val="24"/>
          <w:szCs w:val="24"/>
        </w:rPr>
      </w:pPr>
    </w:p>
    <w:p w14:paraId="774AB2B6" w14:textId="77777777" w:rsidR="00864930" w:rsidRPr="00E2508B" w:rsidRDefault="00864930" w:rsidP="00864930">
      <w:pPr>
        <w:rPr>
          <w:rFonts w:asciiTheme="majorEastAsia" w:eastAsiaTheme="majorEastAsia" w:hAnsiTheme="majorEastAsia"/>
          <w:b/>
          <w:sz w:val="28"/>
          <w:szCs w:val="28"/>
        </w:rPr>
      </w:pPr>
      <w:r>
        <w:rPr>
          <w:rFonts w:asciiTheme="majorEastAsia" w:eastAsiaTheme="majorEastAsia" w:hAnsiTheme="majorEastAsia" w:hint="eastAsia"/>
          <w:sz w:val="24"/>
          <w:szCs w:val="24"/>
        </w:rPr>
        <w:t xml:space="preserve">　　　　　　　　　　　　　　　　</w:t>
      </w:r>
      <w:r w:rsidRPr="00E2508B">
        <w:rPr>
          <w:rFonts w:asciiTheme="majorEastAsia" w:eastAsiaTheme="majorEastAsia" w:hAnsiTheme="majorEastAsia" w:hint="eastAsia"/>
          <w:b/>
          <w:sz w:val="28"/>
          <w:szCs w:val="28"/>
        </w:rPr>
        <w:t>漁業権</w:t>
      </w:r>
      <w:r>
        <w:rPr>
          <w:rFonts w:asciiTheme="majorEastAsia" w:eastAsiaTheme="majorEastAsia" w:hAnsiTheme="majorEastAsia" w:hint="eastAsia"/>
          <w:b/>
          <w:sz w:val="28"/>
          <w:szCs w:val="28"/>
        </w:rPr>
        <w:t>の</w:t>
      </w:r>
      <w:r w:rsidRPr="00E2508B">
        <w:rPr>
          <w:rFonts w:asciiTheme="majorEastAsia" w:eastAsiaTheme="majorEastAsia" w:hAnsiTheme="majorEastAsia" w:hint="eastAsia"/>
          <w:b/>
          <w:sz w:val="28"/>
          <w:szCs w:val="28"/>
        </w:rPr>
        <w:t>区域</w:t>
      </w:r>
    </w:p>
    <w:p w14:paraId="07B6DD37" w14:textId="77777777" w:rsidR="00864930" w:rsidRDefault="00864930" w:rsidP="00864930">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663360" behindDoc="0" locked="0" layoutInCell="1" allowOverlap="1" wp14:anchorId="68544A68" wp14:editId="04B76ED9">
                <wp:simplePos x="0" y="0"/>
                <wp:positionH relativeFrom="column">
                  <wp:posOffset>78740</wp:posOffset>
                </wp:positionH>
                <wp:positionV relativeFrom="paragraph">
                  <wp:posOffset>101600</wp:posOffset>
                </wp:positionV>
                <wp:extent cx="6042236" cy="3705225"/>
                <wp:effectExtent l="0" t="0" r="0" b="9525"/>
                <wp:wrapNone/>
                <wp:docPr id="235" name="グループ化 235"/>
                <wp:cNvGraphicFramePr/>
                <a:graphic xmlns:a="http://schemas.openxmlformats.org/drawingml/2006/main">
                  <a:graphicData uri="http://schemas.microsoft.com/office/word/2010/wordprocessingGroup">
                    <wpg:wgp>
                      <wpg:cNvGrpSpPr/>
                      <wpg:grpSpPr>
                        <a:xfrm>
                          <a:off x="0" y="0"/>
                          <a:ext cx="6042236" cy="3705225"/>
                          <a:chOff x="0" y="0"/>
                          <a:chExt cx="6042236" cy="3705225"/>
                        </a:xfrm>
                      </wpg:grpSpPr>
                      <wpg:grpSp>
                        <wpg:cNvPr id="234" name="グループ化 234"/>
                        <wpg:cNvGrpSpPr/>
                        <wpg:grpSpPr>
                          <a:xfrm>
                            <a:off x="0" y="0"/>
                            <a:ext cx="6042236" cy="3705225"/>
                            <a:chOff x="-43649" y="0"/>
                            <a:chExt cx="6042236" cy="3705225"/>
                          </a:xfrm>
                        </wpg:grpSpPr>
                        <wpg:grpSp>
                          <wpg:cNvPr id="229" name="グループ化 229"/>
                          <wpg:cNvGrpSpPr/>
                          <wpg:grpSpPr>
                            <a:xfrm>
                              <a:off x="-43649" y="0"/>
                              <a:ext cx="6042236" cy="3705225"/>
                              <a:chOff x="21665" y="0"/>
                              <a:chExt cx="6042236" cy="3705225"/>
                            </a:xfrm>
                          </wpg:grpSpPr>
                          <wpg:grpSp>
                            <wpg:cNvPr id="27" name="グループ化 26"/>
                            <wpg:cNvGrpSpPr/>
                            <wpg:grpSpPr>
                              <a:xfrm>
                                <a:off x="91726" y="0"/>
                                <a:ext cx="5972175" cy="3705225"/>
                                <a:chOff x="190499" y="581024"/>
                                <a:chExt cx="5972175" cy="3705225"/>
                              </a:xfrm>
                            </wpg:grpSpPr>
                            <wpg:grpSp>
                              <wpg:cNvPr id="31" name="グループ化 31"/>
                              <wpg:cNvGrpSpPr>
                                <a:grpSpLocks noChangeAspect="1"/>
                              </wpg:cNvGrpSpPr>
                              <wpg:grpSpPr>
                                <a:xfrm>
                                  <a:off x="190499" y="581024"/>
                                  <a:ext cx="5972175" cy="3705225"/>
                                  <a:chOff x="295738" y="902931"/>
                                  <a:chExt cx="9271457" cy="5758046"/>
                                </a:xfrm>
                              </wpg:grpSpPr>
                              <wpg:grpSp>
                                <wpg:cNvPr id="197" name="グループ化 197"/>
                                <wpg:cNvGrpSpPr>
                                  <a:grpSpLocks noChangeAspect="1"/>
                                </wpg:cNvGrpSpPr>
                                <wpg:grpSpPr>
                                  <a:xfrm>
                                    <a:off x="295738" y="902931"/>
                                    <a:ext cx="9271457" cy="5758046"/>
                                    <a:chOff x="295738" y="902931"/>
                                    <a:chExt cx="9271457" cy="5758046"/>
                                  </a:xfrm>
                                </wpg:grpSpPr>
                                <pic:pic xmlns:pic="http://schemas.openxmlformats.org/drawingml/2006/picture">
                                  <pic:nvPicPr>
                                    <pic:cNvPr id="198" name="図 198"/>
                                    <pic:cNvPicPr>
                                      <a:picLocks noChangeAspect="1"/>
                                    </pic:cNvPicPr>
                                  </pic:nvPicPr>
                                  <pic:blipFill rotWithShape="1">
                                    <a:blip r:embed="rId10"/>
                                    <a:srcRect l="32863" t="31337" r="16929" b="13233"/>
                                    <a:stretch/>
                                  </pic:blipFill>
                                  <pic:spPr>
                                    <a:xfrm>
                                      <a:off x="295738" y="902931"/>
                                      <a:ext cx="9271457" cy="5758046"/>
                                    </a:xfrm>
                                    <a:prstGeom prst="rect">
                                      <a:avLst/>
                                    </a:prstGeom>
                                  </pic:spPr>
                                </pic:pic>
                                <wps:wsp>
                                  <wps:cNvPr id="199" name="テキスト ボックス 15"/>
                                  <wps:cNvSpPr txBox="1"/>
                                  <wps:spPr>
                                    <a:xfrm>
                                      <a:off x="2851162" y="3109072"/>
                                      <a:ext cx="455542" cy="717825"/>
                                    </a:xfrm>
                                    <a:prstGeom prst="rect">
                                      <a:avLst/>
                                    </a:prstGeom>
                                    <a:noFill/>
                                    <a:ln w="9525" cmpd="sng">
                                      <a:noFill/>
                                    </a:ln>
                                    <a:effectLst/>
                                  </wps:spPr>
                                  <wps:txbx>
                                    <w:txbxContent>
                                      <w:p w14:paraId="13482B1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ヒ</w:t>
                                        </w:r>
                                      </w:p>
                                    </w:txbxContent>
                                  </wps:txbx>
                                  <wps:bodyPr wrap="square" rtlCol="0" anchor="t"/>
                                </wps:wsp>
                                <wpg:grpSp>
                                  <wpg:cNvPr id="200" name="グループ化 200"/>
                                  <wpg:cNvGrpSpPr/>
                                  <wpg:grpSpPr>
                                    <a:xfrm>
                                      <a:off x="2834664" y="1952630"/>
                                      <a:ext cx="5945549" cy="2735145"/>
                                      <a:chOff x="2834664" y="1952630"/>
                                      <a:chExt cx="5945549" cy="2735145"/>
                                    </a:xfrm>
                                  </wpg:grpSpPr>
                                  <wps:wsp>
                                    <wps:cNvPr id="201" name="テキスト ボックス 2"/>
                                    <wps:cNvSpPr txBox="1"/>
                                    <wps:spPr>
                                      <a:xfrm>
                                        <a:off x="7170126" y="3358910"/>
                                        <a:ext cx="455542" cy="717826"/>
                                      </a:xfrm>
                                      <a:prstGeom prst="rect">
                                        <a:avLst/>
                                      </a:prstGeom>
                                      <a:noFill/>
                                      <a:ln w="9525" cmpd="sng">
                                        <a:noFill/>
                                      </a:ln>
                                      <a:effectLst/>
                                    </wps:spPr>
                                    <wps:txbx>
                                      <w:txbxContent>
                                        <w:p w14:paraId="52A9D83D"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セ</w:t>
                                          </w:r>
                                        </w:p>
                                      </w:txbxContent>
                                    </wps:txbx>
                                    <wps:bodyPr wrap="square" rtlCol="0" anchor="t"/>
                                  </wps:wsp>
                                  <wps:wsp>
                                    <wps:cNvPr id="202" name="テキスト ボックス 3"/>
                                    <wps:cNvSpPr txBox="1"/>
                                    <wps:spPr>
                                      <a:xfrm>
                                        <a:off x="8324671" y="3780026"/>
                                        <a:ext cx="455542" cy="717826"/>
                                      </a:xfrm>
                                      <a:prstGeom prst="rect">
                                        <a:avLst/>
                                      </a:prstGeom>
                                      <a:noFill/>
                                      <a:ln w="9525" cmpd="sng">
                                        <a:noFill/>
                                      </a:ln>
                                      <a:effectLst/>
                                    </wps:spPr>
                                    <wps:txbx>
                                      <w:txbxContent>
                                        <w:p w14:paraId="58D96F8E" w14:textId="77777777" w:rsidR="00864930" w:rsidRDefault="00864930" w:rsidP="00864930">
                                          <w:pPr>
                                            <w:pStyle w:val="Web"/>
                                            <w:spacing w:before="0" w:beforeAutospacing="0" w:after="0" w:afterAutospacing="0"/>
                                            <w:rPr>
                                              <w:rFonts w:asciiTheme="minorHAnsi" w:eastAsiaTheme="minorEastAsia" w:hAnsi="ＭＳ 明朝" w:cstheme="minorBidi"/>
                                              <w:b/>
                                              <w:bCs/>
                                              <w:color w:val="000000" w:themeColor="dark1"/>
                                            </w:rPr>
                                          </w:pPr>
                                          <w:r>
                                            <w:rPr>
                                              <w:rFonts w:asciiTheme="minorHAnsi" w:eastAsiaTheme="minorEastAsia" w:hAnsi="ＭＳ 明朝" w:cstheme="minorBidi" w:hint="eastAsia"/>
                                              <w:b/>
                                              <w:bCs/>
                                              <w:color w:val="000000" w:themeColor="dark1"/>
                                            </w:rPr>
                                            <w:t>シ</w:t>
                                          </w:r>
                                        </w:p>
                                        <w:p w14:paraId="28997ACC" w14:textId="77777777" w:rsidR="00864930" w:rsidRDefault="00864930" w:rsidP="00864930">
                                          <w:pPr>
                                            <w:pStyle w:val="Web"/>
                                            <w:spacing w:before="0" w:beforeAutospacing="0" w:after="0" w:afterAutospacing="0"/>
                                          </w:pPr>
                                        </w:p>
                                      </w:txbxContent>
                                    </wps:txbx>
                                    <wps:bodyPr wrap="square" rtlCol="0" anchor="t"/>
                                  </wps:wsp>
                                  <wps:wsp>
                                    <wps:cNvPr id="203" name="テキスト ボックス 4"/>
                                    <wps:cNvSpPr txBox="1"/>
                                    <wps:spPr>
                                      <a:xfrm>
                                        <a:off x="7975155" y="2963272"/>
                                        <a:ext cx="455542" cy="717826"/>
                                      </a:xfrm>
                                      <a:prstGeom prst="rect">
                                        <a:avLst/>
                                      </a:prstGeom>
                                      <a:noFill/>
                                      <a:ln w="9525" cmpd="sng">
                                        <a:noFill/>
                                      </a:ln>
                                      <a:effectLst/>
                                    </wps:spPr>
                                    <wps:txbx>
                                      <w:txbxContent>
                                        <w:p w14:paraId="2308A04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サ</w:t>
                                          </w:r>
                                        </w:p>
                                      </w:txbxContent>
                                    </wps:txbx>
                                    <wps:bodyPr wrap="square" rtlCol="0" anchor="t"/>
                                  </wps:wsp>
                                  <wps:wsp>
                                    <wps:cNvPr id="204" name="テキスト ボックス 5"/>
                                    <wps:cNvSpPr txBox="1"/>
                                    <wps:spPr>
                                      <a:xfrm>
                                        <a:off x="5126328" y="2271916"/>
                                        <a:ext cx="455542" cy="717825"/>
                                      </a:xfrm>
                                      <a:prstGeom prst="rect">
                                        <a:avLst/>
                                      </a:prstGeom>
                                      <a:noFill/>
                                      <a:ln w="9525" cmpd="sng">
                                        <a:noFill/>
                                      </a:ln>
                                      <a:effectLst/>
                                    </wps:spPr>
                                    <wps:txbx>
                                      <w:txbxContent>
                                        <w:p w14:paraId="1CF9982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ツ</w:t>
                                          </w:r>
                                        </w:p>
                                      </w:txbxContent>
                                    </wps:txbx>
                                    <wps:bodyPr wrap="square" rtlCol="0" anchor="t"/>
                                  </wps:wsp>
                                  <wps:wsp>
                                    <wps:cNvPr id="205" name="テキスト ボックス 6"/>
                                    <wps:cNvSpPr txBox="1"/>
                                    <wps:spPr>
                                      <a:xfrm>
                                        <a:off x="5102469" y="3430153"/>
                                        <a:ext cx="455542" cy="717826"/>
                                      </a:xfrm>
                                      <a:prstGeom prst="rect">
                                        <a:avLst/>
                                      </a:prstGeom>
                                      <a:noFill/>
                                      <a:ln w="9525" cmpd="sng">
                                        <a:noFill/>
                                      </a:ln>
                                      <a:effectLst/>
                                    </wps:spPr>
                                    <wps:txbx>
                                      <w:txbxContent>
                                        <w:p w14:paraId="2E4F4AF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チ</w:t>
                                          </w:r>
                                        </w:p>
                                      </w:txbxContent>
                                    </wps:txbx>
                                    <wps:bodyPr wrap="square" rtlCol="0" anchor="t"/>
                                  </wps:wsp>
                                  <wps:wsp>
                                    <wps:cNvPr id="206" name="テキスト ボックス 7"/>
                                    <wps:cNvSpPr txBox="1"/>
                                    <wps:spPr>
                                      <a:xfrm>
                                        <a:off x="6265451" y="2295161"/>
                                        <a:ext cx="455542" cy="717826"/>
                                      </a:xfrm>
                                      <a:prstGeom prst="rect">
                                        <a:avLst/>
                                      </a:prstGeom>
                                      <a:noFill/>
                                      <a:ln w="9525" cmpd="sng">
                                        <a:noFill/>
                                      </a:ln>
                                      <a:effectLst/>
                                    </wps:spPr>
                                    <wps:txbx>
                                      <w:txbxContent>
                                        <w:p w14:paraId="32FBB90D"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ソ</w:t>
                                          </w:r>
                                        </w:p>
                                      </w:txbxContent>
                                    </wps:txbx>
                                    <wps:bodyPr wrap="square" rtlCol="0" anchor="t"/>
                                  </wps:wsp>
                                  <wps:wsp>
                                    <wps:cNvPr id="207" name="テキスト ボックス 8"/>
                                    <wps:cNvSpPr txBox="1"/>
                                    <wps:spPr>
                                      <a:xfrm>
                                        <a:off x="6229882" y="3417825"/>
                                        <a:ext cx="455542" cy="717826"/>
                                      </a:xfrm>
                                      <a:prstGeom prst="rect">
                                        <a:avLst/>
                                      </a:prstGeom>
                                      <a:noFill/>
                                      <a:ln w="9525" cmpd="sng">
                                        <a:noFill/>
                                      </a:ln>
                                      <a:effectLst/>
                                    </wps:spPr>
                                    <wps:txbx>
                                      <w:txbxContent>
                                        <w:p w14:paraId="7DF700F5"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タ</w:t>
                                          </w:r>
                                        </w:p>
                                      </w:txbxContent>
                                    </wps:txbx>
                                    <wps:bodyPr wrap="square" rtlCol="0" anchor="t"/>
                                  </wps:wsp>
                                  <wps:wsp>
                                    <wps:cNvPr id="208" name="テキスト ボックス 10"/>
                                    <wps:cNvSpPr txBox="1"/>
                                    <wps:spPr>
                                      <a:xfrm>
                                        <a:off x="3414923" y="2522191"/>
                                        <a:ext cx="455542" cy="717826"/>
                                      </a:xfrm>
                                      <a:prstGeom prst="rect">
                                        <a:avLst/>
                                      </a:prstGeom>
                                      <a:noFill/>
                                      <a:ln w="9525" cmpd="sng">
                                        <a:noFill/>
                                      </a:ln>
                                      <a:effectLst/>
                                    </wps:spPr>
                                    <wps:txbx>
                                      <w:txbxContent>
                                        <w:p w14:paraId="07ECC40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ニ</w:t>
                                          </w:r>
                                        </w:p>
                                      </w:txbxContent>
                                    </wps:txbx>
                                    <wps:bodyPr wrap="square" rtlCol="0" anchor="t"/>
                                  </wps:wsp>
                                  <wps:wsp>
                                    <wps:cNvPr id="209" name="テキスト ボックス 11"/>
                                    <wps:cNvSpPr txBox="1"/>
                                    <wps:spPr>
                                      <a:xfrm>
                                        <a:off x="3974254" y="1952630"/>
                                        <a:ext cx="455542" cy="717826"/>
                                      </a:xfrm>
                                      <a:prstGeom prst="rect">
                                        <a:avLst/>
                                      </a:prstGeom>
                                      <a:noFill/>
                                      <a:ln w="9525" cmpd="sng">
                                        <a:noFill/>
                                      </a:ln>
                                      <a:effectLst/>
                                    </wps:spPr>
                                    <wps:txbx>
                                      <w:txbxContent>
                                        <w:p w14:paraId="2128C7F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ヌ</w:t>
                                          </w:r>
                                        </w:p>
                                      </w:txbxContent>
                                    </wps:txbx>
                                    <wps:bodyPr wrap="square" rtlCol="0" anchor="t"/>
                                  </wps:wsp>
                                  <wps:wsp>
                                    <wps:cNvPr id="210" name="テキスト ボックス 12"/>
                                    <wps:cNvSpPr txBox="1"/>
                                    <wps:spPr>
                                      <a:xfrm>
                                        <a:off x="4783537" y="2378878"/>
                                        <a:ext cx="455542" cy="717825"/>
                                      </a:xfrm>
                                      <a:prstGeom prst="rect">
                                        <a:avLst/>
                                      </a:prstGeom>
                                      <a:noFill/>
                                      <a:ln w="9525" cmpd="sng">
                                        <a:noFill/>
                                      </a:ln>
                                      <a:effectLst/>
                                    </wps:spPr>
                                    <wps:txbx>
                                      <w:txbxContent>
                                        <w:p w14:paraId="348C0188"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テ</w:t>
                                          </w:r>
                                        </w:p>
                                      </w:txbxContent>
                                    </wps:txbx>
                                    <wps:bodyPr wrap="square" rtlCol="0" anchor="t"/>
                                  </wps:wsp>
                                  <wps:wsp>
                                    <wps:cNvPr id="211" name="テキスト ボックス 13"/>
                                    <wps:cNvSpPr txBox="1"/>
                                    <wps:spPr>
                                      <a:xfrm>
                                        <a:off x="4539537" y="3529282"/>
                                        <a:ext cx="455542" cy="717826"/>
                                      </a:xfrm>
                                      <a:prstGeom prst="rect">
                                        <a:avLst/>
                                      </a:prstGeom>
                                      <a:noFill/>
                                      <a:ln w="9525" cmpd="sng">
                                        <a:noFill/>
                                      </a:ln>
                                      <a:effectLst/>
                                    </wps:spPr>
                                    <wps:txbx>
                                      <w:txbxContent>
                                        <w:p w14:paraId="7A239E1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ト</w:t>
                                          </w:r>
                                        </w:p>
                                      </w:txbxContent>
                                    </wps:txbx>
                                    <wps:bodyPr wrap="square" rtlCol="0" anchor="t"/>
                                  </wps:wsp>
                                  <wps:wsp>
                                    <wps:cNvPr id="212" name="テキスト ボックス 14"/>
                                    <wps:cNvSpPr txBox="1"/>
                                    <wps:spPr>
                                      <a:xfrm>
                                        <a:off x="7346326" y="3969949"/>
                                        <a:ext cx="455542" cy="717826"/>
                                      </a:xfrm>
                                      <a:prstGeom prst="rect">
                                        <a:avLst/>
                                      </a:prstGeom>
                                      <a:noFill/>
                                      <a:ln w="9525" cmpd="sng">
                                        <a:noFill/>
                                      </a:ln>
                                      <a:effectLst/>
                                    </wps:spPr>
                                    <wps:txbx>
                                      <w:txbxContent>
                                        <w:p w14:paraId="4374B079"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ス</w:t>
                                          </w:r>
                                        </w:p>
                                      </w:txbxContent>
                                    </wps:txbx>
                                    <wps:bodyPr wrap="square" rtlCol="0" anchor="t"/>
                                  </wps:wsp>
                                  <wps:wsp>
                                    <wps:cNvPr id="213" name="テキスト ボックス 16"/>
                                    <wps:cNvSpPr txBox="1"/>
                                    <wps:spPr>
                                      <a:xfrm>
                                        <a:off x="3453377" y="3092788"/>
                                        <a:ext cx="455542" cy="717826"/>
                                      </a:xfrm>
                                      <a:prstGeom prst="rect">
                                        <a:avLst/>
                                      </a:prstGeom>
                                      <a:noFill/>
                                      <a:ln w="9525" cmpd="sng">
                                        <a:noFill/>
                                      </a:ln>
                                      <a:effectLst/>
                                    </wps:spPr>
                                    <wps:txbx>
                                      <w:txbxContent>
                                        <w:p w14:paraId="6EA2DCC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ネ</w:t>
                                          </w:r>
                                        </w:p>
                                      </w:txbxContent>
                                    </wps:txbx>
                                    <wps:bodyPr wrap="square" rtlCol="0" anchor="t"/>
                                  </wps:wsp>
                                  <wps:wsp>
                                    <wps:cNvPr id="214" name="テキスト ボックス 17"/>
                                    <wps:cNvSpPr txBox="1"/>
                                    <wps:spPr>
                                      <a:xfrm>
                                        <a:off x="3526718" y="3925201"/>
                                        <a:ext cx="455542" cy="717825"/>
                                      </a:xfrm>
                                      <a:prstGeom prst="rect">
                                        <a:avLst/>
                                      </a:prstGeom>
                                      <a:noFill/>
                                      <a:ln w="9525" cmpd="sng">
                                        <a:noFill/>
                                      </a:ln>
                                      <a:effectLst/>
                                    </wps:spPr>
                                    <wps:txbx>
                                      <w:txbxContent>
                                        <w:p w14:paraId="78FDDCA5"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ノ</w:t>
                                          </w:r>
                                        </w:p>
                                      </w:txbxContent>
                                    </wps:txbx>
                                    <wps:bodyPr wrap="square" rtlCol="0" anchor="t"/>
                                  </wps:wsp>
                                  <wps:wsp>
                                    <wps:cNvPr id="215" name="テキスト ボックス 18"/>
                                    <wps:cNvSpPr txBox="1"/>
                                    <wps:spPr>
                                      <a:xfrm>
                                        <a:off x="2834664" y="3925201"/>
                                        <a:ext cx="455542" cy="717825"/>
                                      </a:xfrm>
                                      <a:prstGeom prst="rect">
                                        <a:avLst/>
                                      </a:prstGeom>
                                      <a:noFill/>
                                      <a:ln w="9525" cmpd="sng">
                                        <a:noFill/>
                                      </a:ln>
                                      <a:effectLst/>
                                    </wps:spPr>
                                    <wps:txbx>
                                      <w:txbxContent>
                                        <w:p w14:paraId="3E069210"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ハ</w:t>
                                          </w:r>
                                        </w:p>
                                      </w:txbxContent>
                                    </wps:txbx>
                                    <wps:bodyPr wrap="square" rtlCol="0" anchor="t"/>
                                  </wps:wsp>
                                </wpg:grpSp>
                                <wps:wsp>
                                  <wps:cNvPr id="216" name="テキスト ボックス 19"/>
                                  <wps:cNvSpPr txBox="1"/>
                                  <wps:spPr>
                                    <a:xfrm>
                                      <a:off x="732469" y="3331158"/>
                                      <a:ext cx="455542" cy="717826"/>
                                    </a:xfrm>
                                    <a:prstGeom prst="rect">
                                      <a:avLst/>
                                    </a:prstGeom>
                                    <a:noFill/>
                                    <a:ln w="9525" cmpd="sng">
                                      <a:noFill/>
                                    </a:ln>
                                    <a:effectLst/>
                                  </wps:spPr>
                                  <wps:txbx>
                                    <w:txbxContent>
                                      <w:p w14:paraId="1D1E4DD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マ</w:t>
                                        </w:r>
                                      </w:p>
                                    </w:txbxContent>
                                  </wps:txbx>
                                  <wps:bodyPr wrap="square" rtlCol="0" anchor="t"/>
                                </wps:wsp>
                                <wps:wsp>
                                  <wps:cNvPr id="217" name="テキスト ボックス 20"/>
                                  <wps:cNvSpPr txBox="1"/>
                                  <wps:spPr>
                                    <a:xfrm>
                                      <a:off x="840322" y="2762017"/>
                                      <a:ext cx="455542" cy="717825"/>
                                    </a:xfrm>
                                    <a:prstGeom prst="rect">
                                      <a:avLst/>
                                    </a:prstGeom>
                                    <a:noFill/>
                                    <a:ln w="9525" cmpd="sng">
                                      <a:noFill/>
                                    </a:ln>
                                    <a:effectLst/>
                                  </wps:spPr>
                                  <wps:txbx>
                                    <w:txbxContent>
                                      <w:p w14:paraId="2E9D5619"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ミ</w:t>
                                        </w:r>
                                      </w:p>
                                    </w:txbxContent>
                                  </wps:txbx>
                                  <wps:bodyPr wrap="square" rtlCol="0" anchor="t"/>
                                </wps:wsp>
                                <wps:wsp>
                                  <wps:cNvPr id="218" name="テキスト ボックス 21"/>
                                  <wps:cNvSpPr txBox="1"/>
                                  <wps:spPr>
                                    <a:xfrm>
                                      <a:off x="2136217" y="3096703"/>
                                      <a:ext cx="455542" cy="717825"/>
                                    </a:xfrm>
                                    <a:prstGeom prst="rect">
                                      <a:avLst/>
                                    </a:prstGeom>
                                    <a:noFill/>
                                    <a:ln w="9525" cmpd="sng">
                                      <a:noFill/>
                                    </a:ln>
                                    <a:effectLst/>
                                  </wps:spPr>
                                  <wps:txbx>
                                    <w:txbxContent>
                                      <w:p w14:paraId="64FCD5D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フ</w:t>
                                        </w:r>
                                      </w:p>
                                    </w:txbxContent>
                                  </wps:txbx>
                                  <wps:bodyPr wrap="square" rtlCol="0" anchor="t"/>
                                </wps:wsp>
                                <wps:wsp>
                                  <wps:cNvPr id="219" name="テキスト ボックス 22"/>
                                  <wps:cNvSpPr txBox="1"/>
                                  <wps:spPr>
                                    <a:xfrm>
                                      <a:off x="2040234" y="3405728"/>
                                      <a:ext cx="455542" cy="765248"/>
                                    </a:xfrm>
                                    <a:prstGeom prst="rect">
                                      <a:avLst/>
                                    </a:prstGeom>
                                    <a:noFill/>
                                    <a:ln w="9525" cmpd="sng">
                                      <a:noFill/>
                                    </a:ln>
                                    <a:effectLst/>
                                  </wps:spPr>
                                  <wps:txbx>
                                    <w:txbxContent>
                                      <w:p w14:paraId="52A5AF3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ヘ</w:t>
                                        </w:r>
                                      </w:p>
                                    </w:txbxContent>
                                  </wps:txbx>
                                  <wps:bodyPr wrap="square" rtlCol="0" anchor="t"/>
                                </wps:wsp>
                                <wps:wsp>
                                  <wps:cNvPr id="220" name="テキスト ボックス 23"/>
                                  <wps:cNvSpPr txBox="1"/>
                                  <wps:spPr>
                                    <a:xfrm>
                                      <a:off x="1550537" y="3780026"/>
                                      <a:ext cx="455542" cy="717825"/>
                                    </a:xfrm>
                                    <a:prstGeom prst="rect">
                                      <a:avLst/>
                                    </a:prstGeom>
                                    <a:noFill/>
                                    <a:ln w="9525" cmpd="sng">
                                      <a:noFill/>
                                    </a:ln>
                                    <a:effectLst/>
                                  </wps:spPr>
                                  <wps:txbx>
                                    <w:txbxContent>
                                      <w:p w14:paraId="393FBDB4"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ホ</w:t>
                                        </w:r>
                                      </w:p>
                                    </w:txbxContent>
                                  </wps:txbx>
                                  <wps:bodyPr wrap="square" rtlCol="0" anchor="t"/>
                                </wps:wsp>
                              </wpg:grpSp>
                              <wps:wsp>
                                <wps:cNvPr id="221" name="テキスト ボックス 221"/>
                                <wps:cNvSpPr txBox="1"/>
                                <wps:spPr>
                                  <a:xfrm>
                                    <a:off x="3780369" y="3582434"/>
                                    <a:ext cx="455542" cy="717825"/>
                                  </a:xfrm>
                                  <a:prstGeom prst="rect">
                                    <a:avLst/>
                                  </a:prstGeom>
                                  <a:noFill/>
                                  <a:ln w="9525" cmpd="sng">
                                    <a:noFill/>
                                  </a:ln>
                                  <a:effectLst/>
                                </wps:spPr>
                                <wps:txbx>
                                  <w:txbxContent>
                                    <w:p w14:paraId="5D5D6B5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ナ</w:t>
                                      </w:r>
                                    </w:p>
                                  </w:txbxContent>
                                </wps:txbx>
                                <wps:bodyPr wrap="square" rtlCol="0" anchor="t"/>
                              </wps:wsp>
                            </wpg:grpSp>
                            <wps:wsp>
                              <wps:cNvPr id="222" name="テキスト ボックス 31"/>
                              <wps:cNvSpPr txBox="1"/>
                              <wps:spPr>
                                <a:xfrm>
                                  <a:off x="852343" y="2061727"/>
                                  <a:ext cx="723900" cy="461911"/>
                                </a:xfrm>
                                <a:prstGeom prst="rect">
                                  <a:avLst/>
                                </a:prstGeom>
                                <a:noFill/>
                                <a:ln w="9525" cmpd="sng">
                                  <a:noFill/>
                                </a:ln>
                                <a:effectLst/>
                              </wps:spPr>
                              <wps:txbx>
                                <w:txbxContent>
                                  <w:p w14:paraId="63ECF234"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64</w:t>
                                    </w:r>
                                    <w:r>
                                      <w:rPr>
                                        <w:rFonts w:asciiTheme="minorHAnsi" w:eastAsiaTheme="minorEastAsia" w:hAnsi="ＭＳ 明朝" w:cstheme="minorBidi" w:hint="eastAsia"/>
                                        <w:b/>
                                        <w:bCs/>
                                        <w:color w:val="000000" w:themeColor="dark1"/>
                                      </w:rPr>
                                      <w:t>号</w:t>
                                    </w:r>
                                  </w:p>
                                </w:txbxContent>
                              </wps:txbx>
                              <wps:bodyPr wrap="square" rtlCol="0" anchor="t"/>
                            </wps:wsp>
                            <wps:wsp>
                              <wps:cNvPr id="223" name="テキスト ボックス 32"/>
                              <wps:cNvSpPr txBox="1"/>
                              <wps:spPr>
                                <a:xfrm>
                                  <a:off x="1985818" y="2261752"/>
                                  <a:ext cx="723900" cy="461911"/>
                                </a:xfrm>
                                <a:prstGeom prst="rect">
                                  <a:avLst/>
                                </a:prstGeom>
                                <a:noFill/>
                                <a:ln w="9525" cmpd="sng">
                                  <a:noFill/>
                                </a:ln>
                                <a:effectLst/>
                              </wps:spPr>
                              <wps:txbx>
                                <w:txbxContent>
                                  <w:p w14:paraId="141494CD"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70</w:t>
                                    </w:r>
                                    <w:r>
                                      <w:rPr>
                                        <w:rFonts w:asciiTheme="minorHAnsi" w:eastAsiaTheme="minorEastAsia" w:hAnsi="ＭＳ 明朝" w:cstheme="minorBidi" w:hint="eastAsia"/>
                                        <w:b/>
                                        <w:bCs/>
                                        <w:color w:val="000000" w:themeColor="dark1"/>
                                      </w:rPr>
                                      <w:t>号</w:t>
                                    </w:r>
                                  </w:p>
                                </w:txbxContent>
                              </wps:txbx>
                              <wps:bodyPr wrap="square" rtlCol="0" anchor="t"/>
                            </wps:wsp>
                            <wps:wsp>
                              <wps:cNvPr id="224" name="テキスト ボックス 33"/>
                              <wps:cNvSpPr txBox="1"/>
                              <wps:spPr>
                                <a:xfrm>
                                  <a:off x="2585893" y="1823602"/>
                                  <a:ext cx="723900" cy="461911"/>
                                </a:xfrm>
                                <a:prstGeom prst="rect">
                                  <a:avLst/>
                                </a:prstGeom>
                                <a:noFill/>
                                <a:ln w="9525" cmpd="sng">
                                  <a:noFill/>
                                </a:ln>
                                <a:effectLst/>
                              </wps:spPr>
                              <wps:txbx>
                                <w:txbxContent>
                                  <w:p w14:paraId="749D4321"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69</w:t>
                                    </w:r>
                                    <w:r>
                                      <w:rPr>
                                        <w:rFonts w:asciiTheme="minorHAnsi" w:eastAsiaTheme="minorEastAsia" w:hAnsi="ＭＳ 明朝" w:cstheme="minorBidi" w:hint="eastAsia"/>
                                        <w:b/>
                                        <w:bCs/>
                                        <w:color w:val="000000" w:themeColor="dark1"/>
                                      </w:rPr>
                                      <w:t>号</w:t>
                                    </w:r>
                                  </w:p>
                                </w:txbxContent>
                              </wps:txbx>
                              <wps:bodyPr wrap="square" rtlCol="0" anchor="t"/>
                            </wps:wsp>
                            <wps:wsp>
                              <wps:cNvPr id="225" name="テキスト ボックス 34"/>
                              <wps:cNvSpPr txBox="1"/>
                              <wps:spPr>
                                <a:xfrm>
                                  <a:off x="3595543" y="1823602"/>
                                  <a:ext cx="723900" cy="461911"/>
                                </a:xfrm>
                                <a:prstGeom prst="rect">
                                  <a:avLst/>
                                </a:prstGeom>
                                <a:noFill/>
                                <a:ln w="9525" cmpd="sng">
                                  <a:noFill/>
                                </a:ln>
                                <a:effectLst/>
                              </wps:spPr>
                              <wps:txbx>
                                <w:txbxContent>
                                  <w:p w14:paraId="50252DD7"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67</w:t>
                                    </w:r>
                                    <w:r>
                                      <w:rPr>
                                        <w:rFonts w:asciiTheme="minorHAnsi" w:eastAsiaTheme="minorEastAsia" w:hAnsi="ＭＳ 明朝" w:cstheme="minorBidi" w:hint="eastAsia"/>
                                        <w:b/>
                                        <w:bCs/>
                                        <w:color w:val="000000" w:themeColor="dark1"/>
                                      </w:rPr>
                                      <w:t>号</w:t>
                                    </w:r>
                                  </w:p>
                                </w:txbxContent>
                              </wps:txbx>
                              <wps:bodyPr wrap="square" rtlCol="0" anchor="t"/>
                            </wps:wsp>
                            <wps:wsp>
                              <wps:cNvPr id="226" name="テキスト ボックス 35"/>
                              <wps:cNvSpPr txBox="1"/>
                              <wps:spPr>
                                <a:xfrm>
                                  <a:off x="4909993" y="2252227"/>
                                  <a:ext cx="723900" cy="461911"/>
                                </a:xfrm>
                                <a:prstGeom prst="rect">
                                  <a:avLst/>
                                </a:prstGeom>
                                <a:noFill/>
                                <a:ln w="9525" cmpd="sng">
                                  <a:noFill/>
                                </a:ln>
                                <a:effectLst/>
                              </wps:spPr>
                              <wps:txbx>
                                <w:txbxContent>
                                  <w:p w14:paraId="3D5C7DD4"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66</w:t>
                                    </w:r>
                                    <w:r>
                                      <w:rPr>
                                        <w:rFonts w:asciiTheme="minorHAnsi" w:eastAsiaTheme="minorEastAsia" w:hAnsi="ＭＳ 明朝" w:cstheme="minorBidi" w:hint="eastAsia"/>
                                        <w:b/>
                                        <w:bCs/>
                                        <w:color w:val="000000" w:themeColor="dark1"/>
                                      </w:rPr>
                                      <w:t>号</w:t>
                                    </w:r>
                                  </w:p>
                                </w:txbxContent>
                              </wps:txbx>
                              <wps:bodyPr wrap="square" rtlCol="0" anchor="t"/>
                            </wps:wsp>
                          </wpg:grpSp>
                          <wps:wsp>
                            <wps:cNvPr id="5" name="楕円 5"/>
                            <wps:cNvSpPr/>
                            <wps:spPr>
                              <a:xfrm>
                                <a:off x="283779" y="1309971"/>
                                <a:ext cx="158400" cy="158400"/>
                              </a:xfrm>
                              <a:prstGeom prst="ellipse">
                                <a:avLst/>
                              </a:prstGeom>
                              <a:solidFill>
                                <a:srgbClr val="BA55D3">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楕円 6"/>
                            <wps:cNvSpPr/>
                            <wps:spPr>
                              <a:xfrm>
                                <a:off x="900068" y="2270234"/>
                                <a:ext cx="158400" cy="158400"/>
                              </a:xfrm>
                              <a:prstGeom prst="ellipse">
                                <a:avLst/>
                              </a:prstGeom>
                              <a:solidFill>
                                <a:srgbClr val="BA55D3">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楕円 10"/>
                            <wps:cNvSpPr/>
                            <wps:spPr>
                              <a:xfrm>
                                <a:off x="1711275" y="1886129"/>
                                <a:ext cx="158400" cy="158400"/>
                              </a:xfrm>
                              <a:prstGeom prst="ellipse">
                                <a:avLst/>
                              </a:prstGeom>
                              <a:solidFill>
                                <a:srgbClr val="BA55D3">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楕円 11"/>
                            <wps:cNvSpPr/>
                            <wps:spPr>
                              <a:xfrm>
                                <a:off x="1275573" y="1490558"/>
                                <a:ext cx="63137" cy="63228"/>
                              </a:xfrm>
                              <a:prstGeom prst="ellipse">
                                <a:avLst/>
                              </a:prstGeom>
                              <a:solidFill>
                                <a:srgbClr val="BA55D3">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3"/>
                            <wps:cNvSpPr txBox="1"/>
                            <wps:spPr>
                              <a:xfrm>
                                <a:off x="21665" y="1515184"/>
                                <a:ext cx="293436" cy="461911"/>
                              </a:xfrm>
                              <a:prstGeom prst="rect">
                                <a:avLst/>
                              </a:prstGeom>
                              <a:noFill/>
                              <a:ln w="9525" cmpd="sng">
                                <a:noFill/>
                              </a:ln>
                              <a:effectLst/>
                            </wps:spPr>
                            <wps:txbx>
                              <w:txbxContent>
                                <w:p w14:paraId="2053F6F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ム</w:t>
                                  </w:r>
                                </w:p>
                              </w:txbxContent>
                            </wps:txbx>
                            <wps:bodyPr wrap="square" rtlCol="0" anchor="t"/>
                          </wps:wsp>
                          <wps:wsp>
                            <wps:cNvPr id="29" name="テキスト ボックス 23"/>
                            <wps:cNvSpPr txBox="1"/>
                            <wps:spPr>
                              <a:xfrm>
                                <a:off x="939905" y="1060192"/>
                                <a:ext cx="293436" cy="340284"/>
                              </a:xfrm>
                              <a:prstGeom prst="rect">
                                <a:avLst/>
                              </a:prstGeom>
                              <a:noFill/>
                              <a:ln w="9525" cmpd="sng">
                                <a:noFill/>
                              </a:ln>
                              <a:effectLst/>
                            </wps:spPr>
                            <wps:txbx>
                              <w:txbxContent>
                                <w:p w14:paraId="791D556C"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メ</w:t>
                                  </w:r>
                                </w:p>
                              </w:txbxContent>
                            </wps:txbx>
                            <wps:bodyPr wrap="square" rtlCol="0" anchor="t"/>
                          </wps:wsp>
                          <wps:wsp>
                            <wps:cNvPr id="30" name="テキスト ボックス 23"/>
                            <wps:cNvSpPr txBox="1"/>
                            <wps:spPr>
                              <a:xfrm>
                                <a:off x="606633" y="2469909"/>
                                <a:ext cx="293436" cy="461911"/>
                              </a:xfrm>
                              <a:prstGeom prst="rect">
                                <a:avLst/>
                              </a:prstGeom>
                              <a:noFill/>
                              <a:ln w="9525" cmpd="sng">
                                <a:noFill/>
                              </a:ln>
                              <a:effectLst/>
                            </wps:spPr>
                            <wps:txbx>
                              <w:txbxContent>
                                <w:p w14:paraId="719A8B8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モ</w:t>
                                  </w:r>
                                </w:p>
                              </w:txbxContent>
                            </wps:txbx>
                            <wps:bodyPr wrap="square" rtlCol="0" anchor="t"/>
                          </wps:wsp>
                          <wps:wsp>
                            <wps:cNvPr id="227" name="テキスト ボックス 23"/>
                            <wps:cNvSpPr txBox="1"/>
                            <wps:spPr>
                              <a:xfrm>
                                <a:off x="1450088" y="2102943"/>
                                <a:ext cx="293436" cy="461911"/>
                              </a:xfrm>
                              <a:prstGeom prst="rect">
                                <a:avLst/>
                              </a:prstGeom>
                              <a:noFill/>
                              <a:ln w="9525" cmpd="sng">
                                <a:noFill/>
                              </a:ln>
                              <a:effectLst/>
                            </wps:spPr>
                            <wps:txbx>
                              <w:txbxContent>
                                <w:p w14:paraId="743D23B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ヤ</w:t>
                                  </w:r>
                                </w:p>
                              </w:txbxContent>
                            </wps:txbx>
                            <wps:bodyPr wrap="square" rtlCol="0" anchor="t"/>
                          </wps:wsp>
                        </wpg:grpSp>
                        <wps:wsp>
                          <wps:cNvPr id="230" name="テキスト ボックス 31"/>
                          <wps:cNvSpPr txBox="1"/>
                          <wps:spPr>
                            <a:xfrm>
                              <a:off x="-34331" y="1074100"/>
                              <a:ext cx="723866" cy="461911"/>
                            </a:xfrm>
                            <a:prstGeom prst="rect">
                              <a:avLst/>
                            </a:prstGeom>
                            <a:noFill/>
                            <a:ln w="9525" cmpd="sng">
                              <a:noFill/>
                            </a:ln>
                            <a:effectLst/>
                          </wps:spPr>
                          <wps:txbx>
                            <w:txbxContent>
                              <w:p w14:paraId="78351641" w14:textId="77777777" w:rsidR="00864930" w:rsidRPr="00F40D72" w:rsidRDefault="00864930" w:rsidP="00864930">
                                <w:pPr>
                                  <w:pStyle w:val="Web"/>
                                  <w:spacing w:before="0" w:beforeAutospacing="0" w:after="0" w:afterAutospacing="0"/>
                                  <w:rPr>
                                    <w:sz w:val="22"/>
                                    <w:szCs w:val="22"/>
                                  </w:rPr>
                                </w:pPr>
                                <w:r w:rsidRPr="00F40D72">
                                  <w:rPr>
                                    <w:rFonts w:asciiTheme="minorHAnsi" w:eastAsiaTheme="minorEastAsia" w:hAnsi="Century" w:cstheme="minorBidi"/>
                                    <w:b/>
                                    <w:bCs/>
                                    <w:color w:val="000000" w:themeColor="dark1"/>
                                    <w:sz w:val="22"/>
                                    <w:szCs w:val="22"/>
                                  </w:rPr>
                                  <w:t>71</w:t>
                                </w:r>
                                <w:r w:rsidRPr="00F40D72">
                                  <w:rPr>
                                    <w:rFonts w:asciiTheme="minorHAnsi" w:eastAsiaTheme="minorEastAsia" w:hAnsi="ＭＳ 明朝" w:cstheme="minorBidi" w:hint="eastAsia"/>
                                    <w:b/>
                                    <w:bCs/>
                                    <w:color w:val="000000" w:themeColor="dark1"/>
                                    <w:sz w:val="22"/>
                                    <w:szCs w:val="22"/>
                                  </w:rPr>
                                  <w:t>号</w:t>
                                </w:r>
                              </w:p>
                            </w:txbxContent>
                          </wps:txbx>
                          <wps:bodyPr wrap="square" rtlCol="0" anchor="t"/>
                        </wps:wsp>
                        <wps:wsp>
                          <wps:cNvPr id="231" name="テキスト ボックス 31"/>
                          <wps:cNvSpPr txBox="1"/>
                          <wps:spPr>
                            <a:xfrm>
                              <a:off x="426252" y="2110474"/>
                              <a:ext cx="723866" cy="461911"/>
                            </a:xfrm>
                            <a:prstGeom prst="rect">
                              <a:avLst/>
                            </a:prstGeom>
                            <a:noFill/>
                            <a:ln w="9525" cmpd="sng">
                              <a:noFill/>
                            </a:ln>
                            <a:effectLst/>
                          </wps:spPr>
                          <wps:txbx>
                            <w:txbxContent>
                              <w:p w14:paraId="4C1ED8A4" w14:textId="77777777" w:rsidR="00864930" w:rsidRPr="00F40D72" w:rsidRDefault="00864930" w:rsidP="00864930">
                                <w:pPr>
                                  <w:pStyle w:val="Web"/>
                                  <w:spacing w:before="0" w:beforeAutospacing="0" w:after="0" w:afterAutospacing="0"/>
                                  <w:rPr>
                                    <w:sz w:val="22"/>
                                    <w:szCs w:val="22"/>
                                  </w:rPr>
                                </w:pPr>
                                <w:r w:rsidRPr="00F40D72">
                                  <w:rPr>
                                    <w:rFonts w:asciiTheme="minorHAnsi" w:eastAsiaTheme="minorEastAsia" w:hAnsi="ＭＳ 明朝" w:cstheme="minorBidi" w:hint="eastAsia"/>
                                    <w:b/>
                                    <w:bCs/>
                                    <w:color w:val="000000" w:themeColor="dark1"/>
                                    <w:sz w:val="22"/>
                                    <w:szCs w:val="22"/>
                                  </w:rPr>
                                  <w:t>7</w:t>
                                </w:r>
                                <w:r w:rsidRPr="00F40D72">
                                  <w:rPr>
                                    <w:rFonts w:asciiTheme="minorHAnsi" w:eastAsiaTheme="minorEastAsia" w:hAnsi="ＭＳ 明朝" w:cstheme="minorBidi"/>
                                    <w:b/>
                                    <w:bCs/>
                                    <w:color w:val="000000" w:themeColor="dark1"/>
                                    <w:sz w:val="22"/>
                                    <w:szCs w:val="22"/>
                                  </w:rPr>
                                  <w:t>3</w:t>
                                </w:r>
                                <w:r w:rsidRPr="00F40D72">
                                  <w:rPr>
                                    <w:rFonts w:asciiTheme="minorHAnsi" w:eastAsiaTheme="minorEastAsia" w:hAnsi="ＭＳ 明朝" w:cstheme="minorBidi" w:hint="eastAsia"/>
                                    <w:b/>
                                    <w:bCs/>
                                    <w:color w:val="000000" w:themeColor="dark1"/>
                                    <w:sz w:val="22"/>
                                    <w:szCs w:val="22"/>
                                  </w:rPr>
                                  <w:t>号</w:t>
                                </w:r>
                              </w:p>
                            </w:txbxContent>
                          </wps:txbx>
                          <wps:bodyPr wrap="square" rtlCol="0" anchor="t"/>
                        </wps:wsp>
                        <wps:wsp>
                          <wps:cNvPr id="232" name="テキスト ボックス 31"/>
                          <wps:cNvSpPr txBox="1"/>
                          <wps:spPr>
                            <a:xfrm>
                              <a:off x="1213754" y="1787713"/>
                              <a:ext cx="723866" cy="396037"/>
                            </a:xfrm>
                            <a:prstGeom prst="rect">
                              <a:avLst/>
                            </a:prstGeom>
                            <a:noFill/>
                            <a:ln w="9525" cmpd="sng">
                              <a:noFill/>
                            </a:ln>
                            <a:effectLst/>
                          </wps:spPr>
                          <wps:txbx>
                            <w:txbxContent>
                              <w:p w14:paraId="3693370E" w14:textId="77777777" w:rsidR="00864930" w:rsidRPr="00F40D72" w:rsidRDefault="00864930" w:rsidP="00864930">
                                <w:pPr>
                                  <w:pStyle w:val="Web"/>
                                  <w:spacing w:before="0" w:beforeAutospacing="0" w:after="0" w:afterAutospacing="0"/>
                                  <w:rPr>
                                    <w:sz w:val="22"/>
                                    <w:szCs w:val="22"/>
                                  </w:rPr>
                                </w:pPr>
                                <w:r w:rsidRPr="00F40D72">
                                  <w:rPr>
                                    <w:rFonts w:asciiTheme="minorHAnsi" w:eastAsiaTheme="minorEastAsia" w:hAnsi="Century" w:cstheme="minorBidi"/>
                                    <w:b/>
                                    <w:bCs/>
                                    <w:color w:val="000000" w:themeColor="dark1"/>
                                    <w:sz w:val="22"/>
                                    <w:szCs w:val="22"/>
                                  </w:rPr>
                                  <w:t>80</w:t>
                                </w:r>
                                <w:r w:rsidRPr="00F40D72">
                                  <w:rPr>
                                    <w:rFonts w:asciiTheme="minorHAnsi" w:eastAsiaTheme="minorEastAsia" w:hAnsi="ＭＳ 明朝" w:cstheme="minorBidi" w:hint="eastAsia"/>
                                    <w:b/>
                                    <w:bCs/>
                                    <w:color w:val="000000" w:themeColor="dark1"/>
                                    <w:sz w:val="22"/>
                                    <w:szCs w:val="22"/>
                                  </w:rPr>
                                  <w:t>号</w:t>
                                </w:r>
                              </w:p>
                            </w:txbxContent>
                          </wps:txbx>
                          <wps:bodyPr wrap="square" rtlCol="0" anchor="t"/>
                        </wps:wsp>
                        <wps:wsp>
                          <wps:cNvPr id="233" name="テキスト ボックス 31"/>
                          <wps:cNvSpPr txBox="1"/>
                          <wps:spPr>
                            <a:xfrm>
                              <a:off x="1150121" y="1228110"/>
                              <a:ext cx="723866" cy="461911"/>
                            </a:xfrm>
                            <a:prstGeom prst="rect">
                              <a:avLst/>
                            </a:prstGeom>
                            <a:noFill/>
                            <a:ln w="9525" cmpd="sng">
                              <a:noFill/>
                            </a:ln>
                            <a:effectLst/>
                          </wps:spPr>
                          <wps:txbx>
                            <w:txbxContent>
                              <w:p w14:paraId="37236CA5" w14:textId="77777777" w:rsidR="00864930" w:rsidRPr="001F11B4" w:rsidRDefault="00864930" w:rsidP="00864930">
                                <w:pPr>
                                  <w:pStyle w:val="Web"/>
                                  <w:spacing w:before="0" w:beforeAutospacing="0" w:after="0" w:afterAutospacing="0"/>
                                  <w:rPr>
                                    <w:sz w:val="22"/>
                                    <w:szCs w:val="22"/>
                                  </w:rPr>
                                </w:pPr>
                                <w:r w:rsidRPr="001F11B4">
                                  <w:rPr>
                                    <w:rFonts w:asciiTheme="minorHAnsi" w:eastAsiaTheme="minorEastAsia" w:hAnsi="ＭＳ 明朝" w:cstheme="minorBidi" w:hint="eastAsia"/>
                                    <w:b/>
                                    <w:bCs/>
                                    <w:color w:val="000000" w:themeColor="dark1"/>
                                    <w:sz w:val="22"/>
                                    <w:szCs w:val="22"/>
                                  </w:rPr>
                                  <w:t>7</w:t>
                                </w:r>
                                <w:r w:rsidRPr="001F11B4">
                                  <w:rPr>
                                    <w:rFonts w:asciiTheme="minorHAnsi" w:eastAsiaTheme="minorEastAsia" w:hAnsi="ＭＳ 明朝" w:cstheme="minorBidi"/>
                                    <w:b/>
                                    <w:bCs/>
                                    <w:color w:val="000000" w:themeColor="dark1"/>
                                    <w:sz w:val="22"/>
                                    <w:szCs w:val="22"/>
                                  </w:rPr>
                                  <w:t>2</w:t>
                                </w:r>
                                <w:r w:rsidRPr="001F11B4">
                                  <w:rPr>
                                    <w:rFonts w:asciiTheme="minorHAnsi" w:eastAsiaTheme="minorEastAsia" w:hAnsi="ＭＳ 明朝" w:cstheme="minorBidi" w:hint="eastAsia"/>
                                    <w:b/>
                                    <w:bCs/>
                                    <w:color w:val="000000" w:themeColor="dark1"/>
                                    <w:sz w:val="22"/>
                                    <w:szCs w:val="22"/>
                                  </w:rPr>
                                  <w:t>号</w:t>
                                </w:r>
                              </w:p>
                            </w:txbxContent>
                          </wps:txbx>
                          <wps:bodyPr wrap="square" rtlCol="0" anchor="t"/>
                        </wps:wsp>
                      </wpg:grpSp>
                      <wps:wsp>
                        <wps:cNvPr id="236" name="楕円 236"/>
                        <wps:cNvSpPr/>
                        <wps:spPr>
                          <a:xfrm>
                            <a:off x="1277753" y="1513573"/>
                            <a:ext cx="17780" cy="1778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楕円 237"/>
                        <wps:cNvSpPr/>
                        <wps:spPr>
                          <a:xfrm>
                            <a:off x="332071" y="1386038"/>
                            <a:ext cx="17780" cy="1778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楕円 238"/>
                        <wps:cNvSpPr/>
                        <wps:spPr>
                          <a:xfrm>
                            <a:off x="948088" y="2341345"/>
                            <a:ext cx="17780" cy="1778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楕円 239"/>
                        <wps:cNvSpPr/>
                        <wps:spPr>
                          <a:xfrm>
                            <a:off x="1761423" y="1961148"/>
                            <a:ext cx="17780" cy="17780"/>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直線コネクタ 1"/>
                        <wps:cNvCnPr/>
                        <wps:spPr>
                          <a:xfrm flipH="1" flipV="1">
                            <a:off x="1125107" y="1291636"/>
                            <a:ext cx="152646" cy="221380"/>
                          </a:xfrm>
                          <a:prstGeom prst="line">
                            <a:avLst/>
                          </a:prstGeom>
                          <a:noFill/>
                          <a:ln w="6350" cap="flat" cmpd="sng" algn="ctr">
                            <a:solidFill>
                              <a:sysClr val="windowText" lastClr="000000">
                                <a:shade val="95000"/>
                                <a:satMod val="105000"/>
                              </a:sysClr>
                            </a:solidFill>
                            <a:prstDash val="solid"/>
                          </a:ln>
                          <a:effectLst/>
                        </wps:spPr>
                        <wps:bodyPr/>
                      </wps:wsp>
                      <wps:wsp>
                        <wps:cNvPr id="228" name="直線コネクタ 228"/>
                        <wps:cNvCnPr/>
                        <wps:spPr>
                          <a:xfrm flipV="1">
                            <a:off x="209349" y="1400476"/>
                            <a:ext cx="128102" cy="220250"/>
                          </a:xfrm>
                          <a:prstGeom prst="line">
                            <a:avLst/>
                          </a:prstGeom>
                          <a:noFill/>
                          <a:ln w="6350" cap="flat" cmpd="sng" algn="ctr">
                            <a:solidFill>
                              <a:sysClr val="windowText" lastClr="000000">
                                <a:shade val="95000"/>
                                <a:satMod val="105000"/>
                              </a:sysClr>
                            </a:solidFill>
                            <a:prstDash val="solid"/>
                          </a:ln>
                          <a:effectLst/>
                        </wps:spPr>
                        <wps:bodyPr/>
                      </wps:wsp>
                    </wpg:wgp>
                  </a:graphicData>
                </a:graphic>
              </wp:anchor>
            </w:drawing>
          </mc:Choice>
          <mc:Fallback>
            <w:pict>
              <v:group w14:anchorId="68544A68" id="グループ化 235" o:spid="_x0000_s1046" style="position:absolute;left:0;text-align:left;margin-left:6.2pt;margin-top:8pt;width:475.75pt;height:291.75pt;z-index:251663360" coordsize="60422,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">
                <v:group id="グループ化 234" o:spid="_x0000_s1047" style="position:absolute;width:60422;height:37052" coordorigin="-436" coordsize="60422,3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グループ化 229" o:spid="_x0000_s1048" style="position:absolute;left:-436;width:60421;height:37052" coordorigin="216" coordsize="60422,3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_x0000_s1049" style="position:absolute;left:917;width:59722;height:37052" coordorigin="1904,5810" coordsize="59721,3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グループ化 31" o:spid="_x0000_s1050" style="position:absolute;left:1904;top:5810;width:59722;height:37052" coordorigin="2957,9029" coordsize="92714,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group id="グループ化 197" o:spid="_x0000_s1051" style="position:absolute;left:2957;top:9029;width:92714;height:57580" coordorigin="2957,9029" coordsize="92714,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o:lock v:ext="edit" aspectratio="t"/>
                          <v:shape id="図 198" o:spid="_x0000_s1052" type="#_x0000_t75" style="position:absolute;left:2957;top:9029;width:92714;height:5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">
                            <v:imagedata r:id="rId11" o:title="" croptop="20537f" cropbottom="8672f" cropleft="21537f" cropright="11095f"/>
                          </v:shape>
                          <v:shape id="テキスト ボックス 15" o:spid="_x0000_s1053" type="#_x0000_t202" style="position:absolute;left:28511;top:31090;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13482B1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ヒ</w:t>
                                  </w:r>
                                </w:p>
                              </w:txbxContent>
                            </v:textbox>
                          </v:shape>
                          <v:group id="グループ化 200" o:spid="_x0000_s1054" style="position:absolute;left:28346;top:19526;width:59456;height:27351" coordorigin="28346,19526" coordsize="59455,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テキスト ボックス 2" o:spid="_x0000_s1055" type="#_x0000_t202" style="position:absolute;left:71701;top:33589;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52A9D83D"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セ</w:t>
                                    </w:r>
                                  </w:p>
                                </w:txbxContent>
                              </v:textbox>
                            </v:shape>
                            <v:shape id="テキスト ボックス 3" o:spid="_x0000_s1056" type="#_x0000_t202" style="position:absolute;left:83246;top:37800;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58D96F8E" w14:textId="77777777" w:rsidR="00864930" w:rsidRDefault="00864930" w:rsidP="00864930">
                                    <w:pPr>
                                      <w:pStyle w:val="Web"/>
                                      <w:spacing w:before="0" w:beforeAutospacing="0" w:after="0" w:afterAutospacing="0"/>
                                      <w:rPr>
                                        <w:rFonts w:asciiTheme="minorHAnsi" w:eastAsiaTheme="minorEastAsia" w:hAnsi="ＭＳ 明朝" w:cstheme="minorBidi"/>
                                        <w:b/>
                                        <w:bCs/>
                                        <w:color w:val="000000" w:themeColor="dark1"/>
                                      </w:rPr>
                                    </w:pPr>
                                    <w:r>
                                      <w:rPr>
                                        <w:rFonts w:asciiTheme="minorHAnsi" w:eastAsiaTheme="minorEastAsia" w:hAnsi="ＭＳ 明朝" w:cstheme="minorBidi" w:hint="eastAsia"/>
                                        <w:b/>
                                        <w:bCs/>
                                        <w:color w:val="000000" w:themeColor="dark1"/>
                                      </w:rPr>
                                      <w:t>シ</w:t>
                                    </w:r>
                                  </w:p>
                                  <w:p w14:paraId="28997ACC" w14:textId="77777777" w:rsidR="00864930" w:rsidRDefault="00864930" w:rsidP="00864930">
                                    <w:pPr>
                                      <w:pStyle w:val="Web"/>
                                      <w:spacing w:before="0" w:beforeAutospacing="0" w:after="0" w:afterAutospacing="0"/>
                                    </w:pPr>
                                  </w:p>
                                </w:txbxContent>
                              </v:textbox>
                            </v:shape>
                            <v:shape id="テキスト ボックス 4" o:spid="_x0000_s1057" type="#_x0000_t202" style="position:absolute;left:79751;top:29632;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308A04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サ</w:t>
                                    </w:r>
                                  </w:p>
                                </w:txbxContent>
                              </v:textbox>
                            </v:shape>
                            <v:shape id="テキスト ボックス 5" o:spid="_x0000_s1058" type="#_x0000_t202" style="position:absolute;left:51263;top:22719;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1CF9982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ツ</w:t>
                                    </w:r>
                                  </w:p>
                                </w:txbxContent>
                              </v:textbox>
                            </v:shape>
                            <v:shape id="テキスト ボックス 6" o:spid="_x0000_s1059" type="#_x0000_t202" style="position:absolute;left:51024;top:34301;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2E4F4AF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チ</w:t>
                                    </w:r>
                                  </w:p>
                                </w:txbxContent>
                              </v:textbox>
                            </v:shape>
                            <v:shape id="テキスト ボックス 7" o:spid="_x0000_s1060" type="#_x0000_t202" style="position:absolute;left:62654;top:22951;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2FBB90D"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ソ</w:t>
                                    </w:r>
                                  </w:p>
                                </w:txbxContent>
                              </v:textbox>
                            </v:shape>
                            <v:shape id="テキスト ボックス 8" o:spid="_x0000_s1061" type="#_x0000_t202" style="position:absolute;left:62298;top:34178;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DF700F5"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タ</w:t>
                                    </w:r>
                                  </w:p>
                                </w:txbxContent>
                              </v:textbox>
                            </v:shape>
                            <v:shape id="テキスト ボックス 10" o:spid="_x0000_s1062" type="#_x0000_t202" style="position:absolute;left:34149;top:25221;width:4555;height: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07ECC40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ニ</w:t>
                                    </w:r>
                                  </w:p>
                                </w:txbxContent>
                              </v:textbox>
                            </v:shape>
                            <v:shape id="テキスト ボックス 11" o:spid="_x0000_s1063" type="#_x0000_t202" style="position:absolute;left:39742;top:19526;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2128C7F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ヌ</w:t>
                                    </w:r>
                                  </w:p>
                                </w:txbxContent>
                              </v:textbox>
                            </v:shape>
                            <v:shape id="テキスト ボックス 12" o:spid="_x0000_s1064" type="#_x0000_t202" style="position:absolute;left:47835;top:23788;width:4555;height: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348C0188"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テ</w:t>
                                    </w:r>
                                  </w:p>
                                </w:txbxContent>
                              </v:textbox>
                            </v:shape>
                            <v:shape id="テキスト ボックス 13" o:spid="_x0000_s1065" type="#_x0000_t202" style="position:absolute;left:45395;top:35292;width:4555;height: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A239E1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ト</w:t>
                                    </w:r>
                                  </w:p>
                                </w:txbxContent>
                              </v:textbox>
                            </v:shape>
                            <v:shape id="テキスト ボックス 14" o:spid="_x0000_s1066" type="#_x0000_t202" style="position:absolute;left:73463;top:39699;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4374B079"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ス</w:t>
                                    </w:r>
                                  </w:p>
                                </w:txbxContent>
                              </v:textbox>
                            </v:shape>
                            <v:shape id="テキスト ボックス 16" o:spid="_x0000_s1067" type="#_x0000_t202" style="position:absolute;left:34533;top:30927;width:4556;height:7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EA2DCC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ネ</w:t>
                                    </w:r>
                                  </w:p>
                                </w:txbxContent>
                              </v:textbox>
                            </v:shape>
                            <v:shape id="テキスト ボックス 17" o:spid="_x0000_s1068" type="#_x0000_t202" style="position:absolute;left:35267;top:39252;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8FDDCA5"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ノ</w:t>
                                    </w:r>
                                  </w:p>
                                </w:txbxContent>
                              </v:textbox>
                            </v:shape>
                            <v:shape id="テキスト ボックス 18" o:spid="_x0000_s1069" type="#_x0000_t202" style="position:absolute;left:28346;top:39252;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3E069210"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ハ</w:t>
                                    </w:r>
                                  </w:p>
                                </w:txbxContent>
                              </v:textbox>
                            </v:shape>
                          </v:group>
                          <v:shape id="テキスト ボックス 19" o:spid="_x0000_s1070" type="#_x0000_t202" style="position:absolute;left:7324;top:33311;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1D1E4DD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マ</w:t>
                                  </w:r>
                                </w:p>
                              </w:txbxContent>
                            </v:textbox>
                          </v:shape>
                          <v:shape id="テキスト ボックス 20" o:spid="_x0000_s1071" type="#_x0000_t202" style="position:absolute;left:8403;top:27620;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E9D5619"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ミ</w:t>
                                  </w:r>
                                </w:p>
                              </w:txbxContent>
                            </v:textbox>
                          </v:shape>
                          <v:shape id="テキスト ボックス 21" o:spid="_x0000_s1072" type="#_x0000_t202" style="position:absolute;left:21362;top:30967;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4FCD5D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フ</w:t>
                                  </w:r>
                                </w:p>
                              </w:txbxContent>
                            </v:textbox>
                          </v:shape>
                          <v:shape id="テキスト ボックス 22" o:spid="_x0000_s1073" type="#_x0000_t202" style="position:absolute;left:20402;top:34057;width:4555;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52A5AF37"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ヘ</w:t>
                                  </w:r>
                                </w:p>
                              </w:txbxContent>
                            </v:textbox>
                          </v:shape>
                          <v:shape id="テキスト ボックス 23" o:spid="_x0000_s1074" type="#_x0000_t202" style="position:absolute;left:15505;top:37800;width:4555;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93FBDB4"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ホ</w:t>
                                  </w:r>
                                </w:p>
                              </w:txbxContent>
                            </v:textbox>
                          </v:shape>
                        </v:group>
                        <v:shape id="テキスト ボックス 221" o:spid="_x0000_s1075" type="#_x0000_t202" style="position:absolute;left:37803;top:35824;width:4556;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D5D6B5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ナ</w:t>
                                </w:r>
                              </w:p>
                            </w:txbxContent>
                          </v:textbox>
                        </v:shape>
                      </v:group>
                      <v:shape id="テキスト ボックス 31" o:spid="_x0000_s1076" type="#_x0000_t202" style="position:absolute;left:8523;top:20617;width:723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63ECF234"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64</w:t>
                              </w:r>
                              <w:r>
                                <w:rPr>
                                  <w:rFonts w:asciiTheme="minorHAnsi" w:eastAsiaTheme="minorEastAsia" w:hAnsi="ＭＳ 明朝" w:cstheme="minorBidi" w:hint="eastAsia"/>
                                  <w:b/>
                                  <w:bCs/>
                                  <w:color w:val="000000" w:themeColor="dark1"/>
                                </w:rPr>
                                <w:t>号</w:t>
                              </w:r>
                            </w:p>
                          </w:txbxContent>
                        </v:textbox>
                      </v:shape>
                      <v:shape id="テキスト ボックス 32" o:spid="_x0000_s1077" type="#_x0000_t202" style="position:absolute;left:19858;top:22617;width:723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41494CD"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70</w:t>
                              </w:r>
                              <w:r>
                                <w:rPr>
                                  <w:rFonts w:asciiTheme="minorHAnsi" w:eastAsiaTheme="minorEastAsia" w:hAnsi="ＭＳ 明朝" w:cstheme="minorBidi" w:hint="eastAsia"/>
                                  <w:b/>
                                  <w:bCs/>
                                  <w:color w:val="000000" w:themeColor="dark1"/>
                                </w:rPr>
                                <w:t>号</w:t>
                              </w:r>
                            </w:p>
                          </w:txbxContent>
                        </v:textbox>
                      </v:shape>
                      <v:shape id="テキスト ボックス 33" o:spid="_x0000_s1078" type="#_x0000_t202" style="position:absolute;left:25858;top:18236;width:723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749D4321"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69</w:t>
                              </w:r>
                              <w:r>
                                <w:rPr>
                                  <w:rFonts w:asciiTheme="minorHAnsi" w:eastAsiaTheme="minorEastAsia" w:hAnsi="ＭＳ 明朝" w:cstheme="minorBidi" w:hint="eastAsia"/>
                                  <w:b/>
                                  <w:bCs/>
                                  <w:color w:val="000000" w:themeColor="dark1"/>
                                </w:rPr>
                                <w:t>号</w:t>
                              </w:r>
                            </w:p>
                          </w:txbxContent>
                        </v:textbox>
                      </v:shape>
                      <v:shape id="テキスト ボックス 34" o:spid="_x0000_s1079" type="#_x0000_t202" style="position:absolute;left:35955;top:18236;width:723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0252DD7"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67</w:t>
                              </w:r>
                              <w:r>
                                <w:rPr>
                                  <w:rFonts w:asciiTheme="minorHAnsi" w:eastAsiaTheme="minorEastAsia" w:hAnsi="ＭＳ 明朝" w:cstheme="minorBidi" w:hint="eastAsia"/>
                                  <w:b/>
                                  <w:bCs/>
                                  <w:color w:val="000000" w:themeColor="dark1"/>
                                </w:rPr>
                                <w:t>号</w:t>
                              </w:r>
                            </w:p>
                          </w:txbxContent>
                        </v:textbox>
                      </v:shape>
                      <v:shape id="テキスト ボックス 35" o:spid="_x0000_s1080" type="#_x0000_t202" style="position:absolute;left:49099;top:22522;width:723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3D5C7DD4" w14:textId="77777777" w:rsidR="00864930" w:rsidRDefault="00864930" w:rsidP="00864930">
                              <w:pPr>
                                <w:pStyle w:val="Web"/>
                                <w:spacing w:before="0" w:beforeAutospacing="0" w:after="0" w:afterAutospacing="0"/>
                              </w:pPr>
                              <w:r>
                                <w:rPr>
                                  <w:rFonts w:asciiTheme="minorHAnsi" w:eastAsiaTheme="minorEastAsia" w:hAnsi="Century" w:cstheme="minorBidi"/>
                                  <w:b/>
                                  <w:bCs/>
                                  <w:color w:val="000000" w:themeColor="dark1"/>
                                </w:rPr>
                                <w:t>66</w:t>
                              </w:r>
                              <w:r>
                                <w:rPr>
                                  <w:rFonts w:asciiTheme="minorHAnsi" w:eastAsiaTheme="minorEastAsia" w:hAnsi="ＭＳ 明朝" w:cstheme="minorBidi" w:hint="eastAsia"/>
                                  <w:b/>
                                  <w:bCs/>
                                  <w:color w:val="000000" w:themeColor="dark1"/>
                                </w:rPr>
                                <w:t>号</w:t>
                              </w:r>
                            </w:p>
                          </w:txbxContent>
                        </v:textbox>
                      </v:shape>
                    </v:group>
                    <v:oval id="楕円 5" o:spid="_x0000_s1081" style="position:absolute;left:2837;top:13099;width:1584;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" fillcolor="#ba55d3" stroked="f" strokeweight="2pt">
                      <v:fill opacity="32896f"/>
                    </v:oval>
                    <v:oval id="楕円 6" o:spid="_x0000_s1082" style="position:absolute;left:9000;top:22702;width:1584;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" fillcolor="#ba55d3" stroked="f" strokeweight="2pt">
                      <v:fill opacity="32896f"/>
                    </v:oval>
                    <v:oval id="楕円 10" o:spid="_x0000_s1083" style="position:absolute;left:17112;top:18861;width:1584;height: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" fillcolor="#ba55d3" stroked="f" strokeweight="2pt">
                      <v:fill opacity="32896f"/>
                    </v:oval>
                    <v:oval id="楕円 11" o:spid="_x0000_s1084" style="position:absolute;left:12755;top:14905;width:632;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" fillcolor="#ba55d3" stroked="f" strokeweight="2pt">
                      <v:fill opacity="32896f"/>
                    </v:oval>
                    <v:shape id="テキスト ボックス 23" o:spid="_x0000_s1085" type="#_x0000_t202" style="position:absolute;left:216;top:15151;width:2935;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053F6FF"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ム</w:t>
                            </w:r>
                          </w:p>
                        </w:txbxContent>
                      </v:textbox>
                    </v:shape>
                    <v:shape id="テキスト ボックス 23" o:spid="_x0000_s1086" type="#_x0000_t202" style="position:absolute;left:9399;top:10601;width:293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1D556C"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メ</w:t>
                            </w:r>
                          </w:p>
                        </w:txbxContent>
                      </v:textbox>
                    </v:shape>
                    <v:shape id="テキスト ボックス 23" o:spid="_x0000_s1087" type="#_x0000_t202" style="position:absolute;left:6066;top:24699;width:2934;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19A8B8A"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モ</w:t>
                            </w:r>
                          </w:p>
                        </w:txbxContent>
                      </v:textbox>
                    </v:shape>
                    <v:shape id="テキスト ボックス 23" o:spid="_x0000_s1088" type="#_x0000_t202" style="position:absolute;left:14500;top:21029;width:2935;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43D23B6" w14:textId="77777777" w:rsidR="00864930" w:rsidRDefault="00864930" w:rsidP="00864930">
                            <w:pPr>
                              <w:pStyle w:val="Web"/>
                              <w:spacing w:before="0" w:beforeAutospacing="0" w:after="0" w:afterAutospacing="0"/>
                            </w:pPr>
                            <w:r>
                              <w:rPr>
                                <w:rFonts w:asciiTheme="minorHAnsi" w:eastAsiaTheme="minorEastAsia" w:hAnsi="ＭＳ 明朝" w:cstheme="minorBidi" w:hint="eastAsia"/>
                                <w:b/>
                                <w:bCs/>
                                <w:color w:val="000000" w:themeColor="dark1"/>
                              </w:rPr>
                              <w:t>ヤ</w:t>
                            </w:r>
                          </w:p>
                        </w:txbxContent>
                      </v:textbox>
                    </v:shape>
                  </v:group>
                  <v:shape id="テキスト ボックス 31" o:spid="_x0000_s1089" type="#_x0000_t202" style="position:absolute;left:-343;top:10741;width:7238;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78351641" w14:textId="77777777" w:rsidR="00864930" w:rsidRPr="00F40D72" w:rsidRDefault="00864930" w:rsidP="00864930">
                          <w:pPr>
                            <w:pStyle w:val="Web"/>
                            <w:spacing w:before="0" w:beforeAutospacing="0" w:after="0" w:afterAutospacing="0"/>
                            <w:rPr>
                              <w:sz w:val="22"/>
                              <w:szCs w:val="22"/>
                            </w:rPr>
                          </w:pPr>
                          <w:r w:rsidRPr="00F40D72">
                            <w:rPr>
                              <w:rFonts w:asciiTheme="minorHAnsi" w:eastAsiaTheme="minorEastAsia" w:hAnsi="Century" w:cstheme="minorBidi"/>
                              <w:b/>
                              <w:bCs/>
                              <w:color w:val="000000" w:themeColor="dark1"/>
                              <w:sz w:val="22"/>
                              <w:szCs w:val="22"/>
                            </w:rPr>
                            <w:t>71</w:t>
                          </w:r>
                          <w:r w:rsidRPr="00F40D72">
                            <w:rPr>
                              <w:rFonts w:asciiTheme="minorHAnsi" w:eastAsiaTheme="minorEastAsia" w:hAnsi="ＭＳ 明朝" w:cstheme="minorBidi" w:hint="eastAsia"/>
                              <w:b/>
                              <w:bCs/>
                              <w:color w:val="000000" w:themeColor="dark1"/>
                              <w:sz w:val="22"/>
                              <w:szCs w:val="22"/>
                            </w:rPr>
                            <w:t>号</w:t>
                          </w:r>
                        </w:p>
                      </w:txbxContent>
                    </v:textbox>
                  </v:shape>
                  <v:shape id="テキスト ボックス 31" o:spid="_x0000_s1090" type="#_x0000_t202" style="position:absolute;left:4262;top:21104;width:7239;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4C1ED8A4" w14:textId="77777777" w:rsidR="00864930" w:rsidRPr="00F40D72" w:rsidRDefault="00864930" w:rsidP="00864930">
                          <w:pPr>
                            <w:pStyle w:val="Web"/>
                            <w:spacing w:before="0" w:beforeAutospacing="0" w:after="0" w:afterAutospacing="0"/>
                            <w:rPr>
                              <w:sz w:val="22"/>
                              <w:szCs w:val="22"/>
                            </w:rPr>
                          </w:pPr>
                          <w:r w:rsidRPr="00F40D72">
                            <w:rPr>
                              <w:rFonts w:asciiTheme="minorHAnsi" w:eastAsiaTheme="minorEastAsia" w:hAnsi="ＭＳ 明朝" w:cstheme="minorBidi" w:hint="eastAsia"/>
                              <w:b/>
                              <w:bCs/>
                              <w:color w:val="000000" w:themeColor="dark1"/>
                              <w:sz w:val="22"/>
                              <w:szCs w:val="22"/>
                            </w:rPr>
                            <w:t>7</w:t>
                          </w:r>
                          <w:r w:rsidRPr="00F40D72">
                            <w:rPr>
                              <w:rFonts w:asciiTheme="minorHAnsi" w:eastAsiaTheme="minorEastAsia" w:hAnsi="ＭＳ 明朝" w:cstheme="minorBidi"/>
                              <w:b/>
                              <w:bCs/>
                              <w:color w:val="000000" w:themeColor="dark1"/>
                              <w:sz w:val="22"/>
                              <w:szCs w:val="22"/>
                            </w:rPr>
                            <w:t>3</w:t>
                          </w:r>
                          <w:r w:rsidRPr="00F40D72">
                            <w:rPr>
                              <w:rFonts w:asciiTheme="minorHAnsi" w:eastAsiaTheme="minorEastAsia" w:hAnsi="ＭＳ 明朝" w:cstheme="minorBidi" w:hint="eastAsia"/>
                              <w:b/>
                              <w:bCs/>
                              <w:color w:val="000000" w:themeColor="dark1"/>
                              <w:sz w:val="22"/>
                              <w:szCs w:val="22"/>
                            </w:rPr>
                            <w:t>号</w:t>
                          </w:r>
                        </w:p>
                      </w:txbxContent>
                    </v:textbox>
                  </v:shape>
                  <v:shape id="テキスト ボックス 31" o:spid="_x0000_s1091" type="#_x0000_t202" style="position:absolute;left:12137;top:17877;width:723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3693370E" w14:textId="77777777" w:rsidR="00864930" w:rsidRPr="00F40D72" w:rsidRDefault="00864930" w:rsidP="00864930">
                          <w:pPr>
                            <w:pStyle w:val="Web"/>
                            <w:spacing w:before="0" w:beforeAutospacing="0" w:after="0" w:afterAutospacing="0"/>
                            <w:rPr>
                              <w:sz w:val="22"/>
                              <w:szCs w:val="22"/>
                            </w:rPr>
                          </w:pPr>
                          <w:r w:rsidRPr="00F40D72">
                            <w:rPr>
                              <w:rFonts w:asciiTheme="minorHAnsi" w:eastAsiaTheme="minorEastAsia" w:hAnsi="Century" w:cstheme="minorBidi"/>
                              <w:b/>
                              <w:bCs/>
                              <w:color w:val="000000" w:themeColor="dark1"/>
                              <w:sz w:val="22"/>
                              <w:szCs w:val="22"/>
                            </w:rPr>
                            <w:t>80</w:t>
                          </w:r>
                          <w:r w:rsidRPr="00F40D72">
                            <w:rPr>
                              <w:rFonts w:asciiTheme="minorHAnsi" w:eastAsiaTheme="minorEastAsia" w:hAnsi="ＭＳ 明朝" w:cstheme="minorBidi" w:hint="eastAsia"/>
                              <w:b/>
                              <w:bCs/>
                              <w:color w:val="000000" w:themeColor="dark1"/>
                              <w:sz w:val="22"/>
                              <w:szCs w:val="22"/>
                            </w:rPr>
                            <w:t>号</w:t>
                          </w:r>
                        </w:p>
                      </w:txbxContent>
                    </v:textbox>
                  </v:shape>
                  <v:shape id="テキスト ボックス 31" o:spid="_x0000_s1092" type="#_x0000_t202" style="position:absolute;left:11501;top:12281;width:7238;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37236CA5" w14:textId="77777777" w:rsidR="00864930" w:rsidRPr="001F11B4" w:rsidRDefault="00864930" w:rsidP="00864930">
                          <w:pPr>
                            <w:pStyle w:val="Web"/>
                            <w:spacing w:before="0" w:beforeAutospacing="0" w:after="0" w:afterAutospacing="0"/>
                            <w:rPr>
                              <w:sz w:val="22"/>
                              <w:szCs w:val="22"/>
                            </w:rPr>
                          </w:pPr>
                          <w:r w:rsidRPr="001F11B4">
                            <w:rPr>
                              <w:rFonts w:asciiTheme="minorHAnsi" w:eastAsiaTheme="minorEastAsia" w:hAnsi="ＭＳ 明朝" w:cstheme="minorBidi" w:hint="eastAsia"/>
                              <w:b/>
                              <w:bCs/>
                              <w:color w:val="000000" w:themeColor="dark1"/>
                              <w:sz w:val="22"/>
                              <w:szCs w:val="22"/>
                            </w:rPr>
                            <w:t>7</w:t>
                          </w:r>
                          <w:r w:rsidRPr="001F11B4">
                            <w:rPr>
                              <w:rFonts w:asciiTheme="minorHAnsi" w:eastAsiaTheme="minorEastAsia" w:hAnsi="ＭＳ 明朝" w:cstheme="minorBidi"/>
                              <w:b/>
                              <w:bCs/>
                              <w:color w:val="000000" w:themeColor="dark1"/>
                              <w:sz w:val="22"/>
                              <w:szCs w:val="22"/>
                            </w:rPr>
                            <w:t>2</w:t>
                          </w:r>
                          <w:r w:rsidRPr="001F11B4">
                            <w:rPr>
                              <w:rFonts w:asciiTheme="minorHAnsi" w:eastAsiaTheme="minorEastAsia" w:hAnsi="ＭＳ 明朝" w:cstheme="minorBidi" w:hint="eastAsia"/>
                              <w:b/>
                              <w:bCs/>
                              <w:color w:val="000000" w:themeColor="dark1"/>
                              <w:sz w:val="22"/>
                              <w:szCs w:val="22"/>
                            </w:rPr>
                            <w:t>号</w:t>
                          </w:r>
                        </w:p>
                      </w:txbxContent>
                    </v:textbox>
                  </v:shape>
                </v:group>
                <v:oval id="楕円 236" o:spid="_x0000_s1093" style="position:absolute;left:12777;top:15135;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" fillcolor="windowText" stroked="f" strokeweight="2pt"/>
                <v:oval id="楕円 237" o:spid="_x0000_s1094" style="position:absolute;left:3320;top:1386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" fillcolor="windowText" stroked="f" strokeweight="2pt"/>
                <v:oval id="楕円 238" o:spid="_x0000_s1095" style="position:absolute;left:9480;top:23413;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" fillcolor="windowText" stroked="f" strokeweight="2pt"/>
                <v:oval id="楕円 239" o:spid="_x0000_s1096" style="position:absolute;left:17614;top:19611;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" fillcolor="windowText" stroked="f" strokeweight="2pt"/>
                <v:line id="直線コネクタ 1" o:spid="_x0000_s1097" style="position:absolute;flip:x y;visibility:visible;mso-wrap-style:square" from="11251,12916" to="12777,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" strokeweight=".5pt"/>
                <v:line id="直線コネクタ 228" o:spid="_x0000_s1098" style="position:absolute;flip:y;visibility:visible;mso-wrap-style:square" from="2093,14004" to="3374,1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" strokeweight=".5pt"/>
              </v:group>
            </w:pict>
          </mc:Fallback>
        </mc:AlternateContent>
      </w:r>
    </w:p>
    <w:p w14:paraId="0D514C71" w14:textId="77777777" w:rsidR="00864930" w:rsidRDefault="00864930" w:rsidP="00864930">
      <w:pPr>
        <w:rPr>
          <w:rFonts w:asciiTheme="majorEastAsia" w:eastAsiaTheme="majorEastAsia" w:hAnsiTheme="majorEastAsia"/>
          <w:sz w:val="24"/>
          <w:szCs w:val="24"/>
        </w:rPr>
      </w:pPr>
    </w:p>
    <w:p w14:paraId="02EE4D24" w14:textId="77777777" w:rsidR="00864930" w:rsidRDefault="00864930" w:rsidP="00864930">
      <w:pPr>
        <w:rPr>
          <w:rFonts w:asciiTheme="majorEastAsia" w:eastAsiaTheme="majorEastAsia" w:hAnsiTheme="majorEastAsia"/>
          <w:sz w:val="24"/>
          <w:szCs w:val="24"/>
        </w:rPr>
      </w:pPr>
    </w:p>
    <w:p w14:paraId="0B121980" w14:textId="77777777" w:rsidR="00864930" w:rsidRDefault="00864930" w:rsidP="00864930">
      <w:pPr>
        <w:rPr>
          <w:rFonts w:asciiTheme="majorEastAsia" w:eastAsiaTheme="majorEastAsia" w:hAnsiTheme="majorEastAsia"/>
          <w:sz w:val="24"/>
          <w:szCs w:val="24"/>
        </w:rPr>
      </w:pPr>
    </w:p>
    <w:p w14:paraId="5068F88D" w14:textId="77777777" w:rsidR="00864930" w:rsidRDefault="00864930" w:rsidP="00864930">
      <w:pPr>
        <w:rPr>
          <w:rFonts w:asciiTheme="majorEastAsia" w:eastAsiaTheme="majorEastAsia" w:hAnsiTheme="majorEastAsia"/>
          <w:sz w:val="24"/>
          <w:szCs w:val="24"/>
        </w:rPr>
      </w:pPr>
    </w:p>
    <w:p w14:paraId="66141AC5" w14:textId="77777777" w:rsidR="00864930" w:rsidRDefault="00864930" w:rsidP="00864930">
      <w:pPr>
        <w:rPr>
          <w:rFonts w:asciiTheme="majorEastAsia" w:eastAsiaTheme="majorEastAsia" w:hAnsiTheme="majorEastAsia"/>
          <w:sz w:val="24"/>
          <w:szCs w:val="24"/>
        </w:rPr>
      </w:pPr>
    </w:p>
    <w:p w14:paraId="2C53D527" w14:textId="77777777" w:rsidR="00864930" w:rsidRDefault="00864930" w:rsidP="00864930">
      <w:pPr>
        <w:rPr>
          <w:rFonts w:asciiTheme="majorEastAsia" w:eastAsiaTheme="majorEastAsia" w:hAnsiTheme="majorEastAsia"/>
          <w:sz w:val="24"/>
          <w:szCs w:val="24"/>
        </w:rPr>
      </w:pPr>
    </w:p>
    <w:p w14:paraId="27250DFD" w14:textId="77777777" w:rsidR="00864930" w:rsidRDefault="00864930" w:rsidP="00864930">
      <w:pPr>
        <w:rPr>
          <w:rFonts w:asciiTheme="majorEastAsia" w:eastAsiaTheme="majorEastAsia" w:hAnsiTheme="majorEastAsia"/>
          <w:sz w:val="24"/>
          <w:szCs w:val="24"/>
        </w:rPr>
      </w:pPr>
    </w:p>
    <w:p w14:paraId="53966E10" w14:textId="77777777" w:rsidR="00864930" w:rsidRDefault="00864930" w:rsidP="00864930">
      <w:pPr>
        <w:rPr>
          <w:rFonts w:asciiTheme="majorEastAsia" w:eastAsiaTheme="majorEastAsia" w:hAnsiTheme="majorEastAsia"/>
          <w:sz w:val="24"/>
          <w:szCs w:val="24"/>
        </w:rPr>
      </w:pPr>
      <w:r>
        <w:rPr>
          <w:noProof/>
        </w:rPr>
        <mc:AlternateContent>
          <mc:Choice Requires="wps">
            <w:drawing>
              <wp:anchor distT="0" distB="0" distL="114300" distR="114300" simplePos="0" relativeHeight="251664384" behindDoc="0" locked="0" layoutInCell="1" allowOverlap="1" wp14:anchorId="0C242000" wp14:editId="60EC5712">
                <wp:simplePos x="0" y="0"/>
                <wp:positionH relativeFrom="column">
                  <wp:posOffset>1720850</wp:posOffset>
                </wp:positionH>
                <wp:positionV relativeFrom="paragraph">
                  <wp:posOffset>79643</wp:posOffset>
                </wp:positionV>
                <wp:extent cx="128098" cy="220250"/>
                <wp:effectExtent l="0" t="0" r="0" b="0"/>
                <wp:wrapNone/>
                <wp:docPr id="244" name="直線コネクタ 244"/>
                <wp:cNvGraphicFramePr/>
                <a:graphic xmlns:a="http://schemas.openxmlformats.org/drawingml/2006/main">
                  <a:graphicData uri="http://schemas.microsoft.com/office/word/2010/wordprocessingShape">
                    <wps:wsp>
                      <wps:cNvCnPr/>
                      <wps:spPr>
                        <a:xfrm flipV="1">
                          <a:off x="0" y="0"/>
                          <a:ext cx="128098" cy="22025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w:pict>
              <v:line w14:anchorId="567ED91A" id="直線コネクタ 244"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135.5pt,6.25pt" to="145.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" strokeweight=".5pt"/>
            </w:pict>
          </mc:Fallback>
        </mc:AlternateContent>
      </w:r>
    </w:p>
    <w:p w14:paraId="4D093CC5" w14:textId="77777777" w:rsidR="00864930" w:rsidRDefault="00864930" w:rsidP="00864930">
      <w:pPr>
        <w:rPr>
          <w:rFonts w:asciiTheme="majorEastAsia" w:eastAsiaTheme="majorEastAsia" w:hAnsiTheme="majorEastAsia"/>
          <w:sz w:val="24"/>
          <w:szCs w:val="24"/>
        </w:rPr>
      </w:pPr>
      <w:r>
        <w:rPr>
          <w:noProof/>
        </w:rPr>
        <mc:AlternateContent>
          <mc:Choice Requires="wps">
            <w:drawing>
              <wp:anchor distT="0" distB="0" distL="114300" distR="114300" simplePos="0" relativeHeight="251665408" behindDoc="0" locked="0" layoutInCell="1" allowOverlap="1" wp14:anchorId="65D53AC8" wp14:editId="403D046A">
                <wp:simplePos x="0" y="0"/>
                <wp:positionH relativeFrom="column">
                  <wp:posOffset>909234</wp:posOffset>
                </wp:positionH>
                <wp:positionV relativeFrom="paragraph">
                  <wp:posOffset>208915</wp:posOffset>
                </wp:positionV>
                <wp:extent cx="128098" cy="220250"/>
                <wp:effectExtent l="0" t="0" r="24765" b="27940"/>
                <wp:wrapNone/>
                <wp:docPr id="245" name="直線コネクタ 245"/>
                <wp:cNvGraphicFramePr/>
                <a:graphic xmlns:a="http://schemas.openxmlformats.org/drawingml/2006/main">
                  <a:graphicData uri="http://schemas.microsoft.com/office/word/2010/wordprocessingShape">
                    <wps:wsp>
                      <wps:cNvCnPr/>
                      <wps:spPr>
                        <a:xfrm flipV="1">
                          <a:off x="0" y="0"/>
                          <a:ext cx="128098" cy="22025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w:pict>
              <v:line w14:anchorId="4628FC6D" id="直線コネクタ 245" o:spid="_x0000_s1026" style="position:absolute;left:0;text-align:left;flip:y;z-index:251665408;visibility:visible;mso-wrap-style:square;mso-wrap-distance-left:9pt;mso-wrap-distance-top:0;mso-wrap-distance-right:9pt;mso-wrap-distance-bottom:0;mso-position-horizontal:absolute;mso-position-horizontal-relative:text;mso-position-vertical:absolute;mso-position-vertical-relative:text" from="71.6pt,16.45pt" to="81.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" strokeweight=".5pt"/>
            </w:pict>
          </mc:Fallback>
        </mc:AlternateContent>
      </w:r>
    </w:p>
    <w:p w14:paraId="766D2D0D" w14:textId="77777777" w:rsidR="00864930" w:rsidRDefault="00864930" w:rsidP="00864930">
      <w:pPr>
        <w:rPr>
          <w:rFonts w:asciiTheme="majorEastAsia" w:eastAsiaTheme="majorEastAsia" w:hAnsiTheme="majorEastAsia"/>
          <w:sz w:val="24"/>
          <w:szCs w:val="24"/>
        </w:rPr>
      </w:pPr>
    </w:p>
    <w:p w14:paraId="5566439B" w14:textId="77777777" w:rsidR="00864930" w:rsidRDefault="00864930" w:rsidP="00864930">
      <w:pPr>
        <w:rPr>
          <w:rFonts w:asciiTheme="majorEastAsia" w:eastAsiaTheme="majorEastAsia" w:hAnsiTheme="majorEastAsia"/>
          <w:sz w:val="24"/>
          <w:szCs w:val="24"/>
        </w:rPr>
      </w:pPr>
    </w:p>
    <w:p w14:paraId="4F3C8320" w14:textId="77777777" w:rsidR="00864930" w:rsidRDefault="00864930" w:rsidP="00864930">
      <w:pPr>
        <w:rPr>
          <w:rFonts w:asciiTheme="majorEastAsia" w:eastAsiaTheme="majorEastAsia" w:hAnsiTheme="majorEastAsia"/>
          <w:sz w:val="24"/>
          <w:szCs w:val="24"/>
        </w:rPr>
      </w:pPr>
    </w:p>
    <w:p w14:paraId="5F7F3917" w14:textId="77777777" w:rsidR="00864930" w:rsidRDefault="00864930" w:rsidP="00864930">
      <w:pPr>
        <w:rPr>
          <w:rFonts w:asciiTheme="majorEastAsia" w:eastAsiaTheme="majorEastAsia" w:hAnsiTheme="majorEastAsia"/>
          <w:sz w:val="24"/>
          <w:szCs w:val="24"/>
        </w:rPr>
      </w:pPr>
    </w:p>
    <w:p w14:paraId="2EBE18B9" w14:textId="77777777" w:rsidR="00864930" w:rsidRDefault="00864930" w:rsidP="00864930">
      <w:pPr>
        <w:rPr>
          <w:rFonts w:asciiTheme="majorEastAsia" w:eastAsiaTheme="majorEastAsia" w:hAnsiTheme="majorEastAsia"/>
          <w:sz w:val="24"/>
          <w:szCs w:val="24"/>
        </w:rPr>
      </w:pPr>
    </w:p>
    <w:p w14:paraId="4DC7443A" w14:textId="77777777" w:rsidR="00864930" w:rsidRDefault="00864930" w:rsidP="00864930">
      <w:pPr>
        <w:rPr>
          <w:rFonts w:asciiTheme="majorEastAsia" w:eastAsiaTheme="majorEastAsia" w:hAnsiTheme="majorEastAsia"/>
          <w:sz w:val="24"/>
          <w:szCs w:val="24"/>
        </w:rPr>
      </w:pPr>
    </w:p>
    <w:p w14:paraId="709148CC" w14:textId="77777777" w:rsidR="00864930" w:rsidRPr="00702C66" w:rsidRDefault="00864930" w:rsidP="00864930">
      <w:pPr>
        <w:ind w:firstLineChars="200" w:firstLine="480"/>
        <w:rPr>
          <w:rFonts w:asciiTheme="majorEastAsia" w:eastAsiaTheme="majorEastAsia" w:hAnsiTheme="majorEastAsia"/>
          <w:sz w:val="24"/>
          <w:szCs w:val="24"/>
        </w:rPr>
      </w:pPr>
      <w:r w:rsidRPr="00E87636">
        <w:rPr>
          <w:rFonts w:asciiTheme="majorEastAsia" w:eastAsiaTheme="majorEastAsia" w:hAnsiTheme="majorEastAsia" w:hint="eastAsia"/>
          <w:sz w:val="24"/>
          <w:szCs w:val="24"/>
        </w:rPr>
        <w:t>※出典：海洋状況表示システム（</w:t>
      </w:r>
      <w:r w:rsidRPr="00E87636">
        <w:rPr>
          <w:rFonts w:asciiTheme="majorEastAsia" w:eastAsiaTheme="majorEastAsia" w:hAnsiTheme="majorEastAsia"/>
          <w:sz w:val="24"/>
          <w:szCs w:val="24"/>
        </w:rPr>
        <w:t>https//www.msil.go.jp/</w:t>
      </w:r>
      <w:r w:rsidRPr="00E87636">
        <w:rPr>
          <w:rFonts w:asciiTheme="majorEastAsia" w:eastAsiaTheme="majorEastAsia" w:hAnsiTheme="majorEastAsia" w:hint="eastAsia"/>
          <w:sz w:val="24"/>
          <w:szCs w:val="24"/>
        </w:rPr>
        <w:t>）</w:t>
      </w:r>
    </w:p>
    <w:p w14:paraId="028AD924" w14:textId="10A2B140" w:rsidR="000155B3" w:rsidRDefault="00864930" w:rsidP="00864930">
      <w:pPr>
        <w:ind w:firstLineChars="200" w:firstLine="480"/>
        <w:rPr>
          <w:rFonts w:asciiTheme="majorEastAsia" w:eastAsiaTheme="majorEastAsia" w:hAnsiTheme="majorEastAsia"/>
          <w:sz w:val="24"/>
          <w:szCs w:val="24"/>
        </w:rPr>
      </w:pPr>
      <w:r w:rsidRPr="00E87636">
        <w:rPr>
          <w:rFonts w:asciiTheme="majorEastAsia" w:eastAsiaTheme="majorEastAsia" w:hAnsiTheme="majorEastAsia" w:hint="eastAsia"/>
          <w:sz w:val="24"/>
          <w:szCs w:val="24"/>
        </w:rPr>
        <w:t>※海洋状況表示システム（https//www.msil.</w:t>
      </w:r>
      <w:r w:rsidRPr="00E87636">
        <w:rPr>
          <w:rFonts w:asciiTheme="majorEastAsia" w:eastAsiaTheme="majorEastAsia" w:hAnsiTheme="majorEastAsia"/>
          <w:sz w:val="24"/>
          <w:szCs w:val="24"/>
        </w:rPr>
        <w:t>go.jp/</w:t>
      </w:r>
      <w:r w:rsidRPr="00E87636">
        <w:rPr>
          <w:rFonts w:asciiTheme="majorEastAsia" w:eastAsiaTheme="majorEastAsia" w:hAnsiTheme="majorEastAsia" w:hint="eastAsia"/>
          <w:sz w:val="24"/>
          <w:szCs w:val="24"/>
        </w:rPr>
        <w:t>）を加工して作成</w:t>
      </w:r>
    </w:p>
    <w:p w14:paraId="066D4A0F" w14:textId="77777777" w:rsidR="000155B3" w:rsidRDefault="000155B3" w:rsidP="004966A2">
      <w:pPr>
        <w:rPr>
          <w:rFonts w:asciiTheme="majorEastAsia" w:eastAsiaTheme="majorEastAsia" w:hAnsiTheme="majorEastAsia"/>
          <w:sz w:val="24"/>
          <w:szCs w:val="24"/>
        </w:rPr>
      </w:pPr>
    </w:p>
    <w:p w14:paraId="508EE3B4" w14:textId="26A5B748" w:rsidR="00095FB5" w:rsidRPr="00AA080D" w:rsidRDefault="004F59C8" w:rsidP="00AA080D">
      <w:pPr>
        <w:spacing w:line="600" w:lineRule="exact"/>
        <w:jc w:val="center"/>
        <w:rPr>
          <w:rFonts w:asciiTheme="majorEastAsia" w:eastAsiaTheme="majorEastAsia" w:hAnsiTheme="majorEastAsia"/>
          <w:b/>
          <w:sz w:val="28"/>
          <w:szCs w:val="28"/>
        </w:rPr>
      </w:pPr>
      <w:bookmarkStart w:id="0" w:name="_Hlk167194481"/>
      <w:r w:rsidRPr="00AA080D">
        <w:rPr>
          <w:rFonts w:asciiTheme="majorEastAsia" w:eastAsiaTheme="majorEastAsia" w:hAnsiTheme="majorEastAsia" w:hint="eastAsia"/>
          <w:b/>
          <w:sz w:val="28"/>
          <w:szCs w:val="28"/>
        </w:rPr>
        <w:lastRenderedPageBreak/>
        <w:t>まきえ</w:t>
      </w:r>
      <w:r w:rsidR="008451EC">
        <w:rPr>
          <w:rFonts w:asciiTheme="majorEastAsia" w:eastAsiaTheme="majorEastAsia" w:hAnsiTheme="majorEastAsia" w:hint="eastAsia"/>
          <w:b/>
          <w:sz w:val="28"/>
          <w:szCs w:val="28"/>
        </w:rPr>
        <w:t>船</w:t>
      </w:r>
      <w:r w:rsidRPr="00AA080D">
        <w:rPr>
          <w:rFonts w:asciiTheme="majorEastAsia" w:eastAsiaTheme="majorEastAsia" w:hAnsiTheme="majorEastAsia" w:hint="eastAsia"/>
          <w:b/>
          <w:sz w:val="28"/>
          <w:szCs w:val="28"/>
        </w:rPr>
        <w:t>釣り</w:t>
      </w:r>
      <w:r w:rsidR="00355320">
        <w:rPr>
          <w:rFonts w:asciiTheme="majorEastAsia" w:eastAsiaTheme="majorEastAsia" w:hAnsiTheme="majorEastAsia" w:hint="eastAsia"/>
          <w:b/>
          <w:sz w:val="28"/>
          <w:szCs w:val="28"/>
        </w:rPr>
        <w:t>等</w:t>
      </w:r>
      <w:r w:rsidRPr="00AA080D">
        <w:rPr>
          <w:rFonts w:asciiTheme="majorEastAsia" w:eastAsiaTheme="majorEastAsia" w:hAnsiTheme="majorEastAsia" w:hint="eastAsia"/>
          <w:b/>
          <w:sz w:val="28"/>
          <w:szCs w:val="28"/>
        </w:rPr>
        <w:t>禁止区域及び</w:t>
      </w:r>
      <w:r w:rsidR="00865C21" w:rsidRPr="00AA080D">
        <w:rPr>
          <w:rFonts w:asciiTheme="majorEastAsia" w:eastAsiaTheme="majorEastAsia" w:hAnsiTheme="majorEastAsia" w:hint="eastAsia"/>
          <w:b/>
          <w:sz w:val="28"/>
          <w:szCs w:val="28"/>
        </w:rPr>
        <w:t>漁業権の基点（緯度経度数値）</w:t>
      </w:r>
    </w:p>
    <w:tbl>
      <w:tblPr>
        <w:tblStyle w:val="af8"/>
        <w:tblW w:w="9049" w:type="dxa"/>
        <w:jc w:val="center"/>
        <w:tblLook w:val="04A0" w:firstRow="1" w:lastRow="0" w:firstColumn="1" w:lastColumn="0" w:noHBand="0" w:noVBand="1"/>
      </w:tblPr>
      <w:tblGrid>
        <w:gridCol w:w="1129"/>
        <w:gridCol w:w="1701"/>
        <w:gridCol w:w="1701"/>
        <w:gridCol w:w="1116"/>
        <w:gridCol w:w="1701"/>
        <w:gridCol w:w="1701"/>
      </w:tblGrid>
      <w:tr w:rsidR="00DD1889" w:rsidRPr="004C6A42" w14:paraId="780136CA" w14:textId="77777777" w:rsidTr="002D69A6">
        <w:trPr>
          <w:jc w:val="center"/>
        </w:trPr>
        <w:tc>
          <w:tcPr>
            <w:tcW w:w="1129" w:type="dxa"/>
          </w:tcPr>
          <w:p w14:paraId="075F5C47" w14:textId="77777777" w:rsidR="00DD1889" w:rsidRPr="004C6A42" w:rsidRDefault="00DD1889" w:rsidP="00D077C9">
            <w:pPr>
              <w:spacing w:line="600" w:lineRule="exact"/>
              <w:rPr>
                <w:rFonts w:asciiTheme="minorEastAsia" w:hAnsiTheme="minorEastAsia"/>
                <w:sz w:val="24"/>
                <w:szCs w:val="24"/>
              </w:rPr>
            </w:pPr>
          </w:p>
        </w:tc>
        <w:tc>
          <w:tcPr>
            <w:tcW w:w="1701" w:type="dxa"/>
          </w:tcPr>
          <w:p w14:paraId="7063C477" w14:textId="77777777" w:rsidR="00DD1889" w:rsidRPr="004C6A42" w:rsidRDefault="00DD1889" w:rsidP="002D69A6">
            <w:pPr>
              <w:spacing w:line="600" w:lineRule="exact"/>
              <w:jc w:val="center"/>
              <w:rPr>
                <w:rFonts w:asciiTheme="minorEastAsia" w:hAnsiTheme="minorEastAsia"/>
                <w:sz w:val="24"/>
                <w:szCs w:val="24"/>
              </w:rPr>
            </w:pPr>
            <w:r w:rsidRPr="004C6A42">
              <w:rPr>
                <w:rFonts w:asciiTheme="minorEastAsia" w:hAnsiTheme="minorEastAsia" w:hint="eastAsia"/>
                <w:sz w:val="24"/>
                <w:szCs w:val="24"/>
              </w:rPr>
              <w:t>世界測地系</w:t>
            </w:r>
          </w:p>
        </w:tc>
        <w:tc>
          <w:tcPr>
            <w:tcW w:w="1701" w:type="dxa"/>
          </w:tcPr>
          <w:p w14:paraId="3E74FDAB" w14:textId="197719A2" w:rsidR="00DD1889" w:rsidRPr="004C6A42" w:rsidRDefault="00DD1889" w:rsidP="002D69A6">
            <w:pPr>
              <w:spacing w:line="600" w:lineRule="exact"/>
              <w:jc w:val="center"/>
              <w:rPr>
                <w:rFonts w:asciiTheme="minorEastAsia" w:hAnsiTheme="minorEastAsia"/>
                <w:sz w:val="24"/>
                <w:szCs w:val="24"/>
              </w:rPr>
            </w:pPr>
            <w:r>
              <w:rPr>
                <w:rFonts w:asciiTheme="minorEastAsia" w:hAnsiTheme="minorEastAsia" w:hint="eastAsia"/>
                <w:sz w:val="24"/>
                <w:szCs w:val="24"/>
              </w:rPr>
              <w:t>日本測地系</w:t>
            </w:r>
          </w:p>
        </w:tc>
        <w:tc>
          <w:tcPr>
            <w:tcW w:w="1116" w:type="dxa"/>
          </w:tcPr>
          <w:p w14:paraId="29346D74" w14:textId="77777777" w:rsidR="00DD1889" w:rsidRPr="004C6A42" w:rsidRDefault="00DD1889" w:rsidP="002D69A6">
            <w:pPr>
              <w:spacing w:line="600" w:lineRule="exact"/>
              <w:jc w:val="center"/>
              <w:rPr>
                <w:rFonts w:asciiTheme="minorEastAsia" w:hAnsiTheme="minorEastAsia"/>
                <w:sz w:val="24"/>
                <w:szCs w:val="24"/>
              </w:rPr>
            </w:pPr>
          </w:p>
        </w:tc>
        <w:tc>
          <w:tcPr>
            <w:tcW w:w="1701" w:type="dxa"/>
          </w:tcPr>
          <w:p w14:paraId="5B57B6EF" w14:textId="77777777" w:rsidR="00DD1889" w:rsidRPr="004C6A42" w:rsidRDefault="00DD1889" w:rsidP="002D69A6">
            <w:pPr>
              <w:spacing w:line="600" w:lineRule="exact"/>
              <w:jc w:val="center"/>
              <w:rPr>
                <w:rFonts w:asciiTheme="minorEastAsia" w:hAnsiTheme="minorEastAsia"/>
                <w:sz w:val="24"/>
                <w:szCs w:val="24"/>
              </w:rPr>
            </w:pPr>
            <w:r w:rsidRPr="004C6A42">
              <w:rPr>
                <w:rFonts w:asciiTheme="minorEastAsia" w:hAnsiTheme="minorEastAsia" w:hint="eastAsia"/>
                <w:sz w:val="24"/>
                <w:szCs w:val="24"/>
              </w:rPr>
              <w:t>世界測地系</w:t>
            </w:r>
          </w:p>
        </w:tc>
        <w:tc>
          <w:tcPr>
            <w:tcW w:w="1701" w:type="dxa"/>
          </w:tcPr>
          <w:p w14:paraId="4F11C6B7" w14:textId="77777777" w:rsidR="00DD1889" w:rsidRPr="004C6A42" w:rsidRDefault="00DD1889" w:rsidP="002D69A6">
            <w:pPr>
              <w:spacing w:line="600" w:lineRule="exact"/>
              <w:jc w:val="center"/>
              <w:rPr>
                <w:rFonts w:asciiTheme="minorEastAsia" w:hAnsiTheme="minorEastAsia"/>
                <w:sz w:val="24"/>
                <w:szCs w:val="24"/>
              </w:rPr>
            </w:pPr>
            <w:r>
              <w:rPr>
                <w:rFonts w:asciiTheme="minorEastAsia" w:hAnsiTheme="minorEastAsia" w:hint="eastAsia"/>
                <w:sz w:val="24"/>
                <w:szCs w:val="24"/>
              </w:rPr>
              <w:t>日本測地系</w:t>
            </w:r>
          </w:p>
        </w:tc>
      </w:tr>
      <w:tr w:rsidR="00691BE7" w:rsidRPr="004C6A42" w14:paraId="04B3E127" w14:textId="77777777" w:rsidTr="00A50005">
        <w:trPr>
          <w:trHeight w:val="788"/>
          <w:jc w:val="center"/>
        </w:trPr>
        <w:tc>
          <w:tcPr>
            <w:tcW w:w="1129" w:type="dxa"/>
          </w:tcPr>
          <w:p w14:paraId="619FDB31" w14:textId="52DE5B2E" w:rsidR="00691BE7" w:rsidRPr="004C6A42" w:rsidRDefault="00691BE7" w:rsidP="00691BE7">
            <w:pPr>
              <w:spacing w:line="600" w:lineRule="exact"/>
              <w:rPr>
                <w:rFonts w:asciiTheme="minorEastAsia" w:hAnsiTheme="minorEastAsia"/>
                <w:sz w:val="24"/>
                <w:szCs w:val="24"/>
              </w:rPr>
            </w:pPr>
            <w:r w:rsidRPr="004C6A42">
              <w:rPr>
                <w:rFonts w:asciiTheme="minorEastAsia" w:hAnsiTheme="minorEastAsia" w:hint="eastAsia"/>
                <w:sz w:val="24"/>
                <w:szCs w:val="24"/>
              </w:rPr>
              <w:t>アの点</w:t>
            </w:r>
          </w:p>
        </w:tc>
        <w:tc>
          <w:tcPr>
            <w:tcW w:w="1701" w:type="dxa"/>
          </w:tcPr>
          <w:p w14:paraId="4CA8D1B9" w14:textId="31B1F69C"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sidRPr="00CF4B26">
              <w:rPr>
                <w:rFonts w:asciiTheme="minorEastAsia" w:hAnsiTheme="minorEastAsia" w:hint="eastAsia"/>
                <w:sz w:val="22"/>
              </w:rPr>
              <w:t>14.900</w:t>
            </w:r>
            <w:r w:rsidRPr="00FB242A">
              <w:rPr>
                <w:rFonts w:ascii="Times New Roman" w:hAnsi="Times New Roman" w:cs="Times New Roman"/>
                <w:sz w:val="22"/>
              </w:rPr>
              <w:t>’</w:t>
            </w:r>
            <w:r>
              <w:rPr>
                <w:rFonts w:asciiTheme="minorEastAsia" w:hAnsiTheme="minorEastAsia" w:hint="eastAsia"/>
                <w:sz w:val="22"/>
              </w:rPr>
              <w:t>Ｎ</w:t>
            </w:r>
          </w:p>
          <w:p w14:paraId="038287C5" w14:textId="1CB1D7A2"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sidRPr="00CF4B26">
              <w:rPr>
                <w:rFonts w:asciiTheme="minorEastAsia" w:hAnsiTheme="minorEastAsia" w:hint="eastAsia"/>
                <w:sz w:val="22"/>
              </w:rPr>
              <w:t>49.850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419F30B6" w14:textId="050BEE2E"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14.7</w:t>
            </w:r>
            <w:r w:rsidRPr="00CF4B26">
              <w:rPr>
                <w:rFonts w:asciiTheme="minorEastAsia" w:hAnsiTheme="minorEastAsia" w:hint="eastAsia"/>
                <w:sz w:val="22"/>
              </w:rPr>
              <w:t>00</w:t>
            </w:r>
            <w:r w:rsidRPr="00FB242A">
              <w:rPr>
                <w:rFonts w:ascii="Times New Roman" w:hAnsi="Times New Roman" w:cs="Times New Roman"/>
                <w:sz w:val="22"/>
              </w:rPr>
              <w:t>’</w:t>
            </w:r>
            <w:r>
              <w:rPr>
                <w:rFonts w:asciiTheme="minorEastAsia" w:hAnsiTheme="minorEastAsia" w:hint="eastAsia"/>
                <w:sz w:val="22"/>
              </w:rPr>
              <w:t>Ｎ</w:t>
            </w:r>
          </w:p>
          <w:p w14:paraId="131C8D09" w14:textId="7E792BBC"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Pr>
                <w:rFonts w:asciiTheme="minorEastAsia" w:hAnsiTheme="minorEastAsia"/>
                <w:sz w:val="22"/>
              </w:rPr>
              <w:t>00</w:t>
            </w:r>
            <w:r w:rsidRPr="00CF4B26">
              <w:rPr>
                <w:rFonts w:asciiTheme="minorEastAsia" w:hAnsiTheme="minorEastAsia" w:hint="eastAsia"/>
                <w:sz w:val="22"/>
              </w:rPr>
              <w:t>0</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495B60B8" w14:textId="54D7088C"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テの点</w:t>
            </w:r>
          </w:p>
        </w:tc>
        <w:tc>
          <w:tcPr>
            <w:tcW w:w="1701" w:type="dxa"/>
            <w:shd w:val="clear" w:color="auto" w:fill="auto"/>
          </w:tcPr>
          <w:p w14:paraId="586FB4FB"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783</w:t>
            </w:r>
            <w:r w:rsidRPr="00FB242A">
              <w:rPr>
                <w:rFonts w:ascii="Times New Roman" w:hAnsi="Times New Roman" w:cs="Times New Roman"/>
                <w:sz w:val="22"/>
              </w:rPr>
              <w:t>’</w:t>
            </w:r>
            <w:r>
              <w:rPr>
                <w:rFonts w:asciiTheme="minorEastAsia" w:hAnsiTheme="minorEastAsia" w:hint="eastAsia"/>
                <w:sz w:val="22"/>
              </w:rPr>
              <w:t>Ｎ</w:t>
            </w:r>
          </w:p>
          <w:p w14:paraId="28823B7B" w14:textId="507EDE05"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983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2E1841AE"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583</w:t>
            </w:r>
            <w:r w:rsidRPr="00FB242A">
              <w:rPr>
                <w:rFonts w:ascii="Times New Roman" w:hAnsi="Times New Roman" w:cs="Times New Roman"/>
                <w:sz w:val="22"/>
              </w:rPr>
              <w:t>’</w:t>
            </w:r>
            <w:r>
              <w:rPr>
                <w:rFonts w:asciiTheme="minorEastAsia" w:hAnsiTheme="minorEastAsia" w:hint="eastAsia"/>
                <w:sz w:val="22"/>
              </w:rPr>
              <w:t>Ｎ</w:t>
            </w:r>
          </w:p>
          <w:p w14:paraId="0E76F579" w14:textId="739C7E35"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55</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65195720" w14:textId="77777777" w:rsidTr="00A50005">
        <w:trPr>
          <w:trHeight w:val="788"/>
          <w:jc w:val="center"/>
        </w:trPr>
        <w:tc>
          <w:tcPr>
            <w:tcW w:w="1129" w:type="dxa"/>
          </w:tcPr>
          <w:p w14:paraId="6EFFCB9A" w14:textId="1F0E1FCD" w:rsidR="00691BE7" w:rsidRPr="004C6A42"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イ</w:t>
            </w:r>
            <w:r w:rsidRPr="004C6A42">
              <w:rPr>
                <w:rFonts w:asciiTheme="minorEastAsia" w:hAnsiTheme="minorEastAsia" w:hint="eastAsia"/>
                <w:sz w:val="24"/>
                <w:szCs w:val="24"/>
              </w:rPr>
              <w:t>の点</w:t>
            </w:r>
          </w:p>
        </w:tc>
        <w:tc>
          <w:tcPr>
            <w:tcW w:w="1701" w:type="dxa"/>
          </w:tcPr>
          <w:p w14:paraId="7BE6C460"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18</w:t>
            </w:r>
            <w:r w:rsidRPr="00CF4B26">
              <w:rPr>
                <w:rFonts w:asciiTheme="minorEastAsia" w:hAnsiTheme="minorEastAsia" w:hint="eastAsia"/>
                <w:sz w:val="22"/>
              </w:rPr>
              <w:t>.</w:t>
            </w:r>
            <w:r>
              <w:rPr>
                <w:rFonts w:asciiTheme="minorEastAsia" w:hAnsiTheme="minorEastAsia"/>
                <w:sz w:val="22"/>
              </w:rPr>
              <w:t>200</w:t>
            </w:r>
            <w:r w:rsidRPr="00FB242A">
              <w:rPr>
                <w:rFonts w:ascii="Times New Roman" w:hAnsi="Times New Roman" w:cs="Times New Roman"/>
                <w:sz w:val="22"/>
              </w:rPr>
              <w:t>’</w:t>
            </w:r>
            <w:r>
              <w:rPr>
                <w:rFonts w:asciiTheme="minorEastAsia" w:hAnsiTheme="minorEastAsia" w:hint="eastAsia"/>
                <w:sz w:val="22"/>
              </w:rPr>
              <w:t>Ｎ</w:t>
            </w:r>
          </w:p>
          <w:p w14:paraId="6632D77E" w14:textId="5F088CF6" w:rsidR="00691BE7" w:rsidRPr="00CF4B26" w:rsidRDefault="00691BE7" w:rsidP="00691BE7">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49</w:t>
            </w:r>
            <w:r w:rsidRPr="00CF4B26">
              <w:rPr>
                <w:rFonts w:asciiTheme="minorEastAsia" w:hAnsiTheme="minorEastAsia" w:hint="eastAsia"/>
                <w:sz w:val="22"/>
              </w:rPr>
              <w:t>.</w:t>
            </w:r>
            <w:r>
              <w:rPr>
                <w:rFonts w:asciiTheme="minorEastAsia" w:hAnsiTheme="minorEastAsia"/>
                <w:sz w:val="22"/>
              </w:rPr>
              <w:t>850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6149D65"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18</w:t>
            </w:r>
            <w:r w:rsidRPr="00CF4B26">
              <w:rPr>
                <w:rFonts w:asciiTheme="minorEastAsia" w:hAnsiTheme="minorEastAsia" w:hint="eastAsia"/>
                <w:sz w:val="22"/>
              </w:rPr>
              <w:t>.</w:t>
            </w:r>
            <w:r>
              <w:rPr>
                <w:rFonts w:asciiTheme="minorEastAsia" w:hAnsiTheme="minorEastAsia"/>
                <w:sz w:val="22"/>
              </w:rPr>
              <w:t>000</w:t>
            </w:r>
            <w:r w:rsidRPr="00FB242A">
              <w:rPr>
                <w:rFonts w:ascii="Times New Roman" w:hAnsi="Times New Roman" w:cs="Times New Roman"/>
                <w:sz w:val="22"/>
              </w:rPr>
              <w:t>’</w:t>
            </w:r>
            <w:r>
              <w:rPr>
                <w:rFonts w:asciiTheme="minorEastAsia" w:hAnsiTheme="minorEastAsia" w:hint="eastAsia"/>
                <w:sz w:val="22"/>
              </w:rPr>
              <w:t>Ｎ</w:t>
            </w:r>
          </w:p>
          <w:p w14:paraId="4781E30D" w14:textId="3FE71856" w:rsidR="00691BE7" w:rsidRPr="00CF4B26" w:rsidRDefault="00691BE7" w:rsidP="00691BE7">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Pr>
                <w:rFonts w:asciiTheme="minorEastAsia" w:hAnsiTheme="minorEastAsia"/>
                <w:sz w:val="22"/>
              </w:rPr>
              <w:t>000</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5CF0413D" w14:textId="55A2BAD4"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トの点</w:t>
            </w:r>
          </w:p>
        </w:tc>
        <w:tc>
          <w:tcPr>
            <w:tcW w:w="1701" w:type="dxa"/>
          </w:tcPr>
          <w:p w14:paraId="5EE62F5B"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083</w:t>
            </w:r>
            <w:r w:rsidRPr="00FB242A">
              <w:rPr>
                <w:rFonts w:ascii="Times New Roman" w:hAnsi="Times New Roman" w:cs="Times New Roman"/>
                <w:sz w:val="22"/>
              </w:rPr>
              <w:t>’</w:t>
            </w:r>
            <w:r>
              <w:rPr>
                <w:rFonts w:asciiTheme="minorEastAsia" w:hAnsiTheme="minorEastAsia" w:hint="eastAsia"/>
                <w:sz w:val="22"/>
              </w:rPr>
              <w:t>Ｎ</w:t>
            </w:r>
          </w:p>
          <w:p w14:paraId="0803A0FF" w14:textId="3FB395D1"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667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7875202"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883</w:t>
            </w:r>
            <w:r w:rsidRPr="00FB242A">
              <w:rPr>
                <w:rFonts w:ascii="Times New Roman" w:hAnsi="Times New Roman" w:cs="Times New Roman"/>
                <w:sz w:val="22"/>
              </w:rPr>
              <w:t>’</w:t>
            </w:r>
            <w:r>
              <w:rPr>
                <w:rFonts w:asciiTheme="minorEastAsia" w:hAnsiTheme="minorEastAsia" w:hint="eastAsia"/>
                <w:sz w:val="22"/>
              </w:rPr>
              <w:t>Ｎ</w:t>
            </w:r>
          </w:p>
          <w:p w14:paraId="0E441654" w14:textId="4D6203D2"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817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44548DAB" w14:textId="77777777" w:rsidTr="00AA080D">
        <w:trPr>
          <w:jc w:val="center"/>
        </w:trPr>
        <w:tc>
          <w:tcPr>
            <w:tcW w:w="1129" w:type="dxa"/>
          </w:tcPr>
          <w:p w14:paraId="03D13F82" w14:textId="50336EDB" w:rsidR="00691BE7" w:rsidRPr="004C6A42"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ウ</w:t>
            </w:r>
            <w:r w:rsidRPr="004C6A42">
              <w:rPr>
                <w:rFonts w:asciiTheme="minorEastAsia" w:hAnsiTheme="minorEastAsia" w:hint="eastAsia"/>
                <w:sz w:val="24"/>
                <w:szCs w:val="24"/>
              </w:rPr>
              <w:t>の点</w:t>
            </w:r>
          </w:p>
        </w:tc>
        <w:tc>
          <w:tcPr>
            <w:tcW w:w="1701" w:type="dxa"/>
          </w:tcPr>
          <w:p w14:paraId="60309CFA"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18</w:t>
            </w:r>
            <w:r w:rsidRPr="00CF4B26">
              <w:rPr>
                <w:rFonts w:asciiTheme="minorEastAsia" w:hAnsiTheme="minorEastAsia" w:hint="eastAsia"/>
                <w:sz w:val="22"/>
              </w:rPr>
              <w:t>.</w:t>
            </w:r>
            <w:r>
              <w:rPr>
                <w:rFonts w:asciiTheme="minorEastAsia" w:hAnsiTheme="minorEastAsia"/>
                <w:sz w:val="22"/>
              </w:rPr>
              <w:t>967</w:t>
            </w:r>
            <w:r w:rsidRPr="00FB242A">
              <w:rPr>
                <w:rFonts w:ascii="Times New Roman" w:hAnsi="Times New Roman" w:cs="Times New Roman"/>
                <w:sz w:val="22"/>
              </w:rPr>
              <w:t>’</w:t>
            </w:r>
            <w:r>
              <w:rPr>
                <w:rFonts w:asciiTheme="minorEastAsia" w:hAnsiTheme="minorEastAsia" w:hint="eastAsia"/>
                <w:sz w:val="22"/>
              </w:rPr>
              <w:t>Ｎ</w:t>
            </w:r>
          </w:p>
          <w:p w14:paraId="3654F0C4" w14:textId="4402FF5B"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850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420B2C69"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18</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Ｎ</w:t>
            </w:r>
          </w:p>
          <w:p w14:paraId="28E45D64" w14:textId="41B396A1"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000</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5BDF7F3F" w14:textId="44397B1C"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ナの点</w:t>
            </w:r>
          </w:p>
        </w:tc>
        <w:tc>
          <w:tcPr>
            <w:tcW w:w="1701" w:type="dxa"/>
          </w:tcPr>
          <w:p w14:paraId="6C34C99F"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983</w:t>
            </w:r>
            <w:r w:rsidRPr="00FB242A">
              <w:rPr>
                <w:rFonts w:ascii="Times New Roman" w:hAnsi="Times New Roman" w:cs="Times New Roman"/>
                <w:sz w:val="22"/>
              </w:rPr>
              <w:t>’</w:t>
            </w:r>
            <w:r>
              <w:rPr>
                <w:rFonts w:asciiTheme="minorEastAsia" w:hAnsiTheme="minorEastAsia" w:hint="eastAsia"/>
                <w:sz w:val="22"/>
              </w:rPr>
              <w:t>Ｎ</w:t>
            </w:r>
          </w:p>
          <w:p w14:paraId="27D40F37" w14:textId="4027BA8B"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883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4F2C41FC"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783</w:t>
            </w:r>
            <w:r w:rsidRPr="00FB242A">
              <w:rPr>
                <w:rFonts w:ascii="Times New Roman" w:hAnsi="Times New Roman" w:cs="Times New Roman"/>
                <w:sz w:val="22"/>
              </w:rPr>
              <w:t>’</w:t>
            </w:r>
            <w:r>
              <w:rPr>
                <w:rFonts w:asciiTheme="minorEastAsia" w:hAnsiTheme="minorEastAsia" w:hint="eastAsia"/>
                <w:sz w:val="22"/>
              </w:rPr>
              <w:t>Ｎ</w:t>
            </w:r>
          </w:p>
          <w:p w14:paraId="16292A9D" w14:textId="6FEC3211"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033</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2F4BC12A" w14:textId="77777777" w:rsidTr="00AA080D">
        <w:trPr>
          <w:jc w:val="center"/>
        </w:trPr>
        <w:tc>
          <w:tcPr>
            <w:tcW w:w="1129" w:type="dxa"/>
          </w:tcPr>
          <w:p w14:paraId="7ACBC1A5" w14:textId="25C1C33C" w:rsidR="00691BE7" w:rsidRPr="004C6A42"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エ</w:t>
            </w:r>
            <w:r w:rsidRPr="004C6A42">
              <w:rPr>
                <w:rFonts w:asciiTheme="minorEastAsia" w:hAnsiTheme="minorEastAsia" w:hint="eastAsia"/>
                <w:sz w:val="24"/>
                <w:szCs w:val="24"/>
              </w:rPr>
              <w:t>の点</w:t>
            </w:r>
          </w:p>
        </w:tc>
        <w:tc>
          <w:tcPr>
            <w:tcW w:w="1701" w:type="dxa"/>
          </w:tcPr>
          <w:p w14:paraId="156BAD1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17</w:t>
            </w:r>
            <w:r w:rsidRPr="00CF4B26">
              <w:rPr>
                <w:rFonts w:asciiTheme="minorEastAsia" w:hAnsiTheme="minorEastAsia" w:hint="eastAsia"/>
                <w:sz w:val="22"/>
              </w:rPr>
              <w:t>.</w:t>
            </w:r>
            <w:r>
              <w:rPr>
                <w:rFonts w:asciiTheme="minorEastAsia" w:hAnsiTheme="minorEastAsia"/>
                <w:sz w:val="22"/>
              </w:rPr>
              <w:t>967</w:t>
            </w:r>
            <w:r w:rsidRPr="00FB242A">
              <w:rPr>
                <w:rFonts w:ascii="Times New Roman" w:hAnsi="Times New Roman" w:cs="Times New Roman"/>
                <w:sz w:val="22"/>
              </w:rPr>
              <w:t>’</w:t>
            </w:r>
            <w:r>
              <w:rPr>
                <w:rFonts w:asciiTheme="minorEastAsia" w:hAnsiTheme="minorEastAsia" w:hint="eastAsia"/>
                <w:sz w:val="22"/>
              </w:rPr>
              <w:t>Ｎ</w:t>
            </w:r>
          </w:p>
          <w:p w14:paraId="6456C0BD" w14:textId="5EDB179A"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57</w:t>
            </w:r>
            <w:r w:rsidRPr="00CF4B26">
              <w:rPr>
                <w:rFonts w:asciiTheme="minorEastAsia" w:hAnsiTheme="minorEastAsia" w:hint="eastAsia"/>
                <w:sz w:val="22"/>
              </w:rPr>
              <w:t>.</w:t>
            </w:r>
            <w:r>
              <w:rPr>
                <w:rFonts w:asciiTheme="minorEastAsia" w:hAnsiTheme="minorEastAsia"/>
                <w:sz w:val="22"/>
              </w:rPr>
              <w:t>067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16255227"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17</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Ｎ</w:t>
            </w:r>
          </w:p>
          <w:p w14:paraId="2F16FB83" w14:textId="30CD6887"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57</w:t>
            </w:r>
            <w:r w:rsidRPr="00CF4B26">
              <w:rPr>
                <w:rFonts w:asciiTheme="minorEastAsia" w:hAnsiTheme="minorEastAsia" w:hint="eastAsia"/>
                <w:sz w:val="22"/>
              </w:rPr>
              <w:t>.</w:t>
            </w:r>
            <w:r>
              <w:rPr>
                <w:rFonts w:asciiTheme="minorEastAsia" w:hAnsiTheme="minorEastAsia"/>
                <w:sz w:val="22"/>
              </w:rPr>
              <w:t>217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1FBB8EDC" w14:textId="5349A7FE"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ニの点</w:t>
            </w:r>
          </w:p>
        </w:tc>
        <w:tc>
          <w:tcPr>
            <w:tcW w:w="1701" w:type="dxa"/>
          </w:tcPr>
          <w:p w14:paraId="4BBE91D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750</w:t>
            </w:r>
            <w:r w:rsidRPr="00FB242A">
              <w:rPr>
                <w:rFonts w:ascii="Times New Roman" w:hAnsi="Times New Roman" w:cs="Times New Roman"/>
                <w:sz w:val="22"/>
              </w:rPr>
              <w:t>’</w:t>
            </w:r>
            <w:r>
              <w:rPr>
                <w:rFonts w:asciiTheme="minorEastAsia" w:hAnsiTheme="minorEastAsia" w:hint="eastAsia"/>
                <w:sz w:val="22"/>
              </w:rPr>
              <w:t>Ｎ</w:t>
            </w:r>
          </w:p>
          <w:p w14:paraId="15DA5B7B" w14:textId="68ECD0E5"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016D674"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550</w:t>
            </w:r>
            <w:r w:rsidRPr="00FB242A">
              <w:rPr>
                <w:rFonts w:ascii="Times New Roman" w:hAnsi="Times New Roman" w:cs="Times New Roman"/>
                <w:sz w:val="22"/>
              </w:rPr>
              <w:t>’</w:t>
            </w:r>
            <w:r>
              <w:rPr>
                <w:rFonts w:asciiTheme="minorEastAsia" w:hAnsiTheme="minorEastAsia" w:hint="eastAsia"/>
                <w:sz w:val="22"/>
              </w:rPr>
              <w:t>Ｎ</w:t>
            </w:r>
          </w:p>
          <w:p w14:paraId="57A9FC95" w14:textId="672E043E" w:rsidR="00691BE7" w:rsidRPr="004C6A42"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917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1867848C" w14:textId="77777777" w:rsidTr="00AA080D">
        <w:trPr>
          <w:trHeight w:val="423"/>
          <w:jc w:val="center"/>
        </w:trPr>
        <w:tc>
          <w:tcPr>
            <w:tcW w:w="1129" w:type="dxa"/>
          </w:tcPr>
          <w:p w14:paraId="083E245B" w14:textId="0C748FD3" w:rsidR="00691BE7" w:rsidRPr="004C6A42" w:rsidRDefault="00691BE7" w:rsidP="00691BE7">
            <w:pPr>
              <w:spacing w:line="600" w:lineRule="exact"/>
              <w:rPr>
                <w:rFonts w:asciiTheme="minorEastAsia" w:hAnsiTheme="minorEastAsia"/>
                <w:b/>
                <w:sz w:val="24"/>
                <w:szCs w:val="24"/>
              </w:rPr>
            </w:pPr>
            <w:r>
              <w:rPr>
                <w:rFonts w:asciiTheme="minorEastAsia" w:hAnsiTheme="minorEastAsia" w:hint="eastAsia"/>
                <w:sz w:val="24"/>
                <w:szCs w:val="24"/>
              </w:rPr>
              <w:t>オ</w:t>
            </w:r>
            <w:r w:rsidRPr="004C6A42">
              <w:rPr>
                <w:rFonts w:asciiTheme="minorEastAsia" w:hAnsiTheme="minorEastAsia" w:hint="eastAsia"/>
                <w:sz w:val="24"/>
                <w:szCs w:val="24"/>
              </w:rPr>
              <w:t>の点</w:t>
            </w:r>
          </w:p>
        </w:tc>
        <w:tc>
          <w:tcPr>
            <w:tcW w:w="1701" w:type="dxa"/>
          </w:tcPr>
          <w:p w14:paraId="6EBE40A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16</w:t>
            </w:r>
            <w:r w:rsidRPr="00CF4B26">
              <w:rPr>
                <w:rFonts w:asciiTheme="minorEastAsia" w:hAnsiTheme="minorEastAsia" w:hint="eastAsia"/>
                <w:sz w:val="22"/>
              </w:rPr>
              <w:t>.</w:t>
            </w:r>
            <w:r>
              <w:rPr>
                <w:rFonts w:asciiTheme="minorEastAsia" w:hAnsiTheme="minorEastAsia"/>
                <w:sz w:val="22"/>
              </w:rPr>
              <w:t>000</w:t>
            </w:r>
            <w:r w:rsidRPr="00FB242A">
              <w:rPr>
                <w:rFonts w:ascii="Times New Roman" w:hAnsi="Times New Roman" w:cs="Times New Roman"/>
                <w:sz w:val="22"/>
              </w:rPr>
              <w:t>’</w:t>
            </w:r>
            <w:r>
              <w:rPr>
                <w:rFonts w:asciiTheme="minorEastAsia" w:hAnsiTheme="minorEastAsia" w:hint="eastAsia"/>
                <w:sz w:val="22"/>
              </w:rPr>
              <w:t>Ｎ</w:t>
            </w:r>
          </w:p>
          <w:p w14:paraId="0FF7B0EA" w14:textId="13C25C6C" w:rsidR="00691BE7" w:rsidRPr="002B1514" w:rsidRDefault="00691BE7" w:rsidP="00691BE7">
            <w:pPr>
              <w:rPr>
                <w:rFonts w:asciiTheme="minorEastAsia" w:hAnsiTheme="minorEastAsia"/>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22605F7F"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15</w:t>
            </w:r>
            <w:r w:rsidRPr="00CF4B26">
              <w:rPr>
                <w:rFonts w:asciiTheme="minorEastAsia" w:hAnsiTheme="minorEastAsia" w:hint="eastAsia"/>
                <w:sz w:val="22"/>
              </w:rPr>
              <w:t>.</w:t>
            </w:r>
            <w:r>
              <w:rPr>
                <w:rFonts w:asciiTheme="minorEastAsia" w:hAnsiTheme="minorEastAsia"/>
                <w:sz w:val="22"/>
              </w:rPr>
              <w:t>800</w:t>
            </w:r>
            <w:r w:rsidRPr="00FB242A">
              <w:rPr>
                <w:rFonts w:ascii="Times New Roman" w:hAnsi="Times New Roman" w:cs="Times New Roman"/>
                <w:sz w:val="22"/>
              </w:rPr>
              <w:t>’</w:t>
            </w:r>
            <w:r>
              <w:rPr>
                <w:rFonts w:asciiTheme="minorEastAsia" w:hAnsiTheme="minorEastAsia" w:hint="eastAsia"/>
                <w:sz w:val="22"/>
              </w:rPr>
              <w:t>Ｎ</w:t>
            </w:r>
          </w:p>
          <w:p w14:paraId="47F2569E" w14:textId="663C50D1"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283</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36F1C04B" w14:textId="6B65B223" w:rsidR="00691BE7" w:rsidRPr="00A50005" w:rsidRDefault="00691BE7" w:rsidP="00691BE7">
            <w:pPr>
              <w:rPr>
                <w:rFonts w:asciiTheme="minorEastAsia" w:hAnsiTheme="minorEastAsia"/>
                <w:b/>
                <w:sz w:val="24"/>
                <w:szCs w:val="24"/>
              </w:rPr>
            </w:pPr>
            <w:r w:rsidRPr="00A50005">
              <w:rPr>
                <w:rFonts w:asciiTheme="minorEastAsia" w:hAnsiTheme="minorEastAsia" w:hint="eastAsia"/>
                <w:sz w:val="24"/>
                <w:szCs w:val="24"/>
              </w:rPr>
              <w:t>ヌの点</w:t>
            </w:r>
          </w:p>
        </w:tc>
        <w:tc>
          <w:tcPr>
            <w:tcW w:w="1701" w:type="dxa"/>
          </w:tcPr>
          <w:p w14:paraId="376FCCF8"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18</w:t>
            </w:r>
            <w:r w:rsidRPr="00CF4B26">
              <w:rPr>
                <w:rFonts w:asciiTheme="minorEastAsia" w:hAnsiTheme="minorEastAsia" w:hint="eastAsia"/>
                <w:sz w:val="22"/>
              </w:rPr>
              <w:t>.</w:t>
            </w:r>
            <w:r>
              <w:rPr>
                <w:rFonts w:asciiTheme="minorEastAsia" w:hAnsiTheme="minorEastAsia"/>
                <w:sz w:val="22"/>
              </w:rPr>
              <w:t>217</w:t>
            </w:r>
            <w:r w:rsidRPr="00FB242A">
              <w:rPr>
                <w:rFonts w:ascii="Times New Roman" w:hAnsi="Times New Roman" w:cs="Times New Roman"/>
                <w:sz w:val="22"/>
              </w:rPr>
              <w:t>’</w:t>
            </w:r>
            <w:r>
              <w:rPr>
                <w:rFonts w:asciiTheme="minorEastAsia" w:hAnsiTheme="minorEastAsia" w:hint="eastAsia"/>
                <w:sz w:val="22"/>
              </w:rPr>
              <w:t>Ｎ</w:t>
            </w:r>
          </w:p>
          <w:p w14:paraId="63A225FC" w14:textId="5717216E"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183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2D6A62E9"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18</w:t>
            </w:r>
            <w:r w:rsidRPr="00CF4B26">
              <w:rPr>
                <w:rFonts w:asciiTheme="minorEastAsia" w:hAnsiTheme="minorEastAsia" w:hint="eastAsia"/>
                <w:sz w:val="22"/>
              </w:rPr>
              <w:t>.</w:t>
            </w:r>
            <w:r>
              <w:rPr>
                <w:rFonts w:asciiTheme="minorEastAsia" w:hAnsiTheme="minorEastAsia"/>
                <w:sz w:val="22"/>
              </w:rPr>
              <w:t>017</w:t>
            </w:r>
            <w:r w:rsidRPr="00FB242A">
              <w:rPr>
                <w:rFonts w:ascii="Times New Roman" w:hAnsi="Times New Roman" w:cs="Times New Roman"/>
                <w:sz w:val="22"/>
              </w:rPr>
              <w:t>’</w:t>
            </w:r>
            <w:r>
              <w:rPr>
                <w:rFonts w:asciiTheme="minorEastAsia" w:hAnsiTheme="minorEastAsia" w:hint="eastAsia"/>
                <w:sz w:val="22"/>
              </w:rPr>
              <w:t>Ｎ</w:t>
            </w:r>
          </w:p>
          <w:p w14:paraId="0ABD3A05" w14:textId="65615856"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54</w:t>
            </w:r>
            <w:r w:rsidRPr="00CF4B26">
              <w:rPr>
                <w:rFonts w:asciiTheme="minorEastAsia" w:hAnsiTheme="minorEastAsia" w:hint="eastAsia"/>
                <w:sz w:val="22"/>
              </w:rPr>
              <w:t>.</w:t>
            </w:r>
            <w:r>
              <w:rPr>
                <w:rFonts w:asciiTheme="minorEastAsia" w:hAnsiTheme="minorEastAsia"/>
                <w:sz w:val="22"/>
              </w:rPr>
              <w:t>333</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0420DEF5" w14:textId="77777777" w:rsidTr="00AA080D">
        <w:trPr>
          <w:jc w:val="center"/>
        </w:trPr>
        <w:tc>
          <w:tcPr>
            <w:tcW w:w="1129" w:type="dxa"/>
          </w:tcPr>
          <w:p w14:paraId="5654A136" w14:textId="4481BB07" w:rsidR="00691BE7" w:rsidRPr="004C6A42" w:rsidRDefault="00691BE7" w:rsidP="00691BE7">
            <w:pPr>
              <w:spacing w:line="600" w:lineRule="exact"/>
              <w:rPr>
                <w:rFonts w:asciiTheme="minorEastAsia" w:hAnsiTheme="minorEastAsia"/>
                <w:b/>
                <w:sz w:val="24"/>
                <w:szCs w:val="24"/>
              </w:rPr>
            </w:pPr>
            <w:r>
              <w:rPr>
                <w:rFonts w:asciiTheme="minorEastAsia" w:hAnsiTheme="minorEastAsia" w:hint="eastAsia"/>
                <w:sz w:val="24"/>
                <w:szCs w:val="24"/>
              </w:rPr>
              <w:t>カ</w:t>
            </w:r>
            <w:r w:rsidRPr="004C6A42">
              <w:rPr>
                <w:rFonts w:asciiTheme="minorEastAsia" w:hAnsiTheme="minorEastAsia" w:hint="eastAsia"/>
                <w:sz w:val="24"/>
                <w:szCs w:val="24"/>
              </w:rPr>
              <w:t>の点</w:t>
            </w:r>
          </w:p>
        </w:tc>
        <w:tc>
          <w:tcPr>
            <w:tcW w:w="1701" w:type="dxa"/>
          </w:tcPr>
          <w:p w14:paraId="3FF0C785"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sidRPr="00CF4B26">
              <w:rPr>
                <w:rFonts w:asciiTheme="minorEastAsia" w:hAnsiTheme="minorEastAsia" w:hint="eastAsia"/>
                <w:sz w:val="22"/>
              </w:rPr>
              <w:t>14.</w:t>
            </w:r>
            <w:r>
              <w:rPr>
                <w:rFonts w:asciiTheme="minorEastAsia" w:hAnsiTheme="minorEastAsia"/>
                <w:sz w:val="22"/>
              </w:rPr>
              <w:t>7</w:t>
            </w:r>
            <w:r w:rsidRPr="00CF4B26">
              <w:rPr>
                <w:rFonts w:asciiTheme="minorEastAsia" w:hAnsiTheme="minorEastAsia" w:hint="eastAsia"/>
                <w:sz w:val="22"/>
              </w:rPr>
              <w:t>00</w:t>
            </w:r>
            <w:r w:rsidRPr="00FB242A">
              <w:rPr>
                <w:rFonts w:ascii="Times New Roman" w:hAnsi="Times New Roman" w:cs="Times New Roman"/>
                <w:sz w:val="22"/>
              </w:rPr>
              <w:t>’</w:t>
            </w:r>
            <w:r>
              <w:rPr>
                <w:rFonts w:asciiTheme="minorEastAsia" w:hAnsiTheme="minorEastAsia" w:hint="eastAsia"/>
                <w:sz w:val="22"/>
              </w:rPr>
              <w:t>Ｎ</w:t>
            </w:r>
          </w:p>
          <w:p w14:paraId="702B4C09" w14:textId="13231A34"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sidRPr="00CF4B26">
              <w:rPr>
                <w:rFonts w:asciiTheme="minorEastAsia" w:hAnsiTheme="minorEastAsia" w:hint="eastAsia"/>
                <w:sz w:val="22"/>
              </w:rPr>
              <w:t>4</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44B0EB0C"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sidRPr="00CF4B26">
              <w:rPr>
                <w:rFonts w:asciiTheme="minorEastAsia" w:hAnsiTheme="minorEastAsia" w:hint="eastAsia"/>
                <w:sz w:val="22"/>
              </w:rPr>
              <w:t>14.</w:t>
            </w:r>
            <w:r>
              <w:rPr>
                <w:rFonts w:asciiTheme="minorEastAsia" w:hAnsiTheme="minorEastAsia"/>
                <w:sz w:val="22"/>
              </w:rPr>
              <w:t>5</w:t>
            </w:r>
            <w:r w:rsidRPr="00CF4B26">
              <w:rPr>
                <w:rFonts w:asciiTheme="minorEastAsia" w:hAnsiTheme="minorEastAsia" w:hint="eastAsia"/>
                <w:sz w:val="22"/>
              </w:rPr>
              <w:t>00</w:t>
            </w:r>
            <w:r w:rsidRPr="00FB242A">
              <w:rPr>
                <w:rFonts w:ascii="Times New Roman" w:hAnsi="Times New Roman" w:cs="Times New Roman"/>
                <w:sz w:val="22"/>
              </w:rPr>
              <w:t>’</w:t>
            </w:r>
            <w:r>
              <w:rPr>
                <w:rFonts w:asciiTheme="minorEastAsia" w:hAnsiTheme="minorEastAsia" w:hint="eastAsia"/>
                <w:sz w:val="22"/>
              </w:rPr>
              <w:t>Ｎ</w:t>
            </w:r>
          </w:p>
          <w:p w14:paraId="4B10D273" w14:textId="5DEA8181"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sidRPr="00CF4B26">
              <w:rPr>
                <w:rFonts w:asciiTheme="minorEastAsia" w:hAnsiTheme="minorEastAsia" w:hint="eastAsia"/>
                <w:sz w:val="22"/>
              </w:rPr>
              <w:t>4</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283</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5F665AE5" w14:textId="6286D752" w:rsidR="00691BE7" w:rsidRPr="00A50005" w:rsidRDefault="00691BE7" w:rsidP="00691BE7">
            <w:pPr>
              <w:rPr>
                <w:rFonts w:asciiTheme="minorEastAsia" w:hAnsiTheme="minorEastAsia"/>
                <w:b/>
                <w:sz w:val="24"/>
                <w:szCs w:val="24"/>
              </w:rPr>
            </w:pPr>
            <w:r w:rsidRPr="00A50005">
              <w:rPr>
                <w:rFonts w:asciiTheme="minorEastAsia" w:hAnsiTheme="minorEastAsia" w:hint="eastAsia"/>
                <w:sz w:val="24"/>
                <w:szCs w:val="24"/>
              </w:rPr>
              <w:t>ネの点</w:t>
            </w:r>
          </w:p>
        </w:tc>
        <w:tc>
          <w:tcPr>
            <w:tcW w:w="1701" w:type="dxa"/>
          </w:tcPr>
          <w:p w14:paraId="69FF5D32"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217</w:t>
            </w:r>
            <w:r w:rsidRPr="00FB242A">
              <w:rPr>
                <w:rFonts w:ascii="Times New Roman" w:hAnsi="Times New Roman" w:cs="Times New Roman"/>
                <w:sz w:val="22"/>
              </w:rPr>
              <w:t>’</w:t>
            </w:r>
            <w:r>
              <w:rPr>
                <w:rFonts w:asciiTheme="minorEastAsia" w:hAnsiTheme="minorEastAsia" w:hint="eastAsia"/>
                <w:sz w:val="22"/>
              </w:rPr>
              <w:t>Ｎ</w:t>
            </w:r>
          </w:p>
          <w:p w14:paraId="1B5B36D2" w14:textId="04A74366"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817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1FD159AD"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017</w:t>
            </w:r>
            <w:r w:rsidRPr="00FB242A">
              <w:rPr>
                <w:rFonts w:ascii="Times New Roman" w:hAnsi="Times New Roman" w:cs="Times New Roman"/>
                <w:sz w:val="22"/>
              </w:rPr>
              <w:t>’</w:t>
            </w:r>
            <w:r>
              <w:rPr>
                <w:rFonts w:asciiTheme="minorEastAsia" w:hAnsiTheme="minorEastAsia" w:hint="eastAsia"/>
                <w:sz w:val="22"/>
              </w:rPr>
              <w:t>Ｎ</w:t>
            </w:r>
          </w:p>
          <w:p w14:paraId="2491B030" w14:textId="3D6A0F79" w:rsidR="00691BE7" w:rsidRPr="004C6A42" w:rsidRDefault="00691BE7" w:rsidP="00691BE7">
            <w:pPr>
              <w:rPr>
                <w:rFonts w:asciiTheme="minorEastAsia" w:hAnsiTheme="minorEastAsia"/>
                <w:b/>
                <w:sz w:val="24"/>
                <w:szCs w:val="24"/>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967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4B733072" w14:textId="77777777" w:rsidTr="00AA080D">
        <w:trPr>
          <w:jc w:val="center"/>
        </w:trPr>
        <w:tc>
          <w:tcPr>
            <w:tcW w:w="1129" w:type="dxa"/>
          </w:tcPr>
          <w:p w14:paraId="174AD0DB" w14:textId="0C569187" w:rsidR="00691BE7"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キ</w:t>
            </w:r>
            <w:r w:rsidRPr="004C6A42">
              <w:rPr>
                <w:rFonts w:asciiTheme="minorEastAsia" w:hAnsiTheme="minorEastAsia" w:hint="eastAsia"/>
                <w:sz w:val="24"/>
                <w:szCs w:val="24"/>
              </w:rPr>
              <w:t>の点</w:t>
            </w:r>
          </w:p>
        </w:tc>
        <w:tc>
          <w:tcPr>
            <w:tcW w:w="1701" w:type="dxa"/>
          </w:tcPr>
          <w:p w14:paraId="7019A84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19</w:t>
            </w:r>
            <w:r w:rsidRPr="00CF4B26">
              <w:rPr>
                <w:rFonts w:asciiTheme="minorEastAsia" w:hAnsiTheme="minorEastAsia" w:hint="eastAsia"/>
                <w:sz w:val="22"/>
              </w:rPr>
              <w:t>.</w:t>
            </w:r>
            <w:r>
              <w:rPr>
                <w:rFonts w:asciiTheme="minorEastAsia" w:hAnsiTheme="minorEastAsia"/>
                <w:sz w:val="22"/>
              </w:rPr>
              <w:t>9</w:t>
            </w:r>
            <w:r w:rsidRPr="00CF4B26">
              <w:rPr>
                <w:rFonts w:asciiTheme="minorEastAsia" w:hAnsiTheme="minorEastAsia" w:hint="eastAsia"/>
                <w:sz w:val="22"/>
              </w:rPr>
              <w:t>00</w:t>
            </w:r>
            <w:r w:rsidRPr="00FB242A">
              <w:rPr>
                <w:rFonts w:ascii="Times New Roman" w:hAnsi="Times New Roman" w:cs="Times New Roman"/>
                <w:sz w:val="22"/>
              </w:rPr>
              <w:t>’</w:t>
            </w:r>
            <w:r>
              <w:rPr>
                <w:rFonts w:asciiTheme="minorEastAsia" w:hAnsiTheme="minorEastAsia" w:hint="eastAsia"/>
                <w:sz w:val="22"/>
              </w:rPr>
              <w:t>Ｎ</w:t>
            </w:r>
          </w:p>
          <w:p w14:paraId="2C3B1111" w14:textId="2358B901"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sidRPr="00CF4B26">
              <w:rPr>
                <w:rFonts w:asciiTheme="minorEastAsia" w:hAnsiTheme="minorEastAsia" w:hint="eastAsia"/>
                <w:sz w:val="22"/>
              </w:rPr>
              <w:t>4</w:t>
            </w:r>
            <w:r>
              <w:rPr>
                <w:rFonts w:asciiTheme="minorEastAsia" w:hAnsiTheme="minorEastAsia"/>
                <w:sz w:val="22"/>
              </w:rPr>
              <w:t>6</w:t>
            </w:r>
            <w:r w:rsidRPr="00CF4B26">
              <w:rPr>
                <w:rFonts w:asciiTheme="minorEastAsia" w:hAnsiTheme="minorEastAsia" w:hint="eastAsia"/>
                <w:sz w:val="22"/>
              </w:rPr>
              <w:t>.</w:t>
            </w:r>
            <w:r>
              <w:rPr>
                <w:rFonts w:asciiTheme="minorEastAsia" w:hAnsiTheme="minorEastAsia"/>
                <w:sz w:val="22"/>
              </w:rPr>
              <w:t>900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1DBE2AB7"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19</w:t>
            </w:r>
            <w:r w:rsidRPr="00CF4B26">
              <w:rPr>
                <w:rFonts w:asciiTheme="minorEastAsia" w:hAnsiTheme="minorEastAsia" w:hint="eastAsia"/>
                <w:sz w:val="22"/>
              </w:rPr>
              <w:t>.</w:t>
            </w:r>
            <w:r>
              <w:rPr>
                <w:rFonts w:asciiTheme="minorEastAsia" w:hAnsiTheme="minorEastAsia"/>
                <w:sz w:val="22"/>
              </w:rPr>
              <w:t>7</w:t>
            </w:r>
            <w:r w:rsidRPr="00CF4B26">
              <w:rPr>
                <w:rFonts w:asciiTheme="minorEastAsia" w:hAnsiTheme="minorEastAsia" w:hint="eastAsia"/>
                <w:sz w:val="22"/>
              </w:rPr>
              <w:t>00</w:t>
            </w:r>
            <w:r w:rsidRPr="00FB242A">
              <w:rPr>
                <w:rFonts w:ascii="Times New Roman" w:hAnsi="Times New Roman" w:cs="Times New Roman"/>
                <w:sz w:val="22"/>
              </w:rPr>
              <w:t>’</w:t>
            </w:r>
            <w:r>
              <w:rPr>
                <w:rFonts w:asciiTheme="minorEastAsia" w:hAnsiTheme="minorEastAsia" w:hint="eastAsia"/>
                <w:sz w:val="22"/>
              </w:rPr>
              <w:t>Ｎ</w:t>
            </w:r>
          </w:p>
          <w:p w14:paraId="710A72CB" w14:textId="23796FAC"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sidRPr="00CF4B26">
              <w:rPr>
                <w:rFonts w:asciiTheme="minorEastAsia" w:hAnsiTheme="minorEastAsia" w:hint="eastAsia"/>
                <w:sz w:val="22"/>
              </w:rPr>
              <w:t>4</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050</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38E2C9BC" w14:textId="28E075B1"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ノの点</w:t>
            </w:r>
          </w:p>
        </w:tc>
        <w:tc>
          <w:tcPr>
            <w:tcW w:w="1701" w:type="dxa"/>
          </w:tcPr>
          <w:p w14:paraId="460FCDE2"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667</w:t>
            </w:r>
            <w:r w:rsidRPr="00FB242A">
              <w:rPr>
                <w:rFonts w:ascii="Times New Roman" w:hAnsi="Times New Roman" w:cs="Times New Roman"/>
                <w:sz w:val="22"/>
              </w:rPr>
              <w:t>’</w:t>
            </w:r>
            <w:r>
              <w:rPr>
                <w:rFonts w:asciiTheme="minorEastAsia" w:hAnsiTheme="minorEastAsia" w:hint="eastAsia"/>
                <w:sz w:val="22"/>
              </w:rPr>
              <w:t>Ｎ</w:t>
            </w:r>
          </w:p>
          <w:p w14:paraId="6F621207" w14:textId="675A34FC"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783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0AAF983E"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467</w:t>
            </w:r>
            <w:r w:rsidRPr="00FB242A">
              <w:rPr>
                <w:rFonts w:ascii="Times New Roman" w:hAnsi="Times New Roman" w:cs="Times New Roman"/>
                <w:sz w:val="22"/>
              </w:rPr>
              <w:t>’</w:t>
            </w:r>
            <w:r>
              <w:rPr>
                <w:rFonts w:asciiTheme="minorEastAsia" w:hAnsiTheme="minorEastAsia" w:hint="eastAsia"/>
                <w:sz w:val="22"/>
              </w:rPr>
              <w:t>Ｎ</w:t>
            </w:r>
          </w:p>
          <w:p w14:paraId="205A837E" w14:textId="0D703D32"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933</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340DBDE5" w14:textId="77777777" w:rsidTr="00AA080D">
        <w:trPr>
          <w:jc w:val="center"/>
        </w:trPr>
        <w:tc>
          <w:tcPr>
            <w:tcW w:w="1129" w:type="dxa"/>
          </w:tcPr>
          <w:p w14:paraId="4EBECC64" w14:textId="5512DAC4" w:rsidR="00691BE7"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ク</w:t>
            </w:r>
            <w:r w:rsidRPr="004C6A42">
              <w:rPr>
                <w:rFonts w:asciiTheme="minorEastAsia" w:hAnsiTheme="minorEastAsia" w:hint="eastAsia"/>
                <w:sz w:val="24"/>
                <w:szCs w:val="24"/>
              </w:rPr>
              <w:t>の点</w:t>
            </w:r>
          </w:p>
        </w:tc>
        <w:tc>
          <w:tcPr>
            <w:tcW w:w="1701" w:type="dxa"/>
          </w:tcPr>
          <w:p w14:paraId="4F5F6CD7"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20</w:t>
            </w:r>
            <w:r w:rsidRPr="00CF4B26">
              <w:rPr>
                <w:rFonts w:asciiTheme="minorEastAsia" w:hAnsiTheme="minorEastAsia" w:hint="eastAsia"/>
                <w:sz w:val="22"/>
              </w:rPr>
              <w:t>.</w:t>
            </w:r>
            <w:r>
              <w:rPr>
                <w:rFonts w:asciiTheme="minorEastAsia" w:hAnsiTheme="minorEastAsia"/>
                <w:sz w:val="22"/>
              </w:rPr>
              <w:t>967</w:t>
            </w:r>
            <w:r w:rsidRPr="00FB242A">
              <w:rPr>
                <w:rFonts w:ascii="Times New Roman" w:hAnsi="Times New Roman" w:cs="Times New Roman"/>
                <w:sz w:val="22"/>
              </w:rPr>
              <w:t>’</w:t>
            </w:r>
            <w:r>
              <w:rPr>
                <w:rFonts w:asciiTheme="minorEastAsia" w:hAnsiTheme="minorEastAsia" w:hint="eastAsia"/>
                <w:sz w:val="22"/>
              </w:rPr>
              <w:t>Ｎ</w:t>
            </w:r>
          </w:p>
          <w:p w14:paraId="08B3ED4D" w14:textId="1ADF5391"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717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0495A4E4"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20</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Ｎ</w:t>
            </w:r>
          </w:p>
          <w:p w14:paraId="79A355B2" w14:textId="7BE36FAE"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867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0A1B8CBF" w14:textId="25E86342"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ハの点</w:t>
            </w:r>
          </w:p>
        </w:tc>
        <w:tc>
          <w:tcPr>
            <w:tcW w:w="1701" w:type="dxa"/>
          </w:tcPr>
          <w:p w14:paraId="5F34A860"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683</w:t>
            </w:r>
            <w:r w:rsidRPr="00FB242A">
              <w:rPr>
                <w:rFonts w:ascii="Times New Roman" w:hAnsi="Times New Roman" w:cs="Times New Roman"/>
                <w:sz w:val="22"/>
              </w:rPr>
              <w:t>’</w:t>
            </w:r>
            <w:r>
              <w:rPr>
                <w:rFonts w:asciiTheme="minorEastAsia" w:hAnsiTheme="minorEastAsia" w:hint="eastAsia"/>
                <w:sz w:val="22"/>
              </w:rPr>
              <w:t>Ｎ</w:t>
            </w:r>
          </w:p>
          <w:p w14:paraId="5DF33142" w14:textId="022C5D12"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917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7AFB281E"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483</w:t>
            </w:r>
            <w:r w:rsidRPr="00FB242A">
              <w:rPr>
                <w:rFonts w:ascii="Times New Roman" w:hAnsi="Times New Roman" w:cs="Times New Roman"/>
                <w:sz w:val="22"/>
              </w:rPr>
              <w:t>’</w:t>
            </w:r>
            <w:r>
              <w:rPr>
                <w:rFonts w:asciiTheme="minorEastAsia" w:hAnsiTheme="minorEastAsia" w:hint="eastAsia"/>
                <w:sz w:val="22"/>
              </w:rPr>
              <w:t>Ｎ</w:t>
            </w:r>
          </w:p>
          <w:p w14:paraId="55B5A1D1" w14:textId="103F0A07"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53</w:t>
            </w:r>
            <w:r w:rsidRPr="00CF4B26">
              <w:rPr>
                <w:rFonts w:asciiTheme="minorEastAsia" w:hAnsiTheme="minorEastAsia" w:hint="eastAsia"/>
                <w:sz w:val="22"/>
              </w:rPr>
              <w:t>.</w:t>
            </w:r>
            <w:r>
              <w:rPr>
                <w:rFonts w:asciiTheme="minorEastAsia" w:hAnsiTheme="minorEastAsia"/>
                <w:sz w:val="22"/>
              </w:rPr>
              <w:t>067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00F94CA5" w14:textId="77777777" w:rsidTr="00AA080D">
        <w:trPr>
          <w:jc w:val="center"/>
        </w:trPr>
        <w:tc>
          <w:tcPr>
            <w:tcW w:w="1129" w:type="dxa"/>
          </w:tcPr>
          <w:p w14:paraId="09D8FA3C" w14:textId="6544AF4C" w:rsidR="00691BE7"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ケ</w:t>
            </w:r>
            <w:r w:rsidRPr="004C6A42">
              <w:rPr>
                <w:rFonts w:asciiTheme="minorEastAsia" w:hAnsiTheme="minorEastAsia" w:hint="eastAsia"/>
                <w:sz w:val="24"/>
                <w:szCs w:val="24"/>
              </w:rPr>
              <w:t>の点</w:t>
            </w:r>
          </w:p>
        </w:tc>
        <w:tc>
          <w:tcPr>
            <w:tcW w:w="1701" w:type="dxa"/>
          </w:tcPr>
          <w:p w14:paraId="1705D433"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22</w:t>
            </w:r>
            <w:r w:rsidRPr="00CF4B26">
              <w:rPr>
                <w:rFonts w:asciiTheme="minorEastAsia" w:hAnsiTheme="minorEastAsia" w:hint="eastAsia"/>
                <w:sz w:val="22"/>
              </w:rPr>
              <w:t>.</w:t>
            </w:r>
            <w:r>
              <w:rPr>
                <w:rFonts w:asciiTheme="minorEastAsia" w:hAnsiTheme="minorEastAsia"/>
                <w:sz w:val="22"/>
              </w:rPr>
              <w:t>233</w:t>
            </w:r>
            <w:r w:rsidRPr="00FB242A">
              <w:rPr>
                <w:rFonts w:ascii="Times New Roman" w:hAnsi="Times New Roman" w:cs="Times New Roman"/>
                <w:sz w:val="22"/>
              </w:rPr>
              <w:t>’</w:t>
            </w:r>
            <w:r>
              <w:rPr>
                <w:rFonts w:asciiTheme="minorEastAsia" w:hAnsiTheme="minorEastAsia" w:hint="eastAsia"/>
                <w:sz w:val="22"/>
              </w:rPr>
              <w:t>Ｎ</w:t>
            </w:r>
          </w:p>
          <w:p w14:paraId="640498ED" w14:textId="55AA56FB"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533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02D7CCB4"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22</w:t>
            </w:r>
            <w:r w:rsidRPr="00CF4B26">
              <w:rPr>
                <w:rFonts w:asciiTheme="minorEastAsia" w:hAnsiTheme="minorEastAsia" w:hint="eastAsia"/>
                <w:sz w:val="22"/>
              </w:rPr>
              <w:t>.</w:t>
            </w:r>
            <w:r>
              <w:rPr>
                <w:rFonts w:asciiTheme="minorEastAsia" w:hAnsiTheme="minorEastAsia"/>
                <w:sz w:val="22"/>
              </w:rPr>
              <w:t>033</w:t>
            </w:r>
            <w:r w:rsidRPr="00FB242A">
              <w:rPr>
                <w:rFonts w:ascii="Times New Roman" w:hAnsi="Times New Roman" w:cs="Times New Roman"/>
                <w:sz w:val="22"/>
              </w:rPr>
              <w:t>’</w:t>
            </w:r>
            <w:r>
              <w:rPr>
                <w:rFonts w:asciiTheme="minorEastAsia" w:hAnsiTheme="minorEastAsia" w:hint="eastAsia"/>
                <w:sz w:val="22"/>
              </w:rPr>
              <w:t>Ｎ</w:t>
            </w:r>
          </w:p>
          <w:p w14:paraId="1F6BA0BB" w14:textId="2BD4CFFC"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683</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7F01D73C" w14:textId="5D707426"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ヒの点</w:t>
            </w:r>
          </w:p>
        </w:tc>
        <w:tc>
          <w:tcPr>
            <w:tcW w:w="1701" w:type="dxa"/>
          </w:tcPr>
          <w:p w14:paraId="3E24CC3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183</w:t>
            </w:r>
            <w:r w:rsidRPr="00FB242A">
              <w:rPr>
                <w:rFonts w:ascii="Times New Roman" w:hAnsi="Times New Roman" w:cs="Times New Roman"/>
                <w:sz w:val="22"/>
              </w:rPr>
              <w:t>’</w:t>
            </w:r>
            <w:r>
              <w:rPr>
                <w:rFonts w:asciiTheme="minorEastAsia" w:hAnsiTheme="minorEastAsia" w:hint="eastAsia"/>
                <w:sz w:val="22"/>
              </w:rPr>
              <w:t>Ｎ</w:t>
            </w:r>
          </w:p>
          <w:p w14:paraId="04AB0692" w14:textId="24BA4D58"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917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1A35DEC5"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983</w:t>
            </w:r>
            <w:r w:rsidRPr="00FB242A">
              <w:rPr>
                <w:rFonts w:ascii="Times New Roman" w:hAnsi="Times New Roman" w:cs="Times New Roman"/>
                <w:sz w:val="22"/>
              </w:rPr>
              <w:t>’</w:t>
            </w:r>
            <w:r>
              <w:rPr>
                <w:rFonts w:asciiTheme="minorEastAsia" w:hAnsiTheme="minorEastAsia" w:hint="eastAsia"/>
                <w:sz w:val="22"/>
              </w:rPr>
              <w:t>Ｎ</w:t>
            </w:r>
          </w:p>
          <w:p w14:paraId="3027C690" w14:textId="1FAFEF14"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3</w:t>
            </w:r>
            <w:r w:rsidRPr="00CF4B26">
              <w:rPr>
                <w:rFonts w:asciiTheme="minorEastAsia" w:hAnsiTheme="minorEastAsia" w:hint="eastAsia"/>
                <w:sz w:val="22"/>
              </w:rPr>
              <w:t>.</w:t>
            </w:r>
            <w:r>
              <w:rPr>
                <w:rFonts w:asciiTheme="minorEastAsia" w:hAnsiTheme="minorEastAsia"/>
                <w:sz w:val="22"/>
              </w:rPr>
              <w:t>067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7F6F7974" w14:textId="77777777" w:rsidTr="00AA080D">
        <w:trPr>
          <w:jc w:val="center"/>
        </w:trPr>
        <w:tc>
          <w:tcPr>
            <w:tcW w:w="1129" w:type="dxa"/>
          </w:tcPr>
          <w:p w14:paraId="7F698158" w14:textId="18791804" w:rsidR="00691BE7" w:rsidRDefault="00691BE7" w:rsidP="00691BE7">
            <w:pPr>
              <w:spacing w:line="600" w:lineRule="exact"/>
              <w:rPr>
                <w:rFonts w:asciiTheme="minorEastAsia" w:hAnsiTheme="minorEastAsia"/>
                <w:sz w:val="24"/>
                <w:szCs w:val="24"/>
              </w:rPr>
            </w:pPr>
            <w:r>
              <w:rPr>
                <w:rFonts w:asciiTheme="minorEastAsia" w:hAnsiTheme="minorEastAsia" w:hint="eastAsia"/>
                <w:sz w:val="24"/>
                <w:szCs w:val="24"/>
              </w:rPr>
              <w:t>コ</w:t>
            </w:r>
            <w:r w:rsidRPr="004C6A42">
              <w:rPr>
                <w:rFonts w:asciiTheme="minorEastAsia" w:hAnsiTheme="minorEastAsia" w:hint="eastAsia"/>
                <w:sz w:val="24"/>
                <w:szCs w:val="24"/>
              </w:rPr>
              <w:t>の点</w:t>
            </w:r>
          </w:p>
        </w:tc>
        <w:tc>
          <w:tcPr>
            <w:tcW w:w="1701" w:type="dxa"/>
          </w:tcPr>
          <w:p w14:paraId="789B2059"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20</w:t>
            </w:r>
            <w:r w:rsidRPr="00CF4B26">
              <w:rPr>
                <w:rFonts w:asciiTheme="minorEastAsia" w:hAnsiTheme="minorEastAsia" w:hint="eastAsia"/>
                <w:sz w:val="22"/>
              </w:rPr>
              <w:t>.</w:t>
            </w:r>
            <w:r>
              <w:rPr>
                <w:rFonts w:asciiTheme="minorEastAsia" w:hAnsiTheme="minorEastAsia"/>
                <w:sz w:val="22"/>
              </w:rPr>
              <w:t>783</w:t>
            </w:r>
            <w:r w:rsidRPr="00FB242A">
              <w:rPr>
                <w:rFonts w:ascii="Times New Roman" w:hAnsi="Times New Roman" w:cs="Times New Roman"/>
                <w:sz w:val="22"/>
              </w:rPr>
              <w:t>’</w:t>
            </w:r>
            <w:r>
              <w:rPr>
                <w:rFonts w:asciiTheme="minorEastAsia" w:hAnsiTheme="minorEastAsia" w:hint="eastAsia"/>
                <w:sz w:val="22"/>
              </w:rPr>
              <w:t>Ｎ</w:t>
            </w:r>
          </w:p>
          <w:p w14:paraId="0D941065" w14:textId="723500CC"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367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766C85B9"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hint="eastAsia"/>
                <w:sz w:val="22"/>
              </w:rPr>
              <w:t>20</w:t>
            </w:r>
            <w:r w:rsidRPr="00CF4B26">
              <w:rPr>
                <w:rFonts w:asciiTheme="minorEastAsia" w:hAnsiTheme="minorEastAsia" w:hint="eastAsia"/>
                <w:sz w:val="22"/>
              </w:rPr>
              <w:t>.</w:t>
            </w:r>
            <w:r>
              <w:rPr>
                <w:rFonts w:asciiTheme="minorEastAsia" w:hAnsiTheme="minorEastAsia"/>
                <w:sz w:val="22"/>
              </w:rPr>
              <w:t>583</w:t>
            </w:r>
            <w:r w:rsidRPr="00FB242A">
              <w:rPr>
                <w:rFonts w:ascii="Times New Roman" w:hAnsi="Times New Roman" w:cs="Times New Roman"/>
                <w:sz w:val="22"/>
              </w:rPr>
              <w:t>’</w:t>
            </w:r>
            <w:r>
              <w:rPr>
                <w:rFonts w:asciiTheme="minorEastAsia" w:hAnsiTheme="minorEastAsia" w:hint="eastAsia"/>
                <w:sz w:val="22"/>
              </w:rPr>
              <w:t>Ｎ</w:t>
            </w:r>
          </w:p>
          <w:p w14:paraId="0445BD40" w14:textId="3C52EE89"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6</w:t>
            </w:r>
            <w:r w:rsidRPr="00CF4B26">
              <w:rPr>
                <w:rFonts w:asciiTheme="minorEastAsia" w:hAnsiTheme="minorEastAsia" w:hint="eastAsia"/>
                <w:sz w:val="22"/>
              </w:rPr>
              <w:t>.</w:t>
            </w:r>
            <w:r>
              <w:rPr>
                <w:rFonts w:asciiTheme="minorEastAsia" w:hAnsiTheme="minorEastAsia"/>
                <w:sz w:val="22"/>
              </w:rPr>
              <w:t>517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0279E977" w14:textId="3B739EFE"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フの点</w:t>
            </w:r>
          </w:p>
        </w:tc>
        <w:tc>
          <w:tcPr>
            <w:tcW w:w="1701" w:type="dxa"/>
          </w:tcPr>
          <w:p w14:paraId="5DA7501C"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350</w:t>
            </w:r>
            <w:r w:rsidRPr="00FB242A">
              <w:rPr>
                <w:rFonts w:ascii="Times New Roman" w:hAnsi="Times New Roman" w:cs="Times New Roman"/>
                <w:sz w:val="22"/>
              </w:rPr>
              <w:t>’</w:t>
            </w:r>
            <w:r>
              <w:rPr>
                <w:rFonts w:asciiTheme="minorEastAsia" w:hAnsiTheme="minorEastAsia" w:hint="eastAsia"/>
                <w:sz w:val="22"/>
              </w:rPr>
              <w:t>Ｎ</w:t>
            </w:r>
          </w:p>
          <w:p w14:paraId="19FE29F6" w14:textId="76B93A34"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117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3AFADCA5"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150</w:t>
            </w:r>
            <w:r w:rsidRPr="00FB242A">
              <w:rPr>
                <w:rFonts w:ascii="Times New Roman" w:hAnsi="Times New Roman" w:cs="Times New Roman"/>
                <w:sz w:val="22"/>
              </w:rPr>
              <w:t>’</w:t>
            </w:r>
            <w:r>
              <w:rPr>
                <w:rFonts w:asciiTheme="minorEastAsia" w:hAnsiTheme="minorEastAsia" w:hint="eastAsia"/>
                <w:sz w:val="22"/>
              </w:rPr>
              <w:t>Ｎ</w:t>
            </w:r>
          </w:p>
          <w:p w14:paraId="469C90E5" w14:textId="44EF743E"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267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63A3836B" w14:textId="77777777" w:rsidTr="00AA080D">
        <w:trPr>
          <w:jc w:val="center"/>
        </w:trPr>
        <w:tc>
          <w:tcPr>
            <w:tcW w:w="1129" w:type="dxa"/>
          </w:tcPr>
          <w:p w14:paraId="27CAA7F4" w14:textId="7EE6BCEE" w:rsidR="00691BE7" w:rsidRPr="00A50005" w:rsidRDefault="00691BE7" w:rsidP="00691BE7">
            <w:pPr>
              <w:spacing w:line="600" w:lineRule="exact"/>
              <w:rPr>
                <w:rFonts w:asciiTheme="minorEastAsia" w:hAnsiTheme="minorEastAsia"/>
                <w:sz w:val="24"/>
                <w:szCs w:val="24"/>
              </w:rPr>
            </w:pPr>
            <w:r w:rsidRPr="00A50005">
              <w:rPr>
                <w:rFonts w:asciiTheme="minorEastAsia" w:hAnsiTheme="minorEastAsia" w:hint="eastAsia"/>
                <w:sz w:val="24"/>
                <w:szCs w:val="24"/>
              </w:rPr>
              <w:t>サの点</w:t>
            </w:r>
          </w:p>
        </w:tc>
        <w:tc>
          <w:tcPr>
            <w:tcW w:w="1701" w:type="dxa"/>
          </w:tcPr>
          <w:p w14:paraId="74EB02A6"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333</w:t>
            </w:r>
            <w:r w:rsidRPr="00FB242A">
              <w:rPr>
                <w:rFonts w:ascii="Times New Roman" w:hAnsi="Times New Roman" w:cs="Times New Roman"/>
                <w:sz w:val="22"/>
              </w:rPr>
              <w:t>’</w:t>
            </w:r>
            <w:r>
              <w:rPr>
                <w:rFonts w:asciiTheme="minorEastAsia" w:hAnsiTheme="minorEastAsia" w:hint="eastAsia"/>
                <w:sz w:val="22"/>
              </w:rPr>
              <w:t>Ｎ</w:t>
            </w:r>
          </w:p>
          <w:p w14:paraId="249A0DD7" w14:textId="76D194CF"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8</w:t>
            </w:r>
            <w:r w:rsidRPr="00CF4B26">
              <w:rPr>
                <w:rFonts w:asciiTheme="minorEastAsia" w:hAnsiTheme="minorEastAsia" w:hint="eastAsia"/>
                <w:sz w:val="22"/>
              </w:rPr>
              <w:t>.</w:t>
            </w:r>
            <w:r>
              <w:rPr>
                <w:rFonts w:asciiTheme="minorEastAsia" w:hAnsiTheme="minorEastAsia"/>
                <w:sz w:val="22"/>
              </w:rPr>
              <w:t>467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146C8CD"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Ｎ</w:t>
            </w:r>
          </w:p>
          <w:p w14:paraId="4511AE8C" w14:textId="73924732"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8</w:t>
            </w:r>
            <w:r w:rsidRPr="00CF4B26">
              <w:rPr>
                <w:rFonts w:asciiTheme="minorEastAsia" w:hAnsiTheme="minorEastAsia" w:hint="eastAsia"/>
                <w:sz w:val="22"/>
              </w:rPr>
              <w:t>.</w:t>
            </w:r>
            <w:r>
              <w:rPr>
                <w:rFonts w:asciiTheme="minorEastAsia" w:hAnsiTheme="minorEastAsia"/>
                <w:sz w:val="22"/>
              </w:rPr>
              <w:t>617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52620899" w14:textId="314B413F"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ヘの点</w:t>
            </w:r>
          </w:p>
        </w:tc>
        <w:tc>
          <w:tcPr>
            <w:tcW w:w="1701" w:type="dxa"/>
          </w:tcPr>
          <w:p w14:paraId="2F12D5BF"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Ｎ</w:t>
            </w:r>
          </w:p>
          <w:p w14:paraId="15F0CA53" w14:textId="009EBB49"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050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4838A27"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933</w:t>
            </w:r>
            <w:r w:rsidRPr="00FB242A">
              <w:rPr>
                <w:rFonts w:ascii="Times New Roman" w:hAnsi="Times New Roman" w:cs="Times New Roman"/>
                <w:sz w:val="22"/>
              </w:rPr>
              <w:t>’</w:t>
            </w:r>
            <w:r>
              <w:rPr>
                <w:rFonts w:asciiTheme="minorEastAsia" w:hAnsiTheme="minorEastAsia" w:hint="eastAsia"/>
                <w:sz w:val="22"/>
              </w:rPr>
              <w:t>Ｎ</w:t>
            </w:r>
          </w:p>
          <w:p w14:paraId="518E857A" w14:textId="2557E192"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200</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27442C4D" w14:textId="77777777" w:rsidTr="00AA080D">
        <w:trPr>
          <w:jc w:val="center"/>
        </w:trPr>
        <w:tc>
          <w:tcPr>
            <w:tcW w:w="1129" w:type="dxa"/>
          </w:tcPr>
          <w:p w14:paraId="6FCE541D" w14:textId="5AE2284E" w:rsidR="00691BE7" w:rsidRPr="00A50005" w:rsidRDefault="00691BE7" w:rsidP="00691BE7">
            <w:pPr>
              <w:spacing w:line="600" w:lineRule="exact"/>
              <w:rPr>
                <w:rFonts w:asciiTheme="minorEastAsia" w:hAnsiTheme="minorEastAsia"/>
                <w:sz w:val="24"/>
                <w:szCs w:val="24"/>
              </w:rPr>
            </w:pPr>
            <w:r w:rsidRPr="00A50005">
              <w:rPr>
                <w:rFonts w:asciiTheme="minorEastAsia" w:hAnsiTheme="minorEastAsia" w:hint="eastAsia"/>
                <w:sz w:val="24"/>
                <w:szCs w:val="24"/>
              </w:rPr>
              <w:t>シの点</w:t>
            </w:r>
          </w:p>
        </w:tc>
        <w:tc>
          <w:tcPr>
            <w:tcW w:w="1701" w:type="dxa"/>
          </w:tcPr>
          <w:p w14:paraId="31311480"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817</w:t>
            </w:r>
            <w:r w:rsidRPr="00FB242A">
              <w:rPr>
                <w:rFonts w:ascii="Times New Roman" w:hAnsi="Times New Roman" w:cs="Times New Roman"/>
                <w:sz w:val="22"/>
              </w:rPr>
              <w:t>’</w:t>
            </w:r>
            <w:r>
              <w:rPr>
                <w:rFonts w:asciiTheme="minorEastAsia" w:hAnsiTheme="minorEastAsia" w:hint="eastAsia"/>
                <w:sz w:val="22"/>
              </w:rPr>
              <w:t>Ｎ</w:t>
            </w:r>
          </w:p>
          <w:p w14:paraId="597DCB0B" w14:textId="42EC4D03"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8</w:t>
            </w:r>
            <w:r w:rsidRPr="00CF4B26">
              <w:rPr>
                <w:rFonts w:asciiTheme="minorEastAsia" w:hAnsiTheme="minorEastAsia" w:hint="eastAsia"/>
                <w:sz w:val="22"/>
              </w:rPr>
              <w:t>.</w:t>
            </w:r>
            <w:r>
              <w:rPr>
                <w:rFonts w:asciiTheme="minorEastAsia" w:hAnsiTheme="minorEastAsia"/>
                <w:sz w:val="22"/>
              </w:rPr>
              <w:t>750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7E53561C"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617</w:t>
            </w:r>
            <w:r w:rsidRPr="00FB242A">
              <w:rPr>
                <w:rFonts w:ascii="Times New Roman" w:hAnsi="Times New Roman" w:cs="Times New Roman"/>
                <w:sz w:val="22"/>
              </w:rPr>
              <w:t>’</w:t>
            </w:r>
            <w:r>
              <w:rPr>
                <w:rFonts w:asciiTheme="minorEastAsia" w:hAnsiTheme="minorEastAsia" w:hint="eastAsia"/>
                <w:sz w:val="22"/>
              </w:rPr>
              <w:t>Ｎ</w:t>
            </w:r>
          </w:p>
          <w:p w14:paraId="49E352EA" w14:textId="5E1B7132"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8</w:t>
            </w:r>
            <w:r w:rsidRPr="00CF4B26">
              <w:rPr>
                <w:rFonts w:asciiTheme="minorEastAsia" w:hAnsiTheme="minorEastAsia" w:hint="eastAsia"/>
                <w:sz w:val="22"/>
              </w:rPr>
              <w:t>.</w:t>
            </w:r>
            <w:r>
              <w:rPr>
                <w:rFonts w:asciiTheme="minorEastAsia" w:hAnsiTheme="minorEastAsia"/>
                <w:sz w:val="22"/>
              </w:rPr>
              <w:t>900</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30F0C6C2" w14:textId="37757675"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ホの点</w:t>
            </w:r>
          </w:p>
        </w:tc>
        <w:tc>
          <w:tcPr>
            <w:tcW w:w="1701" w:type="dxa"/>
          </w:tcPr>
          <w:p w14:paraId="304E26DE"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817</w:t>
            </w:r>
            <w:r w:rsidRPr="00FB242A">
              <w:rPr>
                <w:rFonts w:ascii="Times New Roman" w:hAnsi="Times New Roman" w:cs="Times New Roman"/>
                <w:sz w:val="22"/>
              </w:rPr>
              <w:t>’</w:t>
            </w:r>
            <w:r>
              <w:rPr>
                <w:rFonts w:asciiTheme="minorEastAsia" w:hAnsiTheme="minorEastAsia" w:hint="eastAsia"/>
                <w:sz w:val="22"/>
              </w:rPr>
              <w:t>Ｎ</w:t>
            </w:r>
          </w:p>
          <w:p w14:paraId="2005BB99" w14:textId="4135ED9D"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51</w:t>
            </w:r>
            <w:r w:rsidRPr="00CF4B26">
              <w:rPr>
                <w:rFonts w:asciiTheme="minorEastAsia" w:hAnsiTheme="minorEastAsia" w:hint="eastAsia"/>
                <w:sz w:val="22"/>
              </w:rPr>
              <w:t>.</w:t>
            </w:r>
            <w:r>
              <w:rPr>
                <w:rFonts w:asciiTheme="minorEastAsia" w:hAnsiTheme="minorEastAsia"/>
                <w:sz w:val="22"/>
              </w:rPr>
              <w:t>633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4CE96724"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617</w:t>
            </w:r>
            <w:r w:rsidRPr="00FB242A">
              <w:rPr>
                <w:rFonts w:ascii="Times New Roman" w:hAnsi="Times New Roman" w:cs="Times New Roman"/>
                <w:sz w:val="22"/>
              </w:rPr>
              <w:t>’</w:t>
            </w:r>
            <w:r>
              <w:rPr>
                <w:rFonts w:asciiTheme="minorEastAsia" w:hAnsiTheme="minorEastAsia" w:hint="eastAsia"/>
                <w:sz w:val="22"/>
              </w:rPr>
              <w:t>Ｎ</w:t>
            </w:r>
          </w:p>
          <w:p w14:paraId="16FA9C20" w14:textId="3126B861"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51</w:t>
            </w:r>
            <w:r w:rsidRPr="00CF4B26">
              <w:rPr>
                <w:rFonts w:asciiTheme="minorEastAsia" w:hAnsiTheme="minorEastAsia" w:hint="eastAsia"/>
                <w:sz w:val="22"/>
              </w:rPr>
              <w:t>.</w:t>
            </w:r>
            <w:r>
              <w:rPr>
                <w:rFonts w:asciiTheme="minorEastAsia" w:hAnsiTheme="minorEastAsia"/>
                <w:sz w:val="22"/>
              </w:rPr>
              <w:t>783</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2B163483" w14:textId="77777777" w:rsidTr="00AA080D">
        <w:trPr>
          <w:jc w:val="center"/>
        </w:trPr>
        <w:tc>
          <w:tcPr>
            <w:tcW w:w="1129" w:type="dxa"/>
          </w:tcPr>
          <w:p w14:paraId="0A7062AE" w14:textId="09CB1B22" w:rsidR="00691BE7" w:rsidRPr="00A50005" w:rsidRDefault="00691BE7" w:rsidP="00691BE7">
            <w:pPr>
              <w:spacing w:line="600" w:lineRule="exact"/>
              <w:rPr>
                <w:rFonts w:asciiTheme="minorEastAsia" w:hAnsiTheme="minorEastAsia"/>
                <w:sz w:val="24"/>
                <w:szCs w:val="24"/>
              </w:rPr>
            </w:pPr>
            <w:r w:rsidRPr="00A50005">
              <w:rPr>
                <w:rFonts w:asciiTheme="minorEastAsia" w:hAnsiTheme="minorEastAsia" w:hint="eastAsia"/>
                <w:sz w:val="24"/>
                <w:szCs w:val="24"/>
              </w:rPr>
              <w:t>スの点</w:t>
            </w:r>
          </w:p>
        </w:tc>
        <w:tc>
          <w:tcPr>
            <w:tcW w:w="1701" w:type="dxa"/>
          </w:tcPr>
          <w:p w14:paraId="4FDC9D26"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700</w:t>
            </w:r>
            <w:r w:rsidRPr="00FB242A">
              <w:rPr>
                <w:rFonts w:ascii="Times New Roman" w:hAnsi="Times New Roman" w:cs="Times New Roman"/>
                <w:sz w:val="22"/>
              </w:rPr>
              <w:t>’</w:t>
            </w:r>
            <w:r>
              <w:rPr>
                <w:rFonts w:asciiTheme="minorEastAsia" w:hAnsiTheme="minorEastAsia" w:hint="eastAsia"/>
                <w:sz w:val="22"/>
              </w:rPr>
              <w:t>Ｎ</w:t>
            </w:r>
          </w:p>
          <w:p w14:paraId="14866F73" w14:textId="5D85A4AD"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783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B0B73EF"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500</w:t>
            </w:r>
            <w:r w:rsidRPr="00FB242A">
              <w:rPr>
                <w:rFonts w:ascii="Times New Roman" w:hAnsi="Times New Roman" w:cs="Times New Roman"/>
                <w:sz w:val="22"/>
              </w:rPr>
              <w:t>’</w:t>
            </w:r>
            <w:r>
              <w:rPr>
                <w:rFonts w:asciiTheme="minorEastAsia" w:hAnsiTheme="minorEastAsia" w:hint="eastAsia"/>
                <w:sz w:val="22"/>
              </w:rPr>
              <w:t>Ｎ</w:t>
            </w:r>
          </w:p>
          <w:p w14:paraId="046E5823" w14:textId="316B9807"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933</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1837E386" w14:textId="357C3516"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マの点</w:t>
            </w:r>
          </w:p>
        </w:tc>
        <w:tc>
          <w:tcPr>
            <w:tcW w:w="1701" w:type="dxa"/>
          </w:tcPr>
          <w:p w14:paraId="790D4A48"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200</w:t>
            </w:r>
            <w:r w:rsidRPr="00FB242A">
              <w:rPr>
                <w:rFonts w:ascii="Times New Roman" w:hAnsi="Times New Roman" w:cs="Times New Roman"/>
                <w:sz w:val="22"/>
              </w:rPr>
              <w:t>’</w:t>
            </w:r>
            <w:r>
              <w:rPr>
                <w:rFonts w:asciiTheme="minorEastAsia" w:hAnsiTheme="minorEastAsia" w:hint="eastAsia"/>
                <w:sz w:val="22"/>
              </w:rPr>
              <w:t>Ｎ</w:t>
            </w:r>
          </w:p>
          <w:p w14:paraId="332056FC" w14:textId="0DE79C54"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Pr>
                <w:rFonts w:asciiTheme="minorEastAsia" w:hAnsiTheme="minorEastAsia"/>
                <w:sz w:val="22"/>
              </w:rPr>
              <w:t>867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0964F2D9"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000</w:t>
            </w:r>
            <w:r w:rsidRPr="00FB242A">
              <w:rPr>
                <w:rFonts w:ascii="Times New Roman" w:hAnsi="Times New Roman" w:cs="Times New Roman"/>
                <w:sz w:val="22"/>
              </w:rPr>
              <w:t>’</w:t>
            </w:r>
            <w:r>
              <w:rPr>
                <w:rFonts w:asciiTheme="minorEastAsia" w:hAnsiTheme="minorEastAsia" w:hint="eastAsia"/>
                <w:sz w:val="22"/>
              </w:rPr>
              <w:t>Ｎ</w:t>
            </w:r>
          </w:p>
          <w:p w14:paraId="7AB5CA13" w14:textId="00C52862"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51</w:t>
            </w:r>
            <w:r w:rsidRPr="00CF4B26">
              <w:rPr>
                <w:rFonts w:asciiTheme="minorEastAsia" w:hAnsiTheme="minorEastAsia" w:hint="eastAsia"/>
                <w:sz w:val="22"/>
              </w:rPr>
              <w:t>.</w:t>
            </w:r>
            <w:r>
              <w:rPr>
                <w:rFonts w:asciiTheme="minorEastAsia" w:hAnsiTheme="minorEastAsia"/>
                <w:sz w:val="22"/>
              </w:rPr>
              <w:t>017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43ECA40E" w14:textId="77777777" w:rsidTr="00AA080D">
        <w:trPr>
          <w:jc w:val="center"/>
        </w:trPr>
        <w:tc>
          <w:tcPr>
            <w:tcW w:w="1129" w:type="dxa"/>
          </w:tcPr>
          <w:p w14:paraId="4D348A6A" w14:textId="67AFFD6E" w:rsidR="00691BE7" w:rsidRPr="00A50005" w:rsidRDefault="00691BE7" w:rsidP="00691BE7">
            <w:pPr>
              <w:spacing w:line="600" w:lineRule="exact"/>
              <w:rPr>
                <w:rFonts w:asciiTheme="minorEastAsia" w:hAnsiTheme="minorEastAsia"/>
                <w:sz w:val="24"/>
                <w:szCs w:val="24"/>
              </w:rPr>
            </w:pPr>
            <w:r w:rsidRPr="00A50005">
              <w:rPr>
                <w:rFonts w:asciiTheme="minorEastAsia" w:hAnsiTheme="minorEastAsia" w:hint="eastAsia"/>
                <w:sz w:val="24"/>
                <w:szCs w:val="24"/>
              </w:rPr>
              <w:t>セの点</w:t>
            </w:r>
          </w:p>
        </w:tc>
        <w:tc>
          <w:tcPr>
            <w:tcW w:w="1701" w:type="dxa"/>
          </w:tcPr>
          <w:p w14:paraId="659A62EA"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950</w:t>
            </w:r>
            <w:r w:rsidRPr="00FB242A">
              <w:rPr>
                <w:rFonts w:ascii="Times New Roman" w:hAnsi="Times New Roman" w:cs="Times New Roman"/>
                <w:sz w:val="22"/>
              </w:rPr>
              <w:t>’</w:t>
            </w:r>
            <w:r>
              <w:rPr>
                <w:rFonts w:asciiTheme="minorEastAsia" w:hAnsiTheme="minorEastAsia" w:hint="eastAsia"/>
                <w:sz w:val="22"/>
              </w:rPr>
              <w:t>Ｎ</w:t>
            </w:r>
          </w:p>
          <w:p w14:paraId="73AED102" w14:textId="6ED191CF"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667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78D3942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750</w:t>
            </w:r>
            <w:r w:rsidRPr="00FB242A">
              <w:rPr>
                <w:rFonts w:ascii="Times New Roman" w:hAnsi="Times New Roman" w:cs="Times New Roman"/>
                <w:sz w:val="22"/>
              </w:rPr>
              <w:t>’</w:t>
            </w:r>
            <w:r>
              <w:rPr>
                <w:rFonts w:asciiTheme="minorEastAsia" w:hAnsiTheme="minorEastAsia" w:hint="eastAsia"/>
                <w:sz w:val="22"/>
              </w:rPr>
              <w:t>Ｎ</w:t>
            </w:r>
          </w:p>
          <w:p w14:paraId="14952507" w14:textId="67E69F69"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7</w:t>
            </w:r>
            <w:r w:rsidRPr="00CF4B26">
              <w:rPr>
                <w:rFonts w:asciiTheme="minorEastAsia" w:hAnsiTheme="minorEastAsia" w:hint="eastAsia"/>
                <w:sz w:val="22"/>
              </w:rPr>
              <w:t>.</w:t>
            </w:r>
            <w:r>
              <w:rPr>
                <w:rFonts w:asciiTheme="minorEastAsia" w:hAnsiTheme="minorEastAsia"/>
                <w:sz w:val="22"/>
              </w:rPr>
              <w:t>817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38BA3537" w14:textId="26AAD7E6" w:rsidR="00691BE7" w:rsidRPr="00A50005" w:rsidRDefault="00691BE7" w:rsidP="00691BE7">
            <w:pPr>
              <w:rPr>
                <w:rFonts w:asciiTheme="minorEastAsia" w:hAnsiTheme="minorEastAsia"/>
                <w:sz w:val="24"/>
                <w:szCs w:val="24"/>
              </w:rPr>
            </w:pPr>
            <w:r w:rsidRPr="00A50005">
              <w:rPr>
                <w:rFonts w:asciiTheme="minorEastAsia" w:hAnsiTheme="minorEastAsia" w:hint="eastAsia"/>
                <w:sz w:val="24"/>
                <w:szCs w:val="24"/>
              </w:rPr>
              <w:t>ミの点</w:t>
            </w:r>
          </w:p>
        </w:tc>
        <w:tc>
          <w:tcPr>
            <w:tcW w:w="1701" w:type="dxa"/>
          </w:tcPr>
          <w:p w14:paraId="0329510D"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517</w:t>
            </w:r>
            <w:r w:rsidRPr="00FB242A">
              <w:rPr>
                <w:rFonts w:ascii="Times New Roman" w:hAnsi="Times New Roman" w:cs="Times New Roman"/>
                <w:sz w:val="22"/>
              </w:rPr>
              <w:t>’</w:t>
            </w:r>
            <w:r>
              <w:rPr>
                <w:rFonts w:asciiTheme="minorEastAsia" w:hAnsiTheme="minorEastAsia" w:hint="eastAsia"/>
                <w:sz w:val="22"/>
              </w:rPr>
              <w:t>Ｎ</w:t>
            </w:r>
          </w:p>
          <w:p w14:paraId="5A98573F" w14:textId="63170B11"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06107B3D"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317</w:t>
            </w:r>
            <w:r w:rsidRPr="00FB242A">
              <w:rPr>
                <w:rFonts w:ascii="Times New Roman" w:hAnsi="Times New Roman" w:cs="Times New Roman"/>
                <w:sz w:val="22"/>
              </w:rPr>
              <w:t>’</w:t>
            </w:r>
            <w:r>
              <w:rPr>
                <w:rFonts w:asciiTheme="minorEastAsia" w:hAnsiTheme="minorEastAsia" w:hint="eastAsia"/>
                <w:sz w:val="22"/>
              </w:rPr>
              <w:t>Ｎ</w:t>
            </w:r>
          </w:p>
          <w:p w14:paraId="2157E4AE" w14:textId="41547CBF"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Pr>
                <w:rFonts w:asciiTheme="minorEastAsia" w:hAnsiTheme="minorEastAsia"/>
                <w:sz w:val="22"/>
              </w:rPr>
              <w:t>917</w:t>
            </w:r>
            <w:r w:rsidRPr="00FB242A">
              <w:rPr>
                <w:rFonts w:ascii="Times New Roman" w:hAnsi="Times New Roman" w:cs="Times New Roman"/>
                <w:sz w:val="22"/>
              </w:rPr>
              <w:t>’</w:t>
            </w:r>
            <w:r>
              <w:rPr>
                <w:rFonts w:asciiTheme="minorEastAsia" w:hAnsiTheme="minorEastAsia" w:hint="eastAsia"/>
                <w:sz w:val="22"/>
              </w:rPr>
              <w:t>Ｅ</w:t>
            </w:r>
          </w:p>
        </w:tc>
      </w:tr>
      <w:tr w:rsidR="00691BE7" w:rsidRPr="004C6A42" w14:paraId="5AFACC59" w14:textId="77777777" w:rsidTr="00604F64">
        <w:trPr>
          <w:jc w:val="center"/>
        </w:trPr>
        <w:tc>
          <w:tcPr>
            <w:tcW w:w="1129" w:type="dxa"/>
            <w:vAlign w:val="center"/>
          </w:tcPr>
          <w:p w14:paraId="57C65B07" w14:textId="109BD09E" w:rsidR="00691BE7" w:rsidRPr="00A50005" w:rsidRDefault="00691BE7" w:rsidP="00691BE7">
            <w:pPr>
              <w:spacing w:line="600" w:lineRule="exact"/>
              <w:rPr>
                <w:rFonts w:asciiTheme="minorEastAsia" w:hAnsiTheme="minorEastAsia"/>
                <w:sz w:val="24"/>
                <w:szCs w:val="24"/>
              </w:rPr>
            </w:pPr>
            <w:r w:rsidRPr="00A50005">
              <w:rPr>
                <w:rFonts w:asciiTheme="minorEastAsia" w:hAnsiTheme="minorEastAsia" w:hint="eastAsia"/>
                <w:sz w:val="24"/>
                <w:szCs w:val="24"/>
              </w:rPr>
              <w:t>ソの点</w:t>
            </w:r>
          </w:p>
        </w:tc>
        <w:tc>
          <w:tcPr>
            <w:tcW w:w="1701" w:type="dxa"/>
          </w:tcPr>
          <w:p w14:paraId="449EE4A9"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967</w:t>
            </w:r>
            <w:r w:rsidRPr="00FB242A">
              <w:rPr>
                <w:rFonts w:ascii="Times New Roman" w:hAnsi="Times New Roman" w:cs="Times New Roman"/>
                <w:sz w:val="22"/>
              </w:rPr>
              <w:t>’</w:t>
            </w:r>
            <w:r>
              <w:rPr>
                <w:rFonts w:asciiTheme="minorEastAsia" w:hAnsiTheme="minorEastAsia" w:hint="eastAsia"/>
                <w:sz w:val="22"/>
              </w:rPr>
              <w:t>Ｎ</w:t>
            </w:r>
          </w:p>
          <w:p w14:paraId="6F9F0A82" w14:textId="1EB70821"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500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EBFA091" w14:textId="7777777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Ｎ</w:t>
            </w:r>
          </w:p>
          <w:p w14:paraId="43631DCE" w14:textId="487FDEED" w:rsidR="00691BE7" w:rsidRPr="00CF4B26" w:rsidRDefault="00691BE7" w:rsidP="00691BE7">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650</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4C7B35FC" w14:textId="2FD8608E" w:rsidR="00691BE7" w:rsidRPr="00A50005" w:rsidRDefault="00452235" w:rsidP="00691BE7">
            <w:pPr>
              <w:rPr>
                <w:rFonts w:asciiTheme="minorEastAsia" w:hAnsiTheme="minorEastAsia"/>
                <w:sz w:val="24"/>
                <w:szCs w:val="24"/>
              </w:rPr>
            </w:pPr>
            <w:r>
              <w:rPr>
                <w:rFonts w:asciiTheme="minorEastAsia" w:hAnsiTheme="minorEastAsia" w:hint="eastAsia"/>
                <w:sz w:val="24"/>
                <w:szCs w:val="24"/>
              </w:rPr>
              <w:t>ム</w:t>
            </w:r>
            <w:r w:rsidR="00691BE7" w:rsidRPr="00A50005">
              <w:rPr>
                <w:rFonts w:asciiTheme="minorEastAsia" w:hAnsiTheme="minorEastAsia" w:hint="eastAsia"/>
                <w:sz w:val="24"/>
                <w:szCs w:val="24"/>
              </w:rPr>
              <w:t>の点</w:t>
            </w:r>
          </w:p>
        </w:tc>
        <w:tc>
          <w:tcPr>
            <w:tcW w:w="1701" w:type="dxa"/>
          </w:tcPr>
          <w:p w14:paraId="0819B800" w14:textId="7A710D88"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sidR="00133C41">
              <w:rPr>
                <w:rFonts w:asciiTheme="minorEastAsia" w:hAnsiTheme="minorEastAsia"/>
                <w:sz w:val="22"/>
              </w:rPr>
              <w:t>600</w:t>
            </w:r>
            <w:r w:rsidRPr="00FB242A">
              <w:rPr>
                <w:rFonts w:ascii="Times New Roman" w:hAnsi="Times New Roman" w:cs="Times New Roman"/>
                <w:sz w:val="22"/>
              </w:rPr>
              <w:t>’</w:t>
            </w:r>
            <w:r>
              <w:rPr>
                <w:rFonts w:asciiTheme="minorEastAsia" w:hAnsiTheme="minorEastAsia" w:hint="eastAsia"/>
                <w:sz w:val="22"/>
              </w:rPr>
              <w:t>Ｎ</w:t>
            </w:r>
          </w:p>
          <w:p w14:paraId="2DD2EFB2" w14:textId="2DE89C5B"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sidR="00133C41">
              <w:rPr>
                <w:rFonts w:asciiTheme="minorEastAsia" w:hAnsiTheme="minorEastAsia"/>
                <w:sz w:val="22"/>
              </w:rPr>
              <w:t>433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73ADA999" w14:textId="7BE1AE57" w:rsidR="00691BE7" w:rsidRDefault="00691BE7" w:rsidP="00691BE7">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sidR="00133C41">
              <w:rPr>
                <w:rFonts w:asciiTheme="minorEastAsia" w:hAnsiTheme="minorEastAsia"/>
                <w:sz w:val="22"/>
              </w:rPr>
              <w:t>400</w:t>
            </w:r>
            <w:r w:rsidRPr="00FB242A">
              <w:rPr>
                <w:rFonts w:ascii="Times New Roman" w:hAnsi="Times New Roman" w:cs="Times New Roman"/>
                <w:sz w:val="22"/>
              </w:rPr>
              <w:t>’</w:t>
            </w:r>
            <w:r>
              <w:rPr>
                <w:rFonts w:asciiTheme="minorEastAsia" w:hAnsiTheme="minorEastAsia" w:hint="eastAsia"/>
                <w:sz w:val="22"/>
              </w:rPr>
              <w:t>Ｎ</w:t>
            </w:r>
          </w:p>
          <w:p w14:paraId="10424FC4" w14:textId="5D8494EA" w:rsidR="00691BE7" w:rsidRPr="00CF4B26" w:rsidRDefault="00691BE7" w:rsidP="00691BE7">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50</w:t>
            </w:r>
            <w:r w:rsidRPr="00CF4B26">
              <w:rPr>
                <w:rFonts w:asciiTheme="minorEastAsia" w:hAnsiTheme="minorEastAsia" w:hint="eastAsia"/>
                <w:sz w:val="22"/>
              </w:rPr>
              <w:t>.</w:t>
            </w:r>
            <w:r w:rsidR="002C727D">
              <w:rPr>
                <w:rFonts w:asciiTheme="minorEastAsia" w:hAnsiTheme="minorEastAsia"/>
                <w:sz w:val="22"/>
              </w:rPr>
              <w:t>583</w:t>
            </w:r>
            <w:r w:rsidRPr="00FB242A">
              <w:rPr>
                <w:rFonts w:ascii="Times New Roman" w:hAnsi="Times New Roman" w:cs="Times New Roman"/>
                <w:sz w:val="22"/>
              </w:rPr>
              <w:t>’</w:t>
            </w:r>
            <w:r>
              <w:rPr>
                <w:rFonts w:asciiTheme="minorEastAsia" w:hAnsiTheme="minorEastAsia" w:hint="eastAsia"/>
                <w:sz w:val="22"/>
              </w:rPr>
              <w:t>Ｅ</w:t>
            </w:r>
          </w:p>
        </w:tc>
      </w:tr>
      <w:tr w:rsidR="002C727D" w:rsidRPr="004C6A42" w14:paraId="492C4E87" w14:textId="77777777" w:rsidTr="00604F64">
        <w:trPr>
          <w:jc w:val="center"/>
        </w:trPr>
        <w:tc>
          <w:tcPr>
            <w:tcW w:w="1129" w:type="dxa"/>
            <w:vAlign w:val="center"/>
          </w:tcPr>
          <w:p w14:paraId="4A749E19" w14:textId="4CAA2BA5" w:rsidR="002C727D" w:rsidRPr="00A50005" w:rsidRDefault="002C727D" w:rsidP="002C727D">
            <w:pPr>
              <w:spacing w:line="600" w:lineRule="exact"/>
              <w:rPr>
                <w:rFonts w:asciiTheme="minorEastAsia" w:hAnsiTheme="minorEastAsia"/>
                <w:sz w:val="24"/>
                <w:szCs w:val="24"/>
              </w:rPr>
            </w:pPr>
            <w:r w:rsidRPr="00A50005">
              <w:rPr>
                <w:rFonts w:asciiTheme="minorEastAsia" w:hAnsiTheme="minorEastAsia" w:hint="eastAsia"/>
                <w:sz w:val="24"/>
                <w:szCs w:val="24"/>
              </w:rPr>
              <w:t>タの点</w:t>
            </w:r>
          </w:p>
        </w:tc>
        <w:tc>
          <w:tcPr>
            <w:tcW w:w="1701" w:type="dxa"/>
          </w:tcPr>
          <w:p w14:paraId="375933AE" w14:textId="77777777" w:rsidR="002C727D" w:rsidRDefault="002C727D" w:rsidP="002C727D">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Ｎ</w:t>
            </w:r>
          </w:p>
          <w:p w14:paraId="76E2019E" w14:textId="742072C6" w:rsidR="002C727D" w:rsidRPr="00CF4B26" w:rsidRDefault="002C727D" w:rsidP="002C727D">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483</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1BE00A98" w14:textId="3C83B90F" w:rsidR="002C727D" w:rsidRDefault="002C727D" w:rsidP="002C727D">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9</w:t>
            </w:r>
            <w:r>
              <w:rPr>
                <w:rFonts w:asciiTheme="minorEastAsia" w:hAnsiTheme="minorEastAsia" w:hint="eastAsia"/>
                <w:sz w:val="22"/>
              </w:rPr>
              <w:t>33</w:t>
            </w:r>
            <w:r w:rsidRPr="00FB242A">
              <w:rPr>
                <w:rFonts w:ascii="Times New Roman" w:hAnsi="Times New Roman" w:cs="Times New Roman"/>
                <w:sz w:val="22"/>
              </w:rPr>
              <w:t>’</w:t>
            </w:r>
            <w:r>
              <w:rPr>
                <w:rFonts w:asciiTheme="minorEastAsia" w:hAnsiTheme="minorEastAsia" w:hint="eastAsia"/>
                <w:sz w:val="22"/>
              </w:rPr>
              <w:t>Ｎ</w:t>
            </w:r>
          </w:p>
          <w:p w14:paraId="5764F0C0" w14:textId="7D033C03" w:rsidR="002C727D" w:rsidRPr="00CF4B26" w:rsidRDefault="002C727D" w:rsidP="002C727D">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56</w:t>
            </w:r>
            <w:r w:rsidRPr="00CF4B26">
              <w:rPr>
                <w:rFonts w:asciiTheme="minorEastAsia" w:hAnsiTheme="minorEastAsia" w:hint="eastAsia"/>
                <w:sz w:val="22"/>
              </w:rPr>
              <w:t>.</w:t>
            </w:r>
            <w:r>
              <w:rPr>
                <w:rFonts w:asciiTheme="minorEastAsia" w:hAnsiTheme="minorEastAsia"/>
                <w:sz w:val="22"/>
              </w:rPr>
              <w:t>633</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5674D462" w14:textId="3422FE37" w:rsidR="002C727D" w:rsidRPr="00A50005" w:rsidRDefault="002C727D" w:rsidP="002C727D">
            <w:pPr>
              <w:rPr>
                <w:rFonts w:asciiTheme="minorEastAsia" w:hAnsiTheme="minorEastAsia"/>
                <w:sz w:val="24"/>
                <w:szCs w:val="24"/>
              </w:rPr>
            </w:pPr>
            <w:r>
              <w:rPr>
                <w:rFonts w:asciiTheme="minorEastAsia" w:hAnsiTheme="minorEastAsia" w:hint="eastAsia"/>
                <w:sz w:val="24"/>
                <w:szCs w:val="24"/>
              </w:rPr>
              <w:t>メ</w:t>
            </w:r>
            <w:r w:rsidRPr="00A50005">
              <w:rPr>
                <w:rFonts w:asciiTheme="minorEastAsia" w:hAnsiTheme="minorEastAsia" w:hint="eastAsia"/>
                <w:sz w:val="24"/>
                <w:szCs w:val="24"/>
              </w:rPr>
              <w:t>の点</w:t>
            </w:r>
          </w:p>
        </w:tc>
        <w:tc>
          <w:tcPr>
            <w:tcW w:w="1701" w:type="dxa"/>
          </w:tcPr>
          <w:p w14:paraId="695DC1D8" w14:textId="7E850F47" w:rsidR="002C727D" w:rsidRDefault="002C727D" w:rsidP="002C727D">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417</w:t>
            </w:r>
            <w:r w:rsidRPr="00FB242A">
              <w:rPr>
                <w:rFonts w:ascii="Times New Roman" w:hAnsi="Times New Roman" w:cs="Times New Roman"/>
                <w:sz w:val="22"/>
              </w:rPr>
              <w:t>’</w:t>
            </w:r>
            <w:r>
              <w:rPr>
                <w:rFonts w:asciiTheme="minorEastAsia" w:hAnsiTheme="minorEastAsia" w:hint="eastAsia"/>
                <w:sz w:val="22"/>
              </w:rPr>
              <w:t>Ｎ</w:t>
            </w:r>
          </w:p>
          <w:p w14:paraId="5B049D40" w14:textId="0DACCFE1" w:rsidR="002C727D" w:rsidRPr="00CF4B26" w:rsidRDefault="002C727D" w:rsidP="002C727D">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000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24D24823" w14:textId="32333A17" w:rsidR="002C727D" w:rsidRDefault="002C727D" w:rsidP="002C727D">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217</w:t>
            </w:r>
            <w:r w:rsidRPr="00FB242A">
              <w:rPr>
                <w:rFonts w:ascii="Times New Roman" w:hAnsi="Times New Roman" w:cs="Times New Roman"/>
                <w:sz w:val="22"/>
              </w:rPr>
              <w:t>’</w:t>
            </w:r>
            <w:r>
              <w:rPr>
                <w:rFonts w:asciiTheme="minorEastAsia" w:hAnsiTheme="minorEastAsia" w:hint="eastAsia"/>
                <w:sz w:val="22"/>
              </w:rPr>
              <w:t>Ｎ</w:t>
            </w:r>
          </w:p>
          <w:p w14:paraId="5B117E6F" w14:textId="040C8E24" w:rsidR="002C727D" w:rsidRPr="00CF4B26" w:rsidRDefault="002C727D" w:rsidP="002C727D">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2</w:t>
            </w:r>
            <w:r w:rsidRPr="00CF4B26">
              <w:rPr>
                <w:rFonts w:asciiTheme="minorEastAsia" w:hAnsiTheme="minorEastAsia" w:hint="eastAsia"/>
                <w:sz w:val="22"/>
              </w:rPr>
              <w:t>.</w:t>
            </w:r>
            <w:r>
              <w:rPr>
                <w:rFonts w:asciiTheme="minorEastAsia" w:hAnsiTheme="minorEastAsia"/>
                <w:sz w:val="22"/>
              </w:rPr>
              <w:t>150</w:t>
            </w:r>
            <w:r w:rsidRPr="00FB242A">
              <w:rPr>
                <w:rFonts w:ascii="Times New Roman" w:hAnsi="Times New Roman" w:cs="Times New Roman"/>
                <w:sz w:val="22"/>
              </w:rPr>
              <w:t>’</w:t>
            </w:r>
            <w:r>
              <w:rPr>
                <w:rFonts w:asciiTheme="minorEastAsia" w:hAnsiTheme="minorEastAsia" w:hint="eastAsia"/>
                <w:sz w:val="22"/>
              </w:rPr>
              <w:t>Ｅ</w:t>
            </w:r>
          </w:p>
        </w:tc>
      </w:tr>
      <w:tr w:rsidR="00DB642E" w:rsidRPr="004C6A42" w14:paraId="4B4BEAB5" w14:textId="77777777" w:rsidTr="00604F64">
        <w:trPr>
          <w:jc w:val="center"/>
        </w:trPr>
        <w:tc>
          <w:tcPr>
            <w:tcW w:w="1129" w:type="dxa"/>
            <w:vAlign w:val="center"/>
          </w:tcPr>
          <w:p w14:paraId="095B5FC3" w14:textId="6857B39B" w:rsidR="00DB642E" w:rsidRPr="00A50005" w:rsidRDefault="00DB642E" w:rsidP="00DB642E">
            <w:pPr>
              <w:spacing w:line="600" w:lineRule="exact"/>
              <w:rPr>
                <w:rFonts w:asciiTheme="minorEastAsia" w:hAnsiTheme="minorEastAsia"/>
                <w:sz w:val="24"/>
                <w:szCs w:val="24"/>
              </w:rPr>
            </w:pPr>
            <w:r w:rsidRPr="00A50005">
              <w:rPr>
                <w:rFonts w:asciiTheme="minorEastAsia" w:hAnsiTheme="minorEastAsia" w:hint="eastAsia"/>
                <w:sz w:val="24"/>
                <w:szCs w:val="24"/>
              </w:rPr>
              <w:t>チの点</w:t>
            </w:r>
          </w:p>
        </w:tc>
        <w:tc>
          <w:tcPr>
            <w:tcW w:w="1701" w:type="dxa"/>
          </w:tcPr>
          <w:p w14:paraId="07922A83" w14:textId="77777777"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133</w:t>
            </w:r>
            <w:r w:rsidRPr="00FB242A">
              <w:rPr>
                <w:rFonts w:ascii="Times New Roman" w:hAnsi="Times New Roman" w:cs="Times New Roman"/>
                <w:sz w:val="22"/>
              </w:rPr>
              <w:t>’</w:t>
            </w:r>
            <w:r>
              <w:rPr>
                <w:rFonts w:asciiTheme="minorEastAsia" w:hAnsiTheme="minorEastAsia" w:hint="eastAsia"/>
                <w:sz w:val="22"/>
              </w:rPr>
              <w:t>Ｎ</w:t>
            </w:r>
          </w:p>
          <w:p w14:paraId="11756D25" w14:textId="0D7597F8" w:rsidR="00DB642E" w:rsidRPr="00CF4B26" w:rsidRDefault="00DB642E" w:rsidP="00DB642E">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5</w:t>
            </w:r>
            <w:r w:rsidRPr="00CF4B26">
              <w:rPr>
                <w:rFonts w:asciiTheme="minorEastAsia" w:hAnsiTheme="minorEastAsia" w:hint="eastAsia"/>
                <w:sz w:val="22"/>
              </w:rPr>
              <w:t>.</w:t>
            </w:r>
            <w:r>
              <w:rPr>
                <w:rFonts w:asciiTheme="minorEastAsia" w:hAnsiTheme="minorEastAsia"/>
                <w:sz w:val="22"/>
              </w:rPr>
              <w:t>517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7353B74B" w14:textId="77777777"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933</w:t>
            </w:r>
            <w:r w:rsidRPr="00FB242A">
              <w:rPr>
                <w:rFonts w:ascii="Times New Roman" w:hAnsi="Times New Roman" w:cs="Times New Roman"/>
                <w:sz w:val="22"/>
              </w:rPr>
              <w:t>’</w:t>
            </w:r>
            <w:r>
              <w:rPr>
                <w:rFonts w:asciiTheme="minorEastAsia" w:hAnsiTheme="minorEastAsia" w:hint="eastAsia"/>
                <w:sz w:val="22"/>
              </w:rPr>
              <w:t>Ｎ</w:t>
            </w:r>
          </w:p>
          <w:p w14:paraId="60E8EBD9" w14:textId="6DABACE8" w:rsidR="00DB642E" w:rsidRPr="00CF4B26" w:rsidRDefault="00DB642E" w:rsidP="00DB642E">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5</w:t>
            </w:r>
            <w:r w:rsidRPr="00CF4B26">
              <w:rPr>
                <w:rFonts w:asciiTheme="minorEastAsia" w:hAnsiTheme="minorEastAsia" w:hint="eastAsia"/>
                <w:sz w:val="22"/>
              </w:rPr>
              <w:t>.</w:t>
            </w:r>
            <w:r>
              <w:rPr>
                <w:rFonts w:asciiTheme="minorEastAsia" w:hAnsiTheme="minorEastAsia"/>
                <w:sz w:val="22"/>
              </w:rPr>
              <w:t>667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62ACC1A4" w14:textId="2D2A456B" w:rsidR="00DB642E" w:rsidRPr="00A50005" w:rsidRDefault="00DB642E" w:rsidP="00DB642E">
            <w:pPr>
              <w:rPr>
                <w:rFonts w:asciiTheme="minorEastAsia" w:hAnsiTheme="minorEastAsia"/>
                <w:sz w:val="24"/>
                <w:szCs w:val="24"/>
              </w:rPr>
            </w:pPr>
            <w:r>
              <w:rPr>
                <w:rFonts w:asciiTheme="minorEastAsia" w:hAnsiTheme="minorEastAsia" w:hint="eastAsia"/>
                <w:sz w:val="24"/>
                <w:szCs w:val="24"/>
              </w:rPr>
              <w:t>モ</w:t>
            </w:r>
            <w:r w:rsidRPr="00A50005">
              <w:rPr>
                <w:rFonts w:asciiTheme="minorEastAsia" w:hAnsiTheme="minorEastAsia" w:hint="eastAsia"/>
                <w:sz w:val="24"/>
                <w:szCs w:val="24"/>
              </w:rPr>
              <w:t>の点</w:t>
            </w:r>
          </w:p>
        </w:tc>
        <w:tc>
          <w:tcPr>
            <w:tcW w:w="1701" w:type="dxa"/>
          </w:tcPr>
          <w:p w14:paraId="60034A01" w14:textId="5ECABFED"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267</w:t>
            </w:r>
            <w:r w:rsidRPr="00FB242A">
              <w:rPr>
                <w:rFonts w:ascii="Times New Roman" w:hAnsi="Times New Roman" w:cs="Times New Roman"/>
                <w:sz w:val="22"/>
              </w:rPr>
              <w:t>’</w:t>
            </w:r>
            <w:r>
              <w:rPr>
                <w:rFonts w:asciiTheme="minorEastAsia" w:hAnsiTheme="minorEastAsia" w:hint="eastAsia"/>
                <w:sz w:val="22"/>
              </w:rPr>
              <w:t>Ｎ</w:t>
            </w:r>
          </w:p>
          <w:p w14:paraId="188D9A4E" w14:textId="778ECC65" w:rsidR="00DB642E" w:rsidRPr="00CF4B26" w:rsidRDefault="00DB642E" w:rsidP="00DB642E">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51</w:t>
            </w:r>
            <w:r w:rsidRPr="00CF4B26">
              <w:rPr>
                <w:rFonts w:asciiTheme="minorEastAsia" w:hAnsiTheme="minorEastAsia" w:hint="eastAsia"/>
                <w:sz w:val="22"/>
              </w:rPr>
              <w:t>.</w:t>
            </w:r>
            <w:r>
              <w:rPr>
                <w:rFonts w:asciiTheme="minorEastAsia" w:hAnsiTheme="minorEastAsia"/>
                <w:sz w:val="22"/>
              </w:rPr>
              <w:t>450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65D0765C" w14:textId="2B50D2B2"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067</w:t>
            </w:r>
            <w:r w:rsidRPr="00FB242A">
              <w:rPr>
                <w:rFonts w:ascii="Times New Roman" w:hAnsi="Times New Roman" w:cs="Times New Roman"/>
                <w:sz w:val="22"/>
              </w:rPr>
              <w:t>’</w:t>
            </w:r>
            <w:r>
              <w:rPr>
                <w:rFonts w:asciiTheme="minorEastAsia" w:hAnsiTheme="minorEastAsia" w:hint="eastAsia"/>
                <w:sz w:val="22"/>
              </w:rPr>
              <w:t>Ｎ</w:t>
            </w:r>
          </w:p>
          <w:p w14:paraId="0B656121" w14:textId="6E77FFCA" w:rsidR="00DB642E" w:rsidRPr="00CF4B26" w:rsidRDefault="00DB642E" w:rsidP="00DB642E">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1</w:t>
            </w:r>
            <w:r w:rsidRPr="00CF4B26">
              <w:rPr>
                <w:rFonts w:asciiTheme="minorEastAsia" w:hAnsiTheme="minorEastAsia" w:hint="eastAsia"/>
                <w:sz w:val="22"/>
              </w:rPr>
              <w:t>.</w:t>
            </w:r>
            <w:r>
              <w:rPr>
                <w:rFonts w:asciiTheme="minorEastAsia" w:hAnsiTheme="minorEastAsia"/>
                <w:sz w:val="22"/>
              </w:rPr>
              <w:t>600</w:t>
            </w:r>
            <w:r w:rsidRPr="00FB242A">
              <w:rPr>
                <w:rFonts w:ascii="Times New Roman" w:hAnsi="Times New Roman" w:cs="Times New Roman"/>
                <w:sz w:val="22"/>
              </w:rPr>
              <w:t>’</w:t>
            </w:r>
            <w:r>
              <w:rPr>
                <w:rFonts w:asciiTheme="minorEastAsia" w:hAnsiTheme="minorEastAsia" w:hint="eastAsia"/>
                <w:sz w:val="22"/>
              </w:rPr>
              <w:t>Ｅ</w:t>
            </w:r>
          </w:p>
        </w:tc>
      </w:tr>
      <w:tr w:rsidR="00DB642E" w:rsidRPr="004C6A42" w14:paraId="091BAA4E" w14:textId="77777777" w:rsidTr="00604F64">
        <w:trPr>
          <w:jc w:val="center"/>
        </w:trPr>
        <w:tc>
          <w:tcPr>
            <w:tcW w:w="1129" w:type="dxa"/>
            <w:vAlign w:val="center"/>
          </w:tcPr>
          <w:p w14:paraId="1E1FA043" w14:textId="33C3DF95" w:rsidR="00DB642E" w:rsidRPr="00A50005" w:rsidRDefault="00DB642E" w:rsidP="00DB642E">
            <w:pPr>
              <w:spacing w:line="600" w:lineRule="exact"/>
              <w:rPr>
                <w:rFonts w:asciiTheme="minorEastAsia" w:hAnsiTheme="minorEastAsia"/>
                <w:sz w:val="24"/>
                <w:szCs w:val="24"/>
              </w:rPr>
            </w:pPr>
            <w:r w:rsidRPr="00A50005">
              <w:rPr>
                <w:rFonts w:asciiTheme="minorEastAsia" w:hAnsiTheme="minorEastAsia" w:hint="eastAsia"/>
                <w:sz w:val="24"/>
                <w:szCs w:val="24"/>
              </w:rPr>
              <w:t>ツの点</w:t>
            </w:r>
          </w:p>
        </w:tc>
        <w:tc>
          <w:tcPr>
            <w:tcW w:w="1701" w:type="dxa"/>
          </w:tcPr>
          <w:p w14:paraId="7C653516" w14:textId="77777777"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967</w:t>
            </w:r>
            <w:r w:rsidRPr="00FB242A">
              <w:rPr>
                <w:rFonts w:ascii="Times New Roman" w:hAnsi="Times New Roman" w:cs="Times New Roman"/>
                <w:sz w:val="22"/>
              </w:rPr>
              <w:t>’</w:t>
            </w:r>
            <w:r>
              <w:rPr>
                <w:rFonts w:asciiTheme="minorEastAsia" w:hAnsiTheme="minorEastAsia" w:hint="eastAsia"/>
                <w:sz w:val="22"/>
              </w:rPr>
              <w:t>Ｎ</w:t>
            </w:r>
          </w:p>
          <w:p w14:paraId="3E53FF9C" w14:textId="51B284A7" w:rsidR="00DB642E" w:rsidRPr="00CF4B26" w:rsidRDefault="00DB642E" w:rsidP="00DB642E">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5</w:t>
            </w:r>
            <w:r w:rsidRPr="00CF4B26">
              <w:rPr>
                <w:rFonts w:asciiTheme="minorEastAsia" w:hAnsiTheme="minorEastAsia" w:hint="eastAsia"/>
                <w:sz w:val="22"/>
              </w:rPr>
              <w:t>.</w:t>
            </w:r>
            <w:r>
              <w:rPr>
                <w:rFonts w:asciiTheme="minorEastAsia" w:hAnsiTheme="minorEastAsia"/>
                <w:sz w:val="22"/>
              </w:rPr>
              <w:t>517</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4897D7A7" w14:textId="77777777"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17</w:t>
            </w:r>
            <w:r w:rsidRPr="00CF4B26">
              <w:rPr>
                <w:rFonts w:asciiTheme="minorEastAsia" w:hAnsiTheme="minorEastAsia" w:hint="eastAsia"/>
                <w:sz w:val="22"/>
              </w:rPr>
              <w:t>.</w:t>
            </w:r>
            <w:r>
              <w:rPr>
                <w:rFonts w:asciiTheme="minorEastAsia" w:hAnsiTheme="minorEastAsia"/>
                <w:sz w:val="22"/>
              </w:rPr>
              <w:t>767</w:t>
            </w:r>
            <w:r w:rsidRPr="00FB242A">
              <w:rPr>
                <w:rFonts w:ascii="Times New Roman" w:hAnsi="Times New Roman" w:cs="Times New Roman"/>
                <w:sz w:val="22"/>
              </w:rPr>
              <w:t>’</w:t>
            </w:r>
            <w:r>
              <w:rPr>
                <w:rFonts w:asciiTheme="minorEastAsia" w:hAnsiTheme="minorEastAsia" w:hint="eastAsia"/>
                <w:sz w:val="22"/>
              </w:rPr>
              <w:t>Ｎ</w:t>
            </w:r>
          </w:p>
          <w:p w14:paraId="3781D246" w14:textId="04390B78" w:rsidR="00DB642E" w:rsidRPr="00CF4B26" w:rsidRDefault="00DB642E" w:rsidP="00DB642E">
            <w:pPr>
              <w:ind w:firstLineChars="50" w:firstLine="110"/>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5</w:t>
            </w:r>
            <w:r w:rsidRPr="00CF4B26">
              <w:rPr>
                <w:rFonts w:asciiTheme="minorEastAsia" w:hAnsiTheme="minorEastAsia" w:hint="eastAsia"/>
                <w:sz w:val="22"/>
              </w:rPr>
              <w:t>.</w:t>
            </w:r>
            <w:r>
              <w:rPr>
                <w:rFonts w:asciiTheme="minorEastAsia" w:hAnsiTheme="minorEastAsia"/>
                <w:sz w:val="22"/>
              </w:rPr>
              <w:t>667</w:t>
            </w:r>
            <w:r w:rsidRPr="00FB242A">
              <w:rPr>
                <w:rFonts w:ascii="Times New Roman" w:hAnsi="Times New Roman" w:cs="Times New Roman"/>
                <w:sz w:val="22"/>
              </w:rPr>
              <w:t>’</w:t>
            </w:r>
            <w:r>
              <w:rPr>
                <w:rFonts w:asciiTheme="minorEastAsia" w:hAnsiTheme="minorEastAsia" w:hint="eastAsia"/>
                <w:sz w:val="22"/>
              </w:rPr>
              <w:t>Ｅ</w:t>
            </w:r>
          </w:p>
        </w:tc>
        <w:tc>
          <w:tcPr>
            <w:tcW w:w="1116" w:type="dxa"/>
            <w:vAlign w:val="center"/>
          </w:tcPr>
          <w:p w14:paraId="0A6C8FAA" w14:textId="2C192B69" w:rsidR="00DB642E" w:rsidRPr="00A50005" w:rsidRDefault="00DB642E" w:rsidP="00DB642E">
            <w:pPr>
              <w:rPr>
                <w:rFonts w:asciiTheme="minorEastAsia" w:hAnsiTheme="minorEastAsia"/>
                <w:sz w:val="24"/>
                <w:szCs w:val="24"/>
              </w:rPr>
            </w:pPr>
            <w:r>
              <w:rPr>
                <w:rFonts w:asciiTheme="minorEastAsia" w:hAnsiTheme="minorEastAsia" w:hint="eastAsia"/>
                <w:sz w:val="24"/>
                <w:szCs w:val="24"/>
              </w:rPr>
              <w:t>ヤ</w:t>
            </w:r>
            <w:r w:rsidRPr="00A50005">
              <w:rPr>
                <w:rFonts w:asciiTheme="minorEastAsia" w:hAnsiTheme="minorEastAsia" w:hint="eastAsia"/>
                <w:sz w:val="24"/>
                <w:szCs w:val="24"/>
              </w:rPr>
              <w:t>の点</w:t>
            </w:r>
          </w:p>
        </w:tc>
        <w:tc>
          <w:tcPr>
            <w:tcW w:w="1701" w:type="dxa"/>
          </w:tcPr>
          <w:p w14:paraId="4BEEC805" w14:textId="137519F6"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800</w:t>
            </w:r>
            <w:r w:rsidRPr="00FB242A">
              <w:rPr>
                <w:rFonts w:ascii="Times New Roman" w:hAnsi="Times New Roman" w:cs="Times New Roman"/>
                <w:sz w:val="22"/>
              </w:rPr>
              <w:t>’</w:t>
            </w:r>
            <w:r>
              <w:rPr>
                <w:rFonts w:asciiTheme="minorEastAsia" w:hAnsiTheme="minorEastAsia" w:hint="eastAsia"/>
                <w:sz w:val="22"/>
              </w:rPr>
              <w:t>Ｎ</w:t>
            </w:r>
          </w:p>
          <w:p w14:paraId="01D02422" w14:textId="317DD3B4" w:rsidR="00DB642E" w:rsidRPr="00CF4B26" w:rsidRDefault="00DB642E" w:rsidP="00DB642E">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52</w:t>
            </w:r>
            <w:r w:rsidRPr="00CF4B26">
              <w:rPr>
                <w:rFonts w:asciiTheme="minorEastAsia" w:hAnsiTheme="minorEastAsia" w:hint="eastAsia"/>
                <w:sz w:val="22"/>
              </w:rPr>
              <w:t>.</w:t>
            </w:r>
            <w:r>
              <w:rPr>
                <w:rFonts w:asciiTheme="minorEastAsia" w:hAnsiTheme="minorEastAsia"/>
                <w:sz w:val="22"/>
              </w:rPr>
              <w:t>800</w:t>
            </w:r>
            <w:r w:rsidRPr="00FB242A">
              <w:rPr>
                <w:rFonts w:ascii="Times New Roman" w:hAnsi="Times New Roman" w:cs="Times New Roman"/>
                <w:sz w:val="22"/>
              </w:rPr>
              <w:t>’</w:t>
            </w:r>
            <w:r>
              <w:rPr>
                <w:rFonts w:asciiTheme="minorEastAsia" w:hAnsiTheme="minorEastAsia" w:hint="eastAsia"/>
                <w:sz w:val="22"/>
              </w:rPr>
              <w:t>Ｅ</w:t>
            </w:r>
          </w:p>
        </w:tc>
        <w:tc>
          <w:tcPr>
            <w:tcW w:w="1701" w:type="dxa"/>
          </w:tcPr>
          <w:p w14:paraId="14F80FCF" w14:textId="2CAC62B6" w:rsidR="00DB642E" w:rsidRDefault="00DB642E" w:rsidP="00DB642E">
            <w:pPr>
              <w:ind w:firstLineChars="50" w:firstLine="110"/>
              <w:rPr>
                <w:rFonts w:asciiTheme="minorEastAsia" w:hAnsiTheme="minorEastAsia"/>
                <w:sz w:val="22"/>
              </w:rPr>
            </w:pPr>
            <w:r w:rsidRPr="00CF4B26">
              <w:rPr>
                <w:rFonts w:asciiTheme="minorEastAsia" w:hAnsiTheme="minorEastAsia" w:hint="eastAsia"/>
                <w:sz w:val="22"/>
              </w:rPr>
              <w:t>33</w:t>
            </w:r>
            <w:r w:rsidRPr="00CF4B26">
              <w:rPr>
                <w:rFonts w:ascii="Malgun Gothic" w:eastAsia="Malgun Gothic" w:hAnsi="Malgun Gothic" w:cs="Times New Roman"/>
                <w:sz w:val="22"/>
              </w:rPr>
              <w:t>°</w:t>
            </w:r>
            <w:r>
              <w:rPr>
                <w:rFonts w:asciiTheme="minorEastAsia" w:hAnsiTheme="minorEastAsia"/>
                <w:sz w:val="22"/>
              </w:rPr>
              <w:t>16</w:t>
            </w:r>
            <w:r w:rsidRPr="00CF4B26">
              <w:rPr>
                <w:rFonts w:asciiTheme="minorEastAsia" w:hAnsiTheme="minorEastAsia" w:hint="eastAsia"/>
                <w:sz w:val="22"/>
              </w:rPr>
              <w:t>.</w:t>
            </w:r>
            <w:r>
              <w:rPr>
                <w:rFonts w:asciiTheme="minorEastAsia" w:hAnsiTheme="minorEastAsia"/>
                <w:sz w:val="22"/>
              </w:rPr>
              <w:t>600</w:t>
            </w:r>
            <w:r w:rsidRPr="00FB242A">
              <w:rPr>
                <w:rFonts w:ascii="Times New Roman" w:hAnsi="Times New Roman" w:cs="Times New Roman"/>
                <w:sz w:val="22"/>
              </w:rPr>
              <w:t>’</w:t>
            </w:r>
            <w:r>
              <w:rPr>
                <w:rFonts w:asciiTheme="minorEastAsia" w:hAnsiTheme="minorEastAsia" w:hint="eastAsia"/>
                <w:sz w:val="22"/>
              </w:rPr>
              <w:t>Ｎ</w:t>
            </w:r>
          </w:p>
          <w:p w14:paraId="2906E8BF" w14:textId="16B8A4CC" w:rsidR="00DB642E" w:rsidRPr="00CF4B26" w:rsidRDefault="00DB642E" w:rsidP="00DB642E">
            <w:pPr>
              <w:rPr>
                <w:rFonts w:asciiTheme="minorEastAsia" w:hAnsiTheme="minorEastAsia"/>
                <w:sz w:val="22"/>
              </w:rPr>
            </w:pPr>
            <w:r w:rsidRPr="00CF4B26">
              <w:rPr>
                <w:rFonts w:asciiTheme="minorEastAsia" w:hAnsiTheme="minorEastAsia" w:hint="eastAsia"/>
                <w:sz w:val="22"/>
              </w:rPr>
              <w:t>131</w:t>
            </w:r>
            <w:r w:rsidRPr="00CF4B26">
              <w:rPr>
                <w:rFonts w:ascii="Malgun Gothic" w:eastAsia="Malgun Gothic" w:hAnsi="Malgun Gothic" w:cs="Times New Roman"/>
                <w:sz w:val="22"/>
              </w:rPr>
              <w:t>°</w:t>
            </w:r>
            <w:r>
              <w:rPr>
                <w:rFonts w:asciiTheme="minorEastAsia" w:hAnsiTheme="minorEastAsia" w:hint="eastAsia"/>
                <w:sz w:val="22"/>
              </w:rPr>
              <w:t>5</w:t>
            </w:r>
            <w:r>
              <w:rPr>
                <w:rFonts w:asciiTheme="minorEastAsia" w:hAnsiTheme="minorEastAsia"/>
                <w:sz w:val="22"/>
              </w:rPr>
              <w:t>2</w:t>
            </w:r>
            <w:r w:rsidRPr="00CF4B26">
              <w:rPr>
                <w:rFonts w:asciiTheme="minorEastAsia" w:hAnsiTheme="minorEastAsia" w:hint="eastAsia"/>
                <w:sz w:val="22"/>
              </w:rPr>
              <w:t>.</w:t>
            </w:r>
            <w:r>
              <w:rPr>
                <w:rFonts w:asciiTheme="minorEastAsia" w:hAnsiTheme="minorEastAsia"/>
                <w:sz w:val="22"/>
              </w:rPr>
              <w:t>950</w:t>
            </w:r>
            <w:r w:rsidRPr="00FB242A">
              <w:rPr>
                <w:rFonts w:ascii="Times New Roman" w:hAnsi="Times New Roman" w:cs="Times New Roman"/>
                <w:sz w:val="22"/>
              </w:rPr>
              <w:t>’</w:t>
            </w:r>
            <w:r>
              <w:rPr>
                <w:rFonts w:asciiTheme="minorEastAsia" w:hAnsiTheme="minorEastAsia" w:hint="eastAsia"/>
                <w:sz w:val="22"/>
              </w:rPr>
              <w:t>Ｅ</w:t>
            </w:r>
          </w:p>
        </w:tc>
      </w:tr>
    </w:tbl>
    <w:p w14:paraId="126C7055" w14:textId="6D61EE35" w:rsidR="00691BE7" w:rsidRDefault="009A2104" w:rsidP="00AA080D">
      <w:pPr>
        <w:spacing w:line="600" w:lineRule="exact"/>
        <w:ind w:leftChars="150" w:left="795" w:hangingChars="200" w:hanging="480"/>
        <w:rPr>
          <w:rFonts w:asciiTheme="minorEastAsia" w:hAnsiTheme="minorEastAsia"/>
          <w:sz w:val="24"/>
          <w:szCs w:val="24"/>
        </w:rPr>
      </w:pPr>
      <w:r w:rsidRPr="004C6A42">
        <w:rPr>
          <w:rFonts w:asciiTheme="minorEastAsia" w:hAnsiTheme="minorEastAsia" w:hint="eastAsia"/>
          <w:sz w:val="24"/>
          <w:szCs w:val="24"/>
        </w:rPr>
        <w:t>（注）</w:t>
      </w:r>
      <w:r>
        <w:rPr>
          <w:rFonts w:asciiTheme="minorEastAsia" w:hAnsiTheme="minorEastAsia" w:hint="eastAsia"/>
          <w:sz w:val="24"/>
          <w:szCs w:val="24"/>
        </w:rPr>
        <w:t>ム、モ、ヤの点は半径200</w:t>
      </w:r>
      <w:r>
        <w:rPr>
          <w:rFonts w:asciiTheme="minorEastAsia" w:hAnsiTheme="minorEastAsia"/>
          <w:sz w:val="24"/>
          <w:szCs w:val="24"/>
        </w:rPr>
        <w:t>m</w:t>
      </w:r>
      <w:r>
        <w:rPr>
          <w:rFonts w:asciiTheme="minorEastAsia" w:hAnsiTheme="minorEastAsia" w:hint="eastAsia"/>
          <w:sz w:val="24"/>
          <w:szCs w:val="24"/>
        </w:rPr>
        <w:t>の円の中心点。メの点は半径</w:t>
      </w:r>
      <w:r>
        <w:rPr>
          <w:rFonts w:asciiTheme="minorEastAsia" w:hAnsiTheme="minorEastAsia"/>
          <w:sz w:val="24"/>
          <w:szCs w:val="24"/>
        </w:rPr>
        <w:t>8</w:t>
      </w:r>
      <w:r>
        <w:rPr>
          <w:rFonts w:asciiTheme="minorEastAsia" w:hAnsiTheme="minorEastAsia" w:hint="eastAsia"/>
          <w:sz w:val="24"/>
          <w:szCs w:val="24"/>
        </w:rPr>
        <w:t>0</w:t>
      </w:r>
      <w:r>
        <w:rPr>
          <w:rFonts w:asciiTheme="minorEastAsia" w:hAnsiTheme="minorEastAsia"/>
          <w:sz w:val="24"/>
          <w:szCs w:val="24"/>
        </w:rPr>
        <w:t>m</w:t>
      </w:r>
      <w:r>
        <w:rPr>
          <w:rFonts w:asciiTheme="minorEastAsia" w:hAnsiTheme="minorEastAsia" w:hint="eastAsia"/>
          <w:sz w:val="24"/>
          <w:szCs w:val="24"/>
        </w:rPr>
        <w:t>の円の中心点。</w:t>
      </w:r>
      <w:bookmarkEnd w:id="0"/>
    </w:p>
    <w:p w14:paraId="432D177C" w14:textId="77777777" w:rsidR="00864930" w:rsidRDefault="00864930" w:rsidP="00AA080D">
      <w:pPr>
        <w:spacing w:line="600" w:lineRule="exact"/>
        <w:ind w:leftChars="150" w:left="795" w:hangingChars="200" w:hanging="480"/>
        <w:rPr>
          <w:rFonts w:asciiTheme="minorEastAsia" w:hAnsiTheme="minorEastAsia"/>
          <w:sz w:val="24"/>
          <w:szCs w:val="24"/>
        </w:rPr>
      </w:pPr>
    </w:p>
    <w:p w14:paraId="3269C80F" w14:textId="09740694" w:rsidR="00AA080D" w:rsidRDefault="004F59C8" w:rsidP="00AA080D">
      <w:pPr>
        <w:spacing w:line="600" w:lineRule="exact"/>
        <w:ind w:leftChars="150" w:left="795" w:hangingChars="200" w:hanging="480"/>
        <w:rPr>
          <w:rFonts w:asciiTheme="minorEastAsia" w:hAnsiTheme="minorEastAsia"/>
          <w:sz w:val="24"/>
          <w:szCs w:val="24"/>
        </w:rPr>
      </w:pPr>
      <w:r w:rsidRPr="004C6A42">
        <w:rPr>
          <w:rFonts w:asciiTheme="minorEastAsia" w:hAnsiTheme="minorEastAsia" w:hint="eastAsia"/>
          <w:sz w:val="24"/>
          <w:szCs w:val="24"/>
        </w:rPr>
        <w:t>（注）</w:t>
      </w:r>
      <w:r>
        <w:rPr>
          <w:rFonts w:asciiTheme="minorEastAsia" w:hAnsiTheme="minorEastAsia" w:hint="eastAsia"/>
          <w:sz w:val="24"/>
          <w:szCs w:val="24"/>
        </w:rPr>
        <w:t>ＧＰＳの表示は、日本測地系（東京測地系）と世界測地系（ＷＧＳ－８４）があり、測地系が異なる場合、日本付近では数百メートルの誤差が生じます。</w:t>
      </w:r>
    </w:p>
    <w:p w14:paraId="4CD030F8" w14:textId="5FDED29A" w:rsidR="00095FB5" w:rsidRDefault="004F59C8" w:rsidP="00AA080D">
      <w:pPr>
        <w:spacing w:line="600" w:lineRule="exact"/>
        <w:ind w:leftChars="350" w:left="735" w:firstLineChars="100" w:firstLine="240"/>
        <w:rPr>
          <w:rFonts w:asciiTheme="minorEastAsia" w:hAnsiTheme="minorEastAsia"/>
          <w:sz w:val="24"/>
          <w:szCs w:val="24"/>
        </w:rPr>
      </w:pPr>
      <w:r>
        <w:rPr>
          <w:rFonts w:asciiTheme="minorEastAsia" w:hAnsiTheme="minorEastAsia" w:hint="eastAsia"/>
          <w:sz w:val="24"/>
          <w:szCs w:val="24"/>
        </w:rPr>
        <w:t>ＧＰＳプロッタ魚探</w:t>
      </w:r>
      <w:r w:rsidR="00004BED">
        <w:rPr>
          <w:rFonts w:asciiTheme="minorEastAsia" w:hAnsiTheme="minorEastAsia" w:hint="eastAsia"/>
          <w:sz w:val="24"/>
          <w:szCs w:val="24"/>
        </w:rPr>
        <w:t>等</w:t>
      </w:r>
      <w:r>
        <w:rPr>
          <w:rFonts w:asciiTheme="minorEastAsia" w:hAnsiTheme="minorEastAsia" w:hint="eastAsia"/>
          <w:sz w:val="24"/>
          <w:szCs w:val="24"/>
        </w:rPr>
        <w:t>の測地系は、メニュー内にある「測地系の選択（変更）」で変更することができます。</w:t>
      </w:r>
    </w:p>
    <w:p w14:paraId="02423D55" w14:textId="77777777" w:rsidR="00004BED" w:rsidRDefault="00004BED" w:rsidP="00AA080D">
      <w:pPr>
        <w:spacing w:line="600" w:lineRule="exact"/>
        <w:ind w:leftChars="350" w:left="735" w:firstLineChars="100" w:firstLine="281"/>
        <w:rPr>
          <w:rFonts w:asciiTheme="majorEastAsia" w:eastAsiaTheme="majorEastAsia" w:hAnsiTheme="majorEastAsia"/>
          <w:b/>
          <w:sz w:val="28"/>
          <w:szCs w:val="28"/>
        </w:rPr>
      </w:pPr>
    </w:p>
    <w:sectPr w:rsidR="00004BED" w:rsidSect="009A2104">
      <w:pgSz w:w="11906" w:h="16838" w:code="9"/>
      <w:pgMar w:top="397" w:right="1247" w:bottom="284" w:left="1361" w:header="720" w:footer="720" w:gutter="0"/>
      <w:cols w:space="720"/>
      <w:docGrid w:type="linesAndChars" w:linePitch="3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5F98D" w14:textId="77777777" w:rsidR="002D7E36" w:rsidRDefault="002D7E36"/>
  </w:endnote>
  <w:endnote w:type="continuationSeparator" w:id="0">
    <w:p w14:paraId="78207DBA" w14:textId="77777777" w:rsidR="002D7E36" w:rsidRDefault="002D7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明朝体W3">
    <w:altName w:val="游ゴシック"/>
    <w:charset w:val="80"/>
    <w:family w:val="roman"/>
    <w:pitch w:val="fixed"/>
    <w:sig w:usb0="80000283" w:usb1="2AC76CF8" w:usb2="00000010" w:usb3="00000000" w:csb0="00020001"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5434A" w14:textId="77777777" w:rsidR="002D7E36" w:rsidRDefault="002D7E36"/>
  </w:footnote>
  <w:footnote w:type="continuationSeparator" w:id="0">
    <w:p w14:paraId="456174EB" w14:textId="77777777" w:rsidR="002D7E36" w:rsidRDefault="002D7E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404317"/>
    <w:multiLevelType w:val="hybridMultilevel"/>
    <w:tmpl w:val="C4A6B748"/>
    <w:lvl w:ilvl="0" w:tplc="71DEEB3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34746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840"/>
  <w:drawingGridHorizontalSpacing w:val="105"/>
  <w:drawingGridVerticalSpacing w:val="39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02A"/>
    <w:rsid w:val="00004BED"/>
    <w:rsid w:val="00005E14"/>
    <w:rsid w:val="000155B3"/>
    <w:rsid w:val="00021D2F"/>
    <w:rsid w:val="00042258"/>
    <w:rsid w:val="00052F80"/>
    <w:rsid w:val="0008175E"/>
    <w:rsid w:val="000838EA"/>
    <w:rsid w:val="00086369"/>
    <w:rsid w:val="00095FB5"/>
    <w:rsid w:val="000B6928"/>
    <w:rsid w:val="000D0551"/>
    <w:rsid w:val="000D137B"/>
    <w:rsid w:val="000D36CC"/>
    <w:rsid w:val="000D4CCF"/>
    <w:rsid w:val="000E082D"/>
    <w:rsid w:val="000F0BB7"/>
    <w:rsid w:val="0010231B"/>
    <w:rsid w:val="00117783"/>
    <w:rsid w:val="00130B0C"/>
    <w:rsid w:val="00133C41"/>
    <w:rsid w:val="00141B80"/>
    <w:rsid w:val="001575BC"/>
    <w:rsid w:val="001621CD"/>
    <w:rsid w:val="00184014"/>
    <w:rsid w:val="0018500D"/>
    <w:rsid w:val="001972B4"/>
    <w:rsid w:val="001A7FBF"/>
    <w:rsid w:val="001E2AAC"/>
    <w:rsid w:val="001E72A2"/>
    <w:rsid w:val="001F4631"/>
    <w:rsid w:val="001F5752"/>
    <w:rsid w:val="0020040D"/>
    <w:rsid w:val="002101FD"/>
    <w:rsid w:val="00213AD8"/>
    <w:rsid w:val="002210D3"/>
    <w:rsid w:val="00235545"/>
    <w:rsid w:val="002414E3"/>
    <w:rsid w:val="0024244F"/>
    <w:rsid w:val="002637D4"/>
    <w:rsid w:val="00264A25"/>
    <w:rsid w:val="00284C9A"/>
    <w:rsid w:val="00294046"/>
    <w:rsid w:val="002A2410"/>
    <w:rsid w:val="002B1514"/>
    <w:rsid w:val="002C1572"/>
    <w:rsid w:val="002C727D"/>
    <w:rsid w:val="002D69A6"/>
    <w:rsid w:val="002D7E36"/>
    <w:rsid w:val="002E779B"/>
    <w:rsid w:val="00333CDD"/>
    <w:rsid w:val="0033474E"/>
    <w:rsid w:val="00340D40"/>
    <w:rsid w:val="0034189B"/>
    <w:rsid w:val="00355320"/>
    <w:rsid w:val="00356EE1"/>
    <w:rsid w:val="00360E47"/>
    <w:rsid w:val="0036438F"/>
    <w:rsid w:val="003732FE"/>
    <w:rsid w:val="00382E0E"/>
    <w:rsid w:val="00395CBF"/>
    <w:rsid w:val="00397D9C"/>
    <w:rsid w:val="003A57F6"/>
    <w:rsid w:val="003B05AB"/>
    <w:rsid w:val="003C7750"/>
    <w:rsid w:val="003D3FF4"/>
    <w:rsid w:val="003E4975"/>
    <w:rsid w:val="003E5AB3"/>
    <w:rsid w:val="003E5BA7"/>
    <w:rsid w:val="003E7D9A"/>
    <w:rsid w:val="003F73F9"/>
    <w:rsid w:val="00401457"/>
    <w:rsid w:val="00402D57"/>
    <w:rsid w:val="00414FD7"/>
    <w:rsid w:val="0042624A"/>
    <w:rsid w:val="00440AED"/>
    <w:rsid w:val="0044156D"/>
    <w:rsid w:val="00447EF3"/>
    <w:rsid w:val="00452235"/>
    <w:rsid w:val="00453F78"/>
    <w:rsid w:val="00460894"/>
    <w:rsid w:val="00471EA9"/>
    <w:rsid w:val="0047310C"/>
    <w:rsid w:val="00480658"/>
    <w:rsid w:val="00485BD3"/>
    <w:rsid w:val="004905B3"/>
    <w:rsid w:val="004933C3"/>
    <w:rsid w:val="00494FAF"/>
    <w:rsid w:val="004966A2"/>
    <w:rsid w:val="004B0C6E"/>
    <w:rsid w:val="004B1CE9"/>
    <w:rsid w:val="004B42A5"/>
    <w:rsid w:val="004C6A42"/>
    <w:rsid w:val="004E6855"/>
    <w:rsid w:val="004F59C8"/>
    <w:rsid w:val="00505FE0"/>
    <w:rsid w:val="00511686"/>
    <w:rsid w:val="00546001"/>
    <w:rsid w:val="0056026C"/>
    <w:rsid w:val="005A6178"/>
    <w:rsid w:val="005A7ECA"/>
    <w:rsid w:val="005B3E6A"/>
    <w:rsid w:val="005C5AE9"/>
    <w:rsid w:val="00600870"/>
    <w:rsid w:val="00604F64"/>
    <w:rsid w:val="00607304"/>
    <w:rsid w:val="00615368"/>
    <w:rsid w:val="0062127F"/>
    <w:rsid w:val="00634733"/>
    <w:rsid w:val="0064469B"/>
    <w:rsid w:val="00655CFA"/>
    <w:rsid w:val="00681494"/>
    <w:rsid w:val="00691BE7"/>
    <w:rsid w:val="00697AB7"/>
    <w:rsid w:val="006A1CC3"/>
    <w:rsid w:val="006B294F"/>
    <w:rsid w:val="006E29E8"/>
    <w:rsid w:val="006F66E6"/>
    <w:rsid w:val="00716DB9"/>
    <w:rsid w:val="00757202"/>
    <w:rsid w:val="007876AD"/>
    <w:rsid w:val="007A1A41"/>
    <w:rsid w:val="007F5E7E"/>
    <w:rsid w:val="00803D9A"/>
    <w:rsid w:val="0081264A"/>
    <w:rsid w:val="0082345E"/>
    <w:rsid w:val="008325B4"/>
    <w:rsid w:val="008333CE"/>
    <w:rsid w:val="00834A26"/>
    <w:rsid w:val="00844AF2"/>
    <w:rsid w:val="008451EC"/>
    <w:rsid w:val="00853B2E"/>
    <w:rsid w:val="00854526"/>
    <w:rsid w:val="00862080"/>
    <w:rsid w:val="00864930"/>
    <w:rsid w:val="00864FA2"/>
    <w:rsid w:val="00865C21"/>
    <w:rsid w:val="0087008C"/>
    <w:rsid w:val="00877F66"/>
    <w:rsid w:val="00883852"/>
    <w:rsid w:val="00890F5D"/>
    <w:rsid w:val="00897C7E"/>
    <w:rsid w:val="008C4CE9"/>
    <w:rsid w:val="008E4599"/>
    <w:rsid w:val="008F4519"/>
    <w:rsid w:val="0090248A"/>
    <w:rsid w:val="009026B8"/>
    <w:rsid w:val="00926AA8"/>
    <w:rsid w:val="00930EA3"/>
    <w:rsid w:val="00931B82"/>
    <w:rsid w:val="009416E2"/>
    <w:rsid w:val="00945CA2"/>
    <w:rsid w:val="0095613E"/>
    <w:rsid w:val="00960A35"/>
    <w:rsid w:val="00962988"/>
    <w:rsid w:val="0098744D"/>
    <w:rsid w:val="009A2104"/>
    <w:rsid w:val="009C2277"/>
    <w:rsid w:val="009C660A"/>
    <w:rsid w:val="009D2B9A"/>
    <w:rsid w:val="009D5A9B"/>
    <w:rsid w:val="009F2D08"/>
    <w:rsid w:val="00A247AB"/>
    <w:rsid w:val="00A45837"/>
    <w:rsid w:val="00A50005"/>
    <w:rsid w:val="00A527F6"/>
    <w:rsid w:val="00AA080D"/>
    <w:rsid w:val="00AA2A80"/>
    <w:rsid w:val="00AB2888"/>
    <w:rsid w:val="00AB2F56"/>
    <w:rsid w:val="00AC1F9D"/>
    <w:rsid w:val="00AF250A"/>
    <w:rsid w:val="00AF4C01"/>
    <w:rsid w:val="00B100DB"/>
    <w:rsid w:val="00B22256"/>
    <w:rsid w:val="00B32AD7"/>
    <w:rsid w:val="00B35988"/>
    <w:rsid w:val="00B46A3C"/>
    <w:rsid w:val="00B4704F"/>
    <w:rsid w:val="00B6735F"/>
    <w:rsid w:val="00B7440A"/>
    <w:rsid w:val="00B81BAB"/>
    <w:rsid w:val="00B83A42"/>
    <w:rsid w:val="00BB5EDA"/>
    <w:rsid w:val="00BC0D86"/>
    <w:rsid w:val="00C0135B"/>
    <w:rsid w:val="00C11123"/>
    <w:rsid w:val="00C32DDE"/>
    <w:rsid w:val="00C86B4C"/>
    <w:rsid w:val="00C963BF"/>
    <w:rsid w:val="00CA7949"/>
    <w:rsid w:val="00CF021A"/>
    <w:rsid w:val="00CF4B26"/>
    <w:rsid w:val="00D077C9"/>
    <w:rsid w:val="00D2588E"/>
    <w:rsid w:val="00D35310"/>
    <w:rsid w:val="00D509F0"/>
    <w:rsid w:val="00D73C10"/>
    <w:rsid w:val="00D865F7"/>
    <w:rsid w:val="00D9121D"/>
    <w:rsid w:val="00D93216"/>
    <w:rsid w:val="00D9747F"/>
    <w:rsid w:val="00DA60A7"/>
    <w:rsid w:val="00DB0F6A"/>
    <w:rsid w:val="00DB51A2"/>
    <w:rsid w:val="00DB5C0E"/>
    <w:rsid w:val="00DB642E"/>
    <w:rsid w:val="00DC0242"/>
    <w:rsid w:val="00DC239C"/>
    <w:rsid w:val="00DC2452"/>
    <w:rsid w:val="00DC372C"/>
    <w:rsid w:val="00DD1889"/>
    <w:rsid w:val="00DE0628"/>
    <w:rsid w:val="00E022EC"/>
    <w:rsid w:val="00E0506A"/>
    <w:rsid w:val="00E13E8B"/>
    <w:rsid w:val="00E2508B"/>
    <w:rsid w:val="00E2650E"/>
    <w:rsid w:val="00E65A50"/>
    <w:rsid w:val="00E87636"/>
    <w:rsid w:val="00E90A9D"/>
    <w:rsid w:val="00E9377E"/>
    <w:rsid w:val="00EA2B40"/>
    <w:rsid w:val="00EB74A9"/>
    <w:rsid w:val="00EF2421"/>
    <w:rsid w:val="00EF7011"/>
    <w:rsid w:val="00F16970"/>
    <w:rsid w:val="00F2456E"/>
    <w:rsid w:val="00F31500"/>
    <w:rsid w:val="00F321F2"/>
    <w:rsid w:val="00F3589E"/>
    <w:rsid w:val="00F4202A"/>
    <w:rsid w:val="00F44378"/>
    <w:rsid w:val="00F47332"/>
    <w:rsid w:val="00F62A4E"/>
    <w:rsid w:val="00F711B2"/>
    <w:rsid w:val="00F752F6"/>
    <w:rsid w:val="00F87291"/>
    <w:rsid w:val="00FA3940"/>
    <w:rsid w:val="00FB242A"/>
    <w:rsid w:val="00FC4450"/>
    <w:rsid w:val="00FD4028"/>
    <w:rsid w:val="00FD5E03"/>
    <w:rsid w:val="00FF6CED"/>
    <w:rsid w:val="00FF78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14A2F6"/>
  <w15:docId w15:val="{F8085FB6-364A-4D1D-9972-E081978C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51A2"/>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pPr>
      <w:keepNext/>
      <w:ind w:leftChars="400" w:left="400"/>
      <w:outlineLvl w:val="3"/>
    </w:pPr>
    <w:rPr>
      <w:b/>
      <w:bCs/>
    </w:rPr>
  </w:style>
  <w:style w:type="paragraph" w:styleId="5">
    <w:name w:val="heading 5"/>
    <w:basedOn w:val="a"/>
    <w:next w:val="a"/>
    <w:link w:val="50"/>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pPr>
      <w:keepNext/>
      <w:ind w:leftChars="800" w:left="800"/>
      <w:outlineLvl w:val="5"/>
    </w:pPr>
    <w:rPr>
      <w:b/>
      <w:bCs/>
    </w:rPr>
  </w:style>
  <w:style w:type="paragraph" w:styleId="7">
    <w:name w:val="heading 7"/>
    <w:basedOn w:val="a"/>
    <w:next w:val="a"/>
    <w:link w:val="70"/>
    <w:uiPriority w:val="9"/>
    <w:unhideWhenUsed/>
    <w:qFormat/>
    <w:pPr>
      <w:keepNext/>
      <w:ind w:leftChars="800" w:left="800"/>
      <w:outlineLvl w:val="6"/>
    </w:pPr>
  </w:style>
  <w:style w:type="paragraph" w:styleId="8">
    <w:name w:val="heading 8"/>
    <w:basedOn w:val="a"/>
    <w:next w:val="a"/>
    <w:link w:val="80"/>
    <w:uiPriority w:val="9"/>
    <w:unhideWhenUsed/>
    <w:qFormat/>
    <w:pPr>
      <w:keepNext/>
      <w:ind w:leftChars="1200" w:left="1200"/>
      <w:outlineLvl w:val="7"/>
    </w:pPr>
  </w:style>
  <w:style w:type="paragraph" w:styleId="9">
    <w:name w:val="heading 9"/>
    <w:basedOn w:val="a"/>
    <w:next w:val="a"/>
    <w:link w:val="90"/>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character" w:customStyle="1" w:styleId="20">
    <w:name w:val="見出し 2 (文字)"/>
    <w:basedOn w:val="a0"/>
    <w:link w:val="2"/>
    <w:uiPriority w:val="9"/>
    <w:rPr>
      <w:rFonts w:asciiTheme="majorHAnsi" w:eastAsiaTheme="majorEastAsia" w:hAnsiTheme="majorHAnsi" w:cstheme="majorBidi"/>
    </w:rPr>
  </w:style>
  <w:style w:type="character" w:customStyle="1" w:styleId="30">
    <w:name w:val="見出し 3 (文字)"/>
    <w:basedOn w:val="a0"/>
    <w:link w:val="3"/>
    <w:uiPriority w:val="9"/>
    <w:rPr>
      <w:rFonts w:asciiTheme="majorHAnsi" w:eastAsiaTheme="majorEastAsia" w:hAnsiTheme="majorHAnsi" w:cstheme="majorBidi"/>
    </w:rPr>
  </w:style>
  <w:style w:type="character" w:customStyle="1" w:styleId="40">
    <w:name w:val="見出し 4 (文字)"/>
    <w:basedOn w:val="a0"/>
    <w:link w:val="4"/>
    <w:uiPriority w:val="9"/>
    <w:rPr>
      <w:b/>
      <w:bCs/>
    </w:rPr>
  </w:style>
  <w:style w:type="character" w:customStyle="1" w:styleId="50">
    <w:name w:val="見出し 5 (文字)"/>
    <w:basedOn w:val="a0"/>
    <w:link w:val="5"/>
    <w:uiPriority w:val="9"/>
    <w:rPr>
      <w:rFonts w:asciiTheme="majorHAnsi" w:eastAsiaTheme="majorEastAsia" w:hAnsiTheme="majorHAnsi" w:cstheme="majorBidi"/>
    </w:rPr>
  </w:style>
  <w:style w:type="character" w:customStyle="1" w:styleId="60">
    <w:name w:val="見出し 6 (文字)"/>
    <w:basedOn w:val="a0"/>
    <w:link w:val="6"/>
    <w:uiPriority w:val="9"/>
    <w:rPr>
      <w:b/>
      <w:bCs/>
    </w:rPr>
  </w:style>
  <w:style w:type="character" w:customStyle="1" w:styleId="70">
    <w:name w:val="見出し 7 (文字)"/>
    <w:basedOn w:val="a0"/>
    <w:link w:val="7"/>
    <w:uiPriority w:val="9"/>
  </w:style>
  <w:style w:type="character" w:customStyle="1" w:styleId="80">
    <w:name w:val="見出し 8 (文字)"/>
    <w:basedOn w:val="a0"/>
    <w:link w:val="8"/>
    <w:uiPriority w:val="9"/>
  </w:style>
  <w:style w:type="character" w:customStyle="1" w:styleId="90">
    <w:name w:val="見出し 9 (文字)"/>
    <w:basedOn w:val="a0"/>
    <w:link w:val="9"/>
    <w:uiPriority w:val="9"/>
  </w:style>
  <w:style w:type="paragraph" w:styleId="a3">
    <w:name w:val="Title"/>
    <w:basedOn w:val="a"/>
    <w:next w:val="a"/>
    <w:link w:val="a4"/>
    <w:uiPriority w:val="10"/>
    <w:qFormat/>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Pr>
      <w:rFonts w:asciiTheme="majorHAnsi" w:eastAsia="ＭＳ ゴシック" w:hAnsiTheme="majorHAnsi" w:cstheme="majorBidi"/>
      <w:sz w:val="32"/>
      <w:szCs w:val="32"/>
    </w:rPr>
  </w:style>
  <w:style w:type="paragraph" w:styleId="a5">
    <w:name w:val="Subtitle"/>
    <w:basedOn w:val="a"/>
    <w:next w:val="a"/>
    <w:link w:val="a6"/>
    <w:uiPriority w:val="11"/>
    <w:qFormat/>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Pr>
      <w:rFonts w:asciiTheme="majorHAnsi" w:eastAsia="ＭＳ ゴシック" w:hAnsiTheme="majorHAnsi" w:cstheme="majorBidi"/>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21">
    <w:name w:val="Intense Emphasis"/>
    <w:basedOn w:val="a0"/>
    <w:uiPriority w:val="21"/>
    <w:qFormat/>
    <w:rPr>
      <w:b/>
      <w:bCs/>
      <w:i/>
      <w:iCs/>
      <w:color w:val="4F81BD" w:themeColor="accent1"/>
    </w:rPr>
  </w:style>
  <w:style w:type="character" w:styleId="a9">
    <w:name w:val="Strong"/>
    <w:basedOn w:val="a0"/>
    <w:uiPriority w:val="22"/>
    <w:qFormat/>
    <w:rPr>
      <w:b/>
      <w:bCs/>
    </w:rPr>
  </w:style>
  <w:style w:type="paragraph" w:styleId="aa">
    <w:name w:val="Quote"/>
    <w:basedOn w:val="a"/>
    <w:next w:val="a"/>
    <w:link w:val="ab"/>
    <w:uiPriority w:val="29"/>
    <w:qFormat/>
    <w:rPr>
      <w:i/>
      <w:iCs/>
      <w:color w:val="000000" w:themeColor="text1"/>
    </w:rPr>
  </w:style>
  <w:style w:type="character" w:customStyle="1" w:styleId="ab">
    <w:name w:val="引用文 (文字)"/>
    <w:basedOn w:val="a0"/>
    <w:link w:val="aa"/>
    <w:uiPriority w:val="29"/>
    <w:rPr>
      <w:i/>
      <w:iCs/>
      <w:color w:val="000000" w:themeColor="text1"/>
    </w:rPr>
  </w:style>
  <w:style w:type="paragraph" w:styleId="22">
    <w:name w:val="Intense Quote"/>
    <w:basedOn w:val="a"/>
    <w:next w:val="a"/>
    <w:link w:val="23"/>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Pr>
      <w:b/>
      <w:bCs/>
      <w:i/>
      <w:iCs/>
      <w:color w:val="4F81BD" w:themeColor="accent1"/>
    </w:rPr>
  </w:style>
  <w:style w:type="character" w:styleId="ac">
    <w:name w:val="Subtle Reference"/>
    <w:basedOn w:val="a0"/>
    <w:uiPriority w:val="31"/>
    <w:qFormat/>
    <w:rPr>
      <w:smallCaps/>
      <w:color w:val="C0504D" w:themeColor="accent2"/>
      <w:u w:val="single"/>
    </w:rPr>
  </w:style>
  <w:style w:type="character" w:styleId="24">
    <w:name w:val="Intense Reference"/>
    <w:basedOn w:val="a0"/>
    <w:uiPriority w:val="32"/>
    <w:qFormat/>
    <w:rPr>
      <w:b/>
      <w:bCs/>
      <w:smallCaps/>
      <w:color w:val="C0504D" w:themeColor="accent2"/>
      <w:spacing w:val="5"/>
      <w:u w:val="single"/>
    </w:rPr>
  </w:style>
  <w:style w:type="character" w:styleId="ad">
    <w:name w:val="Book Title"/>
    <w:basedOn w:val="a0"/>
    <w:uiPriority w:val="33"/>
    <w:qFormat/>
    <w:rPr>
      <w:b/>
      <w:bCs/>
      <w:smallCaps/>
      <w:spacing w:val="5"/>
    </w:rPr>
  </w:style>
  <w:style w:type="paragraph" w:styleId="ae">
    <w:name w:val="List Paragraph"/>
    <w:basedOn w:val="a"/>
    <w:uiPriority w:val="34"/>
    <w:qFormat/>
    <w:pPr>
      <w:ind w:leftChars="400" w:left="840"/>
    </w:pPr>
  </w:style>
  <w:style w:type="character" w:styleId="af">
    <w:name w:val="Hyperlink"/>
    <w:basedOn w:val="a0"/>
    <w:uiPriority w:val="99"/>
    <w:unhideWhenUsed/>
    <w:rPr>
      <w:color w:val="0000FF" w:themeColor="hyperlink"/>
      <w:u w:val="single"/>
    </w:rPr>
  </w:style>
  <w:style w:type="character" w:styleId="af0">
    <w:name w:val="FollowedHyperlink"/>
    <w:basedOn w:val="a0"/>
    <w:uiPriority w:val="99"/>
    <w:unhideWhenUsed/>
    <w:rPr>
      <w:color w:val="800080" w:themeColor="followedHyperlink"/>
      <w:u w:val="single"/>
    </w:rPr>
  </w:style>
  <w:style w:type="paragraph" w:styleId="af1">
    <w:name w:val="Balloon Text"/>
    <w:basedOn w:val="a"/>
    <w:link w:val="af2"/>
    <w:uiPriority w:val="99"/>
    <w:semiHidden/>
    <w:unhideWhenUsed/>
    <w:rsid w:val="00264A25"/>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264A25"/>
    <w:rPr>
      <w:rFonts w:asciiTheme="majorHAnsi" w:eastAsiaTheme="majorEastAsia" w:hAnsiTheme="majorHAnsi" w:cstheme="majorBidi"/>
      <w:sz w:val="18"/>
      <w:szCs w:val="18"/>
    </w:rPr>
  </w:style>
  <w:style w:type="character" w:styleId="af3">
    <w:name w:val="annotation reference"/>
    <w:basedOn w:val="a0"/>
    <w:uiPriority w:val="99"/>
    <w:semiHidden/>
    <w:unhideWhenUsed/>
    <w:rsid w:val="0042624A"/>
    <w:rPr>
      <w:sz w:val="18"/>
      <w:szCs w:val="18"/>
    </w:rPr>
  </w:style>
  <w:style w:type="paragraph" w:styleId="af4">
    <w:name w:val="annotation text"/>
    <w:basedOn w:val="a"/>
    <w:link w:val="af5"/>
    <w:uiPriority w:val="99"/>
    <w:semiHidden/>
    <w:unhideWhenUsed/>
    <w:rsid w:val="0042624A"/>
    <w:pPr>
      <w:jc w:val="left"/>
    </w:pPr>
  </w:style>
  <w:style w:type="character" w:customStyle="1" w:styleId="af5">
    <w:name w:val="コメント文字列 (文字)"/>
    <w:basedOn w:val="a0"/>
    <w:link w:val="af4"/>
    <w:uiPriority w:val="99"/>
    <w:semiHidden/>
    <w:rsid w:val="0042624A"/>
  </w:style>
  <w:style w:type="paragraph" w:styleId="af6">
    <w:name w:val="annotation subject"/>
    <w:basedOn w:val="af4"/>
    <w:next w:val="af4"/>
    <w:link w:val="af7"/>
    <w:uiPriority w:val="99"/>
    <w:semiHidden/>
    <w:unhideWhenUsed/>
    <w:rsid w:val="0042624A"/>
    <w:rPr>
      <w:b/>
      <w:bCs/>
    </w:rPr>
  </w:style>
  <w:style w:type="character" w:customStyle="1" w:styleId="af7">
    <w:name w:val="コメント内容 (文字)"/>
    <w:basedOn w:val="af5"/>
    <w:link w:val="af6"/>
    <w:uiPriority w:val="99"/>
    <w:semiHidden/>
    <w:rsid w:val="0042624A"/>
    <w:rPr>
      <w:b/>
      <w:bCs/>
    </w:rPr>
  </w:style>
  <w:style w:type="table" w:styleId="af8">
    <w:name w:val="Table Grid"/>
    <w:basedOn w:val="a1"/>
    <w:uiPriority w:val="59"/>
    <w:rsid w:val="006E2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3A57F6"/>
    <w:pPr>
      <w:tabs>
        <w:tab w:val="center" w:pos="4252"/>
        <w:tab w:val="right" w:pos="8504"/>
      </w:tabs>
      <w:snapToGrid w:val="0"/>
    </w:pPr>
  </w:style>
  <w:style w:type="character" w:customStyle="1" w:styleId="afa">
    <w:name w:val="ヘッダー (文字)"/>
    <w:basedOn w:val="a0"/>
    <w:link w:val="af9"/>
    <w:uiPriority w:val="99"/>
    <w:rsid w:val="003A57F6"/>
  </w:style>
  <w:style w:type="paragraph" w:styleId="afb">
    <w:name w:val="footer"/>
    <w:basedOn w:val="a"/>
    <w:link w:val="afc"/>
    <w:uiPriority w:val="99"/>
    <w:unhideWhenUsed/>
    <w:rsid w:val="003A57F6"/>
    <w:pPr>
      <w:tabs>
        <w:tab w:val="center" w:pos="4252"/>
        <w:tab w:val="right" w:pos="8504"/>
      </w:tabs>
      <w:snapToGrid w:val="0"/>
    </w:pPr>
  </w:style>
  <w:style w:type="character" w:customStyle="1" w:styleId="afc">
    <w:name w:val="フッター (文字)"/>
    <w:basedOn w:val="a0"/>
    <w:link w:val="afb"/>
    <w:uiPriority w:val="99"/>
    <w:rsid w:val="003A57F6"/>
  </w:style>
  <w:style w:type="paragraph" w:styleId="afd">
    <w:name w:val="Revision"/>
    <w:hidden/>
    <w:uiPriority w:val="99"/>
    <w:semiHidden/>
    <w:rsid w:val="00401457"/>
  </w:style>
  <w:style w:type="paragraph" w:styleId="Web">
    <w:name w:val="Normal (Web)"/>
    <w:basedOn w:val="a"/>
    <w:uiPriority w:val="99"/>
    <w:semiHidden/>
    <w:unhideWhenUsed/>
    <w:rsid w:val="000155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WindowsApps\Microsoft.Office.Desktop.Word_16000.8528.2136.0_x86__8wekyb3d8bbw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B8B18-D95F-4FED-AAAC-2023C24B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1</TotalTime>
  <Pages>1</Pages>
  <Words>489</Words>
  <Characters>2790</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hayate</dc:creator>
  <cp:keywords/>
  <dc:description/>
  <cp:lastModifiedBy>河野　誠史</cp:lastModifiedBy>
  <cp:revision>3</cp:revision>
  <cp:lastPrinted>2024-04-15T01:28:00Z</cp:lastPrinted>
  <dcterms:created xsi:type="dcterms:W3CDTF">2025-04-28T00:20:00Z</dcterms:created>
  <dcterms:modified xsi:type="dcterms:W3CDTF">2025-04-28T00:20:00Z</dcterms:modified>
</cp:coreProperties>
</file>